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57868" w:rsidRDefault="00557868" w:rsidP="00030B58">
      <w:pPr>
        <w:ind w:right="-2"/>
        <w:jc w:val="center"/>
        <w:rPr>
          <w:b/>
          <w:bCs/>
          <w:sz w:val="28"/>
          <w:szCs w:val="28"/>
          <w:highlight w:val="white"/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93.75pt;height:93.75pt;visibility:visible" o:allowoverlap="f">
            <v:imagedata r:id="rId7" o:title=""/>
          </v:shape>
        </w:pict>
      </w:r>
    </w:p>
    <w:p w:rsidR="00557868" w:rsidRDefault="00557868" w:rsidP="00EB5AD3">
      <w:pPr>
        <w:ind w:left="-283" w:right="-283"/>
        <w:jc w:val="center"/>
        <w:rPr>
          <w:b/>
          <w:bCs/>
          <w:sz w:val="28"/>
          <w:szCs w:val="28"/>
          <w:highlight w:val="white"/>
          <w:lang w:val="en-US"/>
        </w:rPr>
      </w:pPr>
    </w:p>
    <w:p w:rsidR="00557868" w:rsidRDefault="00557868" w:rsidP="00EB5AD3">
      <w:pPr>
        <w:ind w:left="-283" w:right="-283"/>
        <w:jc w:val="center"/>
        <w:rPr>
          <w:b/>
          <w:bCs/>
          <w:sz w:val="28"/>
          <w:szCs w:val="28"/>
          <w:highlight w:val="white"/>
          <w:lang w:val="en-US"/>
        </w:rPr>
      </w:pPr>
    </w:p>
    <w:p w:rsidR="00557868" w:rsidRPr="00192650" w:rsidRDefault="00557868" w:rsidP="008F5E00">
      <w:pPr>
        <w:keepNext/>
        <w:ind w:right="-2"/>
        <w:jc w:val="center"/>
        <w:rPr>
          <w:highlight w:val="white"/>
        </w:rPr>
      </w:pPr>
      <w:r w:rsidRPr="00192650">
        <w:rPr>
          <w:b/>
          <w:bCs/>
          <w:sz w:val="28"/>
          <w:szCs w:val="28"/>
          <w:highlight w:val="white"/>
        </w:rPr>
        <w:t>Федеральное государственное бюджетное образовательное учреждение</w:t>
      </w:r>
    </w:p>
    <w:p w:rsidR="00557868" w:rsidRPr="00192650" w:rsidRDefault="00557868" w:rsidP="008F5E00">
      <w:pPr>
        <w:spacing w:after="280"/>
        <w:ind w:right="-2"/>
        <w:jc w:val="center"/>
        <w:rPr>
          <w:b/>
          <w:bCs/>
          <w:sz w:val="28"/>
          <w:szCs w:val="28"/>
          <w:highlight w:val="white"/>
        </w:rPr>
      </w:pPr>
      <w:r w:rsidRPr="00192650">
        <w:rPr>
          <w:b/>
          <w:bCs/>
          <w:sz w:val="28"/>
          <w:szCs w:val="28"/>
          <w:highlight w:val="white"/>
        </w:rPr>
        <w:t>высшего образования</w:t>
      </w:r>
    </w:p>
    <w:p w:rsidR="00557868" w:rsidRPr="002F006E" w:rsidRDefault="00557868" w:rsidP="008F5E00">
      <w:pPr>
        <w:ind w:right="-2"/>
        <w:jc w:val="center"/>
        <w:rPr>
          <w:b/>
          <w:bCs/>
          <w:sz w:val="38"/>
          <w:szCs w:val="38"/>
          <w:highlight w:val="white"/>
        </w:rPr>
      </w:pPr>
      <w:r w:rsidRPr="002F006E">
        <w:rPr>
          <w:b/>
          <w:bCs/>
          <w:sz w:val="38"/>
          <w:szCs w:val="38"/>
          <w:highlight w:val="white"/>
        </w:rPr>
        <w:t>«Российский государственный университет правосудия»</w:t>
      </w:r>
    </w:p>
    <w:p w:rsidR="00557868" w:rsidRPr="00192650" w:rsidRDefault="00557868" w:rsidP="008F5E00">
      <w:pPr>
        <w:spacing w:after="200" w:line="480" w:lineRule="auto"/>
        <w:ind w:right="-2"/>
        <w:jc w:val="center"/>
        <w:rPr>
          <w:b/>
          <w:bCs/>
          <w:sz w:val="28"/>
          <w:szCs w:val="28"/>
          <w:highlight w:val="white"/>
        </w:rPr>
      </w:pPr>
    </w:p>
    <w:p w:rsidR="00557868" w:rsidRPr="00192650" w:rsidRDefault="00557868" w:rsidP="008F5E00">
      <w:pPr>
        <w:spacing w:after="200" w:line="480" w:lineRule="auto"/>
        <w:ind w:right="-2"/>
        <w:jc w:val="center"/>
        <w:rPr>
          <w:b/>
          <w:bCs/>
          <w:sz w:val="28"/>
          <w:szCs w:val="28"/>
          <w:highlight w:val="white"/>
        </w:rPr>
      </w:pPr>
    </w:p>
    <w:p w:rsidR="00557868" w:rsidRPr="00192650" w:rsidRDefault="00557868" w:rsidP="008F5E00">
      <w:pPr>
        <w:spacing w:line="360" w:lineRule="auto"/>
        <w:ind w:right="-2"/>
        <w:jc w:val="center"/>
        <w:rPr>
          <w:b/>
          <w:bCs/>
          <w:sz w:val="28"/>
          <w:szCs w:val="28"/>
          <w:highlight w:val="white"/>
        </w:rPr>
      </w:pPr>
      <w:r>
        <w:rPr>
          <w:b/>
          <w:bCs/>
          <w:sz w:val="56"/>
          <w:szCs w:val="56"/>
          <w:highlight w:val="white"/>
        </w:rPr>
        <w:t>Правовое и индивидуальное регулирование общественных отношений</w:t>
      </w:r>
    </w:p>
    <w:p w:rsidR="00557868" w:rsidRDefault="00557868" w:rsidP="008F5E00">
      <w:pPr>
        <w:spacing w:line="360" w:lineRule="auto"/>
        <w:ind w:right="-2"/>
        <w:jc w:val="center"/>
        <w:rPr>
          <w:b/>
          <w:bCs/>
          <w:sz w:val="44"/>
          <w:szCs w:val="44"/>
          <w:highlight w:val="white"/>
        </w:rPr>
      </w:pPr>
    </w:p>
    <w:p w:rsidR="00557868" w:rsidRPr="00192650" w:rsidRDefault="00557868" w:rsidP="008F5E00">
      <w:pPr>
        <w:spacing w:line="360" w:lineRule="auto"/>
        <w:ind w:right="-2"/>
        <w:jc w:val="center"/>
        <w:rPr>
          <w:b/>
          <w:bCs/>
          <w:sz w:val="44"/>
          <w:szCs w:val="44"/>
          <w:highlight w:val="white"/>
        </w:rPr>
      </w:pPr>
      <w:r w:rsidRPr="00192650">
        <w:rPr>
          <w:b/>
          <w:bCs/>
          <w:sz w:val="44"/>
          <w:szCs w:val="44"/>
          <w:highlight w:val="white"/>
        </w:rPr>
        <w:t>Право и суд в современном мире</w:t>
      </w:r>
    </w:p>
    <w:p w:rsidR="00557868" w:rsidRPr="00192650" w:rsidRDefault="00557868" w:rsidP="008F5E00">
      <w:pPr>
        <w:spacing w:after="200" w:line="480" w:lineRule="auto"/>
        <w:ind w:right="-2"/>
        <w:jc w:val="center"/>
        <w:rPr>
          <w:b/>
          <w:bCs/>
          <w:sz w:val="28"/>
          <w:szCs w:val="28"/>
          <w:highlight w:val="white"/>
        </w:rPr>
      </w:pPr>
    </w:p>
    <w:p w:rsidR="00557868" w:rsidRPr="00192650" w:rsidRDefault="00557868" w:rsidP="008F5E00">
      <w:pPr>
        <w:spacing w:line="360" w:lineRule="auto"/>
        <w:ind w:right="-2"/>
        <w:jc w:val="center"/>
        <w:rPr>
          <w:highlight w:val="white"/>
        </w:rPr>
      </w:pPr>
      <w:r w:rsidRPr="00192650">
        <w:rPr>
          <w:b/>
          <w:bCs/>
          <w:sz w:val="28"/>
          <w:szCs w:val="28"/>
          <w:highlight w:val="white"/>
          <w:lang w:val="en-US"/>
        </w:rPr>
        <w:t>XV</w:t>
      </w:r>
      <w:r>
        <w:rPr>
          <w:b/>
          <w:bCs/>
          <w:sz w:val="28"/>
          <w:szCs w:val="28"/>
          <w:highlight w:val="white"/>
          <w:lang w:val="en-US"/>
        </w:rPr>
        <w:t>II</w:t>
      </w:r>
      <w:r w:rsidRPr="00192650">
        <w:rPr>
          <w:b/>
          <w:bCs/>
          <w:sz w:val="28"/>
          <w:szCs w:val="28"/>
          <w:highlight w:val="white"/>
        </w:rPr>
        <w:t xml:space="preserve"> ЕЖЕГОДНАЯ МЕЖДУНАРОДНАЯ СТУДЕНЧЕСКАЯ </w:t>
      </w:r>
      <w:r w:rsidRPr="00192650">
        <w:rPr>
          <w:b/>
          <w:bCs/>
          <w:sz w:val="28"/>
          <w:szCs w:val="28"/>
          <w:highlight w:val="white"/>
        </w:rPr>
        <w:br/>
        <w:t>НАУЧНО-ПРАКТИЧЕСКАЯ</w:t>
      </w:r>
    </w:p>
    <w:p w:rsidR="00557868" w:rsidRPr="00192650" w:rsidRDefault="00557868" w:rsidP="008F5E00">
      <w:pPr>
        <w:spacing w:line="360" w:lineRule="auto"/>
        <w:ind w:right="-2"/>
        <w:jc w:val="center"/>
        <w:rPr>
          <w:highlight w:val="white"/>
        </w:rPr>
      </w:pPr>
      <w:r w:rsidRPr="00192650">
        <w:rPr>
          <w:b/>
          <w:bCs/>
          <w:sz w:val="28"/>
          <w:szCs w:val="28"/>
          <w:highlight w:val="white"/>
        </w:rPr>
        <w:t>КОНФЕРЕНЦИЯ</w:t>
      </w:r>
    </w:p>
    <w:p w:rsidR="00557868" w:rsidRDefault="00557868" w:rsidP="008F5E00">
      <w:pPr>
        <w:spacing w:line="360" w:lineRule="auto"/>
        <w:ind w:right="-2"/>
        <w:jc w:val="center"/>
        <w:rPr>
          <w:b/>
          <w:bCs/>
          <w:sz w:val="28"/>
          <w:szCs w:val="28"/>
          <w:highlight w:val="white"/>
        </w:rPr>
      </w:pPr>
    </w:p>
    <w:p w:rsidR="00557868" w:rsidRPr="00192650" w:rsidRDefault="00557868" w:rsidP="008F5E00">
      <w:pPr>
        <w:spacing w:line="360" w:lineRule="auto"/>
        <w:ind w:right="-2"/>
        <w:jc w:val="center"/>
        <w:rPr>
          <w:b/>
          <w:bCs/>
          <w:sz w:val="56"/>
          <w:szCs w:val="56"/>
          <w:highlight w:val="white"/>
        </w:rPr>
      </w:pPr>
      <w:r>
        <w:rPr>
          <w:b/>
          <w:bCs/>
          <w:sz w:val="28"/>
          <w:szCs w:val="28"/>
          <w:highlight w:val="white"/>
        </w:rPr>
        <w:t>15-16 марта</w:t>
      </w:r>
      <w:r w:rsidRPr="00192650">
        <w:rPr>
          <w:b/>
          <w:bCs/>
          <w:sz w:val="28"/>
          <w:szCs w:val="28"/>
          <w:highlight w:val="white"/>
        </w:rPr>
        <w:t>201</w:t>
      </w:r>
      <w:r>
        <w:rPr>
          <w:b/>
          <w:bCs/>
          <w:sz w:val="28"/>
          <w:szCs w:val="28"/>
          <w:highlight w:val="white"/>
        </w:rPr>
        <w:t>8</w:t>
      </w:r>
      <w:r w:rsidRPr="00192650">
        <w:rPr>
          <w:b/>
          <w:bCs/>
          <w:sz w:val="28"/>
          <w:szCs w:val="28"/>
          <w:highlight w:val="white"/>
        </w:rPr>
        <w:t xml:space="preserve"> г.</w:t>
      </w:r>
    </w:p>
    <w:p w:rsidR="00557868" w:rsidRDefault="00557868" w:rsidP="008F5E00">
      <w:pPr>
        <w:spacing w:line="360" w:lineRule="auto"/>
        <w:ind w:right="-2"/>
        <w:jc w:val="center"/>
        <w:rPr>
          <w:b/>
          <w:bCs/>
          <w:sz w:val="28"/>
          <w:szCs w:val="28"/>
          <w:highlight w:val="white"/>
        </w:rPr>
      </w:pPr>
    </w:p>
    <w:p w:rsidR="00557868" w:rsidRPr="00192650" w:rsidRDefault="00557868" w:rsidP="008F5E00">
      <w:pPr>
        <w:spacing w:line="360" w:lineRule="auto"/>
        <w:ind w:right="-2"/>
        <w:jc w:val="center"/>
        <w:rPr>
          <w:b/>
          <w:bCs/>
          <w:sz w:val="28"/>
          <w:szCs w:val="28"/>
          <w:highlight w:val="white"/>
        </w:rPr>
      </w:pPr>
    </w:p>
    <w:p w:rsidR="00557868" w:rsidRPr="00192650" w:rsidRDefault="00557868" w:rsidP="008F5E00">
      <w:pPr>
        <w:spacing w:line="360" w:lineRule="auto"/>
        <w:ind w:right="-2"/>
        <w:jc w:val="center"/>
        <w:rPr>
          <w:b/>
          <w:bCs/>
          <w:sz w:val="28"/>
          <w:szCs w:val="28"/>
          <w:highlight w:val="white"/>
        </w:rPr>
      </w:pPr>
      <w:r w:rsidRPr="00192650">
        <w:rPr>
          <w:b/>
          <w:bCs/>
          <w:sz w:val="28"/>
          <w:szCs w:val="28"/>
          <w:highlight w:val="white"/>
        </w:rPr>
        <w:t>Москва</w:t>
      </w:r>
    </w:p>
    <w:p w:rsidR="00557868" w:rsidRDefault="00557868" w:rsidP="004C287D">
      <w:pPr>
        <w:jc w:val="center"/>
        <w:rPr>
          <w:b/>
          <w:bCs/>
          <w:sz w:val="28"/>
          <w:szCs w:val="28"/>
          <w:highlight w:val="white"/>
          <w:u w:val="single"/>
        </w:rPr>
      </w:pPr>
      <w:r>
        <w:rPr>
          <w:b/>
          <w:bCs/>
          <w:sz w:val="28"/>
          <w:szCs w:val="28"/>
          <w:highlight w:val="white"/>
          <w:u w:val="single"/>
        </w:rPr>
        <w:br w:type="page"/>
        <w:t>ОГЛАВЛЕНИЕ</w:t>
      </w:r>
    </w:p>
    <w:tbl>
      <w:tblPr>
        <w:tblW w:w="11201" w:type="dxa"/>
        <w:jc w:val="center"/>
        <w:tblLook w:val="00A0"/>
      </w:tblPr>
      <w:tblGrid>
        <w:gridCol w:w="10280"/>
        <w:gridCol w:w="921"/>
      </w:tblGrid>
      <w:tr w:rsidR="00557868" w:rsidRPr="004C287D">
        <w:trPr>
          <w:trHeight w:val="70"/>
          <w:jc w:val="center"/>
        </w:trPr>
        <w:tc>
          <w:tcPr>
            <w:tcW w:w="10280" w:type="dxa"/>
          </w:tcPr>
          <w:p w:rsidR="00557868" w:rsidRPr="004C287D" w:rsidRDefault="00557868" w:rsidP="00E824DF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 w:rsidRPr="004C287D">
              <w:rPr>
                <w:sz w:val="26"/>
                <w:szCs w:val="26"/>
                <w:highlight w:val="white"/>
              </w:rPr>
              <w:t xml:space="preserve">Программа конференции </w:t>
            </w:r>
          </w:p>
        </w:tc>
        <w:tc>
          <w:tcPr>
            <w:tcW w:w="921" w:type="dxa"/>
          </w:tcPr>
          <w:p w:rsidR="00557868" w:rsidRPr="004C287D" w:rsidRDefault="00557868" w:rsidP="004C287D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3</w:t>
            </w:r>
          </w:p>
        </w:tc>
      </w:tr>
      <w:tr w:rsidR="00557868" w:rsidRPr="00904110">
        <w:trPr>
          <w:jc w:val="center"/>
        </w:trPr>
        <w:tc>
          <w:tcPr>
            <w:tcW w:w="10280" w:type="dxa"/>
          </w:tcPr>
          <w:p w:rsidR="00557868" w:rsidRPr="00E824DF" w:rsidRDefault="00557868" w:rsidP="00E824DF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 w:rsidRPr="00E824DF">
              <w:rPr>
                <w:sz w:val="26"/>
                <w:szCs w:val="26"/>
                <w:highlight w:val="white"/>
              </w:rPr>
              <w:t xml:space="preserve">Состав организационного комитета </w:t>
            </w:r>
          </w:p>
        </w:tc>
        <w:tc>
          <w:tcPr>
            <w:tcW w:w="921" w:type="dxa"/>
          </w:tcPr>
          <w:p w:rsidR="00557868" w:rsidRPr="00E824DF" w:rsidRDefault="00557868" w:rsidP="004C287D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4</w:t>
            </w:r>
          </w:p>
        </w:tc>
      </w:tr>
      <w:tr w:rsidR="00557868" w:rsidRPr="00904110">
        <w:trPr>
          <w:trHeight w:val="132"/>
          <w:jc w:val="center"/>
        </w:trPr>
        <w:tc>
          <w:tcPr>
            <w:tcW w:w="10280" w:type="dxa"/>
          </w:tcPr>
          <w:p w:rsidR="00557868" w:rsidRPr="00E824DF" w:rsidRDefault="00557868" w:rsidP="00E824DF">
            <w:pPr>
              <w:tabs>
                <w:tab w:val="left" w:pos="8491"/>
                <w:tab w:val="right" w:leader="hyphen" w:pos="9072"/>
              </w:tabs>
              <w:jc w:val="center"/>
              <w:rPr>
                <w:b/>
                <w:bCs/>
                <w:sz w:val="26"/>
                <w:szCs w:val="26"/>
                <w:highlight w:val="white"/>
              </w:rPr>
            </w:pPr>
            <w:r w:rsidRPr="004C287D">
              <w:rPr>
                <w:b/>
                <w:bCs/>
                <w:highlight w:val="white"/>
              </w:rPr>
              <w:t xml:space="preserve">15 марта 2018 года </w:t>
            </w:r>
          </w:p>
        </w:tc>
        <w:tc>
          <w:tcPr>
            <w:tcW w:w="921" w:type="dxa"/>
          </w:tcPr>
          <w:p w:rsidR="00557868" w:rsidRPr="00E824DF" w:rsidRDefault="00557868" w:rsidP="004C287D">
            <w:pPr>
              <w:tabs>
                <w:tab w:val="left" w:pos="8491"/>
                <w:tab w:val="right" w:leader="hyphen" w:pos="9072"/>
              </w:tabs>
              <w:rPr>
                <w:b/>
                <w:bCs/>
                <w:sz w:val="26"/>
                <w:szCs w:val="26"/>
                <w:highlight w:val="white"/>
              </w:rPr>
            </w:pPr>
          </w:p>
        </w:tc>
      </w:tr>
      <w:tr w:rsidR="00557868" w:rsidRPr="00904110">
        <w:trPr>
          <w:trHeight w:val="337"/>
          <w:jc w:val="center"/>
        </w:trPr>
        <w:tc>
          <w:tcPr>
            <w:tcW w:w="10280" w:type="dxa"/>
          </w:tcPr>
          <w:p w:rsidR="00557868" w:rsidRPr="00E824DF" w:rsidRDefault="00557868" w:rsidP="002D6D52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 w:rsidRPr="00E824DF">
              <w:rPr>
                <w:sz w:val="26"/>
                <w:szCs w:val="26"/>
                <w:highlight w:val="white"/>
              </w:rPr>
              <w:t>Секция «</w:t>
            </w:r>
            <w:r>
              <w:rPr>
                <w:sz w:val="26"/>
                <w:szCs w:val="26"/>
                <w:highlight w:val="white"/>
              </w:rPr>
              <w:t>Правовое и индивидуальное регулирование общественных отношений: теоретические и практические проблемы»</w:t>
            </w:r>
          </w:p>
        </w:tc>
        <w:tc>
          <w:tcPr>
            <w:tcW w:w="921" w:type="dxa"/>
          </w:tcPr>
          <w:p w:rsidR="00557868" w:rsidRPr="00E824DF" w:rsidRDefault="00557868" w:rsidP="004C287D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5-6</w:t>
            </w:r>
          </w:p>
        </w:tc>
      </w:tr>
      <w:tr w:rsidR="00557868" w:rsidRPr="00904110">
        <w:trPr>
          <w:trHeight w:val="337"/>
          <w:jc w:val="center"/>
        </w:trPr>
        <w:tc>
          <w:tcPr>
            <w:tcW w:w="10280" w:type="dxa"/>
          </w:tcPr>
          <w:p w:rsidR="00557868" w:rsidRPr="00E824DF" w:rsidRDefault="00557868" w:rsidP="00CF59A8">
            <w:pPr>
              <w:rPr>
                <w:sz w:val="26"/>
                <w:szCs w:val="26"/>
                <w:highlight w:val="white"/>
              </w:rPr>
            </w:pPr>
            <w:r w:rsidRPr="00E824DF">
              <w:rPr>
                <w:sz w:val="26"/>
                <w:szCs w:val="26"/>
                <w:highlight w:val="white"/>
              </w:rPr>
              <w:t>Секция «</w:t>
            </w:r>
            <w:r>
              <w:rPr>
                <w:sz w:val="26"/>
                <w:szCs w:val="26"/>
                <w:highlight w:val="white"/>
              </w:rPr>
              <w:t>История государства и права</w:t>
            </w:r>
            <w:r w:rsidRPr="00E824DF">
              <w:rPr>
                <w:sz w:val="26"/>
                <w:szCs w:val="26"/>
                <w:highlight w:val="white"/>
              </w:rPr>
              <w:t>»</w:t>
            </w:r>
          </w:p>
        </w:tc>
        <w:tc>
          <w:tcPr>
            <w:tcW w:w="921" w:type="dxa"/>
          </w:tcPr>
          <w:p w:rsidR="00557868" w:rsidRDefault="00557868" w:rsidP="004C287D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6-7</w:t>
            </w:r>
          </w:p>
        </w:tc>
      </w:tr>
      <w:tr w:rsidR="00557868" w:rsidRPr="00904110">
        <w:trPr>
          <w:trHeight w:val="337"/>
          <w:jc w:val="center"/>
        </w:trPr>
        <w:tc>
          <w:tcPr>
            <w:tcW w:w="10280" w:type="dxa"/>
          </w:tcPr>
          <w:p w:rsidR="00557868" w:rsidRPr="00E824DF" w:rsidRDefault="00557868" w:rsidP="002D6D52">
            <w:pPr>
              <w:tabs>
                <w:tab w:val="left" w:pos="6698"/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 w:rsidRPr="00E824DF">
              <w:rPr>
                <w:sz w:val="26"/>
                <w:szCs w:val="26"/>
                <w:highlight w:val="white"/>
              </w:rPr>
              <w:t>Секция «</w:t>
            </w:r>
            <w:r>
              <w:rPr>
                <w:sz w:val="26"/>
                <w:szCs w:val="26"/>
                <w:highlight w:val="white"/>
              </w:rPr>
              <w:t>Правовое и индивидуальное регулирование в сфере конституционных и муниципальных отношений</w:t>
            </w:r>
            <w:r w:rsidRPr="00E824DF">
              <w:rPr>
                <w:sz w:val="26"/>
                <w:szCs w:val="26"/>
                <w:highlight w:val="white"/>
              </w:rPr>
              <w:t xml:space="preserve">» </w:t>
            </w:r>
          </w:p>
        </w:tc>
        <w:tc>
          <w:tcPr>
            <w:tcW w:w="921" w:type="dxa"/>
          </w:tcPr>
          <w:p w:rsidR="00557868" w:rsidRPr="00E824DF" w:rsidRDefault="00557868" w:rsidP="004C287D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8-10</w:t>
            </w:r>
          </w:p>
        </w:tc>
      </w:tr>
      <w:tr w:rsidR="00557868" w:rsidRPr="00904110">
        <w:trPr>
          <w:jc w:val="center"/>
        </w:trPr>
        <w:tc>
          <w:tcPr>
            <w:tcW w:w="10280" w:type="dxa"/>
          </w:tcPr>
          <w:p w:rsidR="00557868" w:rsidRPr="00E824DF" w:rsidRDefault="00557868" w:rsidP="002D6D52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 w:rsidRPr="00E824DF">
              <w:rPr>
                <w:sz w:val="26"/>
                <w:szCs w:val="26"/>
                <w:highlight w:val="white"/>
              </w:rPr>
              <w:t>Секция «</w:t>
            </w:r>
            <w:r>
              <w:rPr>
                <w:sz w:val="26"/>
                <w:szCs w:val="26"/>
                <w:highlight w:val="white"/>
              </w:rPr>
              <w:t>Влияние объекта гражданских отношений на их регулирование: проблемы права интеллектуальной собственности и оборота недвижимости</w:t>
            </w:r>
            <w:r w:rsidRPr="00E824DF">
              <w:rPr>
                <w:sz w:val="26"/>
                <w:szCs w:val="26"/>
                <w:highlight w:val="white"/>
              </w:rPr>
              <w:t>»</w:t>
            </w:r>
          </w:p>
        </w:tc>
        <w:tc>
          <w:tcPr>
            <w:tcW w:w="921" w:type="dxa"/>
          </w:tcPr>
          <w:p w:rsidR="00557868" w:rsidRPr="00E824DF" w:rsidRDefault="00557868" w:rsidP="004C287D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10-12</w:t>
            </w:r>
          </w:p>
        </w:tc>
      </w:tr>
      <w:tr w:rsidR="00557868" w:rsidRPr="00904110">
        <w:trPr>
          <w:jc w:val="center"/>
        </w:trPr>
        <w:tc>
          <w:tcPr>
            <w:tcW w:w="10280" w:type="dxa"/>
          </w:tcPr>
          <w:p w:rsidR="00557868" w:rsidRPr="00E824DF" w:rsidRDefault="00557868" w:rsidP="002D6D52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 w:rsidRPr="00E824DF">
              <w:rPr>
                <w:sz w:val="26"/>
                <w:szCs w:val="26"/>
                <w:highlight w:val="white"/>
              </w:rPr>
              <w:t>Секция «</w:t>
            </w:r>
            <w:r>
              <w:rPr>
                <w:sz w:val="26"/>
                <w:szCs w:val="26"/>
                <w:highlight w:val="white"/>
              </w:rPr>
              <w:t>Правовое индивидуальное регулирование обязательственных гражданских и предпринимательских отношений</w:t>
            </w:r>
            <w:r w:rsidRPr="00E824DF">
              <w:rPr>
                <w:sz w:val="26"/>
                <w:szCs w:val="26"/>
                <w:highlight w:val="white"/>
              </w:rPr>
              <w:t>»</w:t>
            </w:r>
          </w:p>
        </w:tc>
        <w:tc>
          <w:tcPr>
            <w:tcW w:w="921" w:type="dxa"/>
          </w:tcPr>
          <w:p w:rsidR="00557868" w:rsidRPr="00E824DF" w:rsidRDefault="00557868" w:rsidP="004C287D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12-16</w:t>
            </w:r>
          </w:p>
        </w:tc>
      </w:tr>
      <w:tr w:rsidR="00557868" w:rsidRPr="00904110">
        <w:trPr>
          <w:jc w:val="center"/>
        </w:trPr>
        <w:tc>
          <w:tcPr>
            <w:tcW w:w="10280" w:type="dxa"/>
          </w:tcPr>
          <w:p w:rsidR="00557868" w:rsidRPr="00E824DF" w:rsidRDefault="00557868" w:rsidP="002D6D52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 w:rsidRPr="00E824DF">
              <w:rPr>
                <w:sz w:val="26"/>
                <w:szCs w:val="26"/>
                <w:highlight w:val="white"/>
              </w:rPr>
              <w:t>Секция «</w:t>
            </w:r>
            <w:r>
              <w:rPr>
                <w:sz w:val="26"/>
                <w:szCs w:val="26"/>
                <w:highlight w:val="white"/>
              </w:rPr>
              <w:t>Правовое и индивидуальное регулирование корпоративного управления и несостоятельности</w:t>
            </w:r>
            <w:r w:rsidRPr="00E824DF">
              <w:rPr>
                <w:sz w:val="26"/>
                <w:szCs w:val="26"/>
                <w:highlight w:val="white"/>
              </w:rPr>
              <w:t>»</w:t>
            </w:r>
          </w:p>
        </w:tc>
        <w:tc>
          <w:tcPr>
            <w:tcW w:w="921" w:type="dxa"/>
          </w:tcPr>
          <w:p w:rsidR="00557868" w:rsidRPr="00E824DF" w:rsidRDefault="00557868" w:rsidP="004C287D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17-19</w:t>
            </w:r>
          </w:p>
        </w:tc>
      </w:tr>
      <w:tr w:rsidR="00557868" w:rsidRPr="00904110">
        <w:trPr>
          <w:jc w:val="center"/>
        </w:trPr>
        <w:tc>
          <w:tcPr>
            <w:tcW w:w="10280" w:type="dxa"/>
          </w:tcPr>
          <w:p w:rsidR="00557868" w:rsidRPr="00E824DF" w:rsidRDefault="00557868" w:rsidP="002D6D52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 w:rsidRPr="00E824DF">
              <w:rPr>
                <w:sz w:val="26"/>
                <w:szCs w:val="26"/>
                <w:highlight w:val="white"/>
              </w:rPr>
              <w:t>Секция «</w:t>
            </w:r>
            <w:r>
              <w:rPr>
                <w:sz w:val="26"/>
                <w:szCs w:val="26"/>
                <w:highlight w:val="white"/>
              </w:rPr>
              <w:t>Правовое и индивидуальное регулирование примирительных процедур</w:t>
            </w:r>
            <w:r w:rsidRPr="00E824DF">
              <w:rPr>
                <w:sz w:val="26"/>
                <w:szCs w:val="26"/>
                <w:highlight w:val="white"/>
              </w:rPr>
              <w:t>»</w:t>
            </w:r>
          </w:p>
        </w:tc>
        <w:tc>
          <w:tcPr>
            <w:tcW w:w="921" w:type="dxa"/>
          </w:tcPr>
          <w:p w:rsidR="00557868" w:rsidRDefault="00557868" w:rsidP="004C287D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19-20</w:t>
            </w:r>
          </w:p>
        </w:tc>
      </w:tr>
      <w:tr w:rsidR="00557868" w:rsidRPr="00904110">
        <w:trPr>
          <w:trHeight w:val="608"/>
          <w:jc w:val="center"/>
        </w:trPr>
        <w:tc>
          <w:tcPr>
            <w:tcW w:w="10280" w:type="dxa"/>
          </w:tcPr>
          <w:p w:rsidR="00557868" w:rsidRPr="00E824DF" w:rsidRDefault="00557868" w:rsidP="00E120C7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 w:rsidRPr="00E824DF">
              <w:rPr>
                <w:sz w:val="26"/>
                <w:szCs w:val="26"/>
                <w:highlight w:val="white"/>
              </w:rPr>
              <w:t>Секция «</w:t>
            </w:r>
            <w:r>
              <w:rPr>
                <w:sz w:val="26"/>
                <w:szCs w:val="26"/>
                <w:highlight w:val="white"/>
              </w:rPr>
              <w:t>Теоретические и практические проблемы трудового права и права социального обеспечения</w:t>
            </w:r>
            <w:r w:rsidRPr="00E824DF">
              <w:rPr>
                <w:sz w:val="26"/>
                <w:szCs w:val="26"/>
                <w:highlight w:val="white"/>
              </w:rPr>
              <w:t>»</w:t>
            </w:r>
          </w:p>
        </w:tc>
        <w:tc>
          <w:tcPr>
            <w:tcW w:w="921" w:type="dxa"/>
          </w:tcPr>
          <w:p w:rsidR="00557868" w:rsidRPr="00E824DF" w:rsidRDefault="00557868" w:rsidP="004C287D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20-22</w:t>
            </w:r>
          </w:p>
        </w:tc>
      </w:tr>
      <w:tr w:rsidR="00557868" w:rsidRPr="00904110">
        <w:trPr>
          <w:jc w:val="center"/>
        </w:trPr>
        <w:tc>
          <w:tcPr>
            <w:tcW w:w="10280" w:type="dxa"/>
          </w:tcPr>
          <w:p w:rsidR="00557868" w:rsidRPr="00E824DF" w:rsidRDefault="00557868" w:rsidP="002D6D52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 w:rsidRPr="00E824DF">
              <w:rPr>
                <w:sz w:val="26"/>
                <w:szCs w:val="26"/>
                <w:highlight w:val="white"/>
              </w:rPr>
              <w:t>Секция «</w:t>
            </w:r>
            <w:r>
              <w:rPr>
                <w:sz w:val="26"/>
                <w:szCs w:val="26"/>
                <w:highlight w:val="white"/>
              </w:rPr>
              <w:t>Правовое и индивидуальное регулирование земельных и экологических отношений</w:t>
            </w:r>
            <w:r w:rsidRPr="00E824DF">
              <w:rPr>
                <w:sz w:val="26"/>
                <w:szCs w:val="26"/>
                <w:highlight w:val="white"/>
              </w:rPr>
              <w:t>»</w:t>
            </w:r>
          </w:p>
        </w:tc>
        <w:tc>
          <w:tcPr>
            <w:tcW w:w="921" w:type="dxa"/>
          </w:tcPr>
          <w:p w:rsidR="00557868" w:rsidRPr="00E824DF" w:rsidRDefault="00557868" w:rsidP="004C287D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22-23</w:t>
            </w:r>
          </w:p>
        </w:tc>
      </w:tr>
      <w:tr w:rsidR="00557868" w:rsidRPr="00904110">
        <w:trPr>
          <w:jc w:val="center"/>
        </w:trPr>
        <w:tc>
          <w:tcPr>
            <w:tcW w:w="10280" w:type="dxa"/>
          </w:tcPr>
          <w:p w:rsidR="00557868" w:rsidRPr="00E824DF" w:rsidRDefault="00557868" w:rsidP="002D6D52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 w:rsidRPr="00E824DF">
              <w:rPr>
                <w:sz w:val="26"/>
                <w:szCs w:val="26"/>
                <w:highlight w:val="white"/>
              </w:rPr>
              <w:t>Секция «</w:t>
            </w:r>
            <w:r>
              <w:rPr>
                <w:sz w:val="26"/>
                <w:szCs w:val="26"/>
                <w:highlight w:val="white"/>
              </w:rPr>
              <w:t>Актуальные проблемы уголовного права</w:t>
            </w:r>
            <w:r w:rsidRPr="00E824DF">
              <w:rPr>
                <w:sz w:val="26"/>
                <w:szCs w:val="26"/>
                <w:highlight w:val="white"/>
              </w:rPr>
              <w:t>»</w:t>
            </w:r>
          </w:p>
        </w:tc>
        <w:tc>
          <w:tcPr>
            <w:tcW w:w="921" w:type="dxa"/>
          </w:tcPr>
          <w:p w:rsidR="00557868" w:rsidRPr="00E824DF" w:rsidRDefault="00557868" w:rsidP="004C287D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24-27</w:t>
            </w:r>
          </w:p>
        </w:tc>
      </w:tr>
      <w:tr w:rsidR="00557868" w:rsidRPr="00904110">
        <w:trPr>
          <w:jc w:val="center"/>
        </w:trPr>
        <w:tc>
          <w:tcPr>
            <w:tcW w:w="10280" w:type="dxa"/>
          </w:tcPr>
          <w:p w:rsidR="00557868" w:rsidRPr="00E824DF" w:rsidRDefault="00557868" w:rsidP="002D6D52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 w:rsidRPr="00E824DF">
              <w:rPr>
                <w:sz w:val="26"/>
                <w:szCs w:val="26"/>
                <w:highlight w:val="white"/>
              </w:rPr>
              <w:t>Секция «</w:t>
            </w:r>
            <w:r>
              <w:rPr>
                <w:sz w:val="26"/>
                <w:szCs w:val="26"/>
                <w:highlight w:val="white"/>
              </w:rPr>
              <w:t>Международное право</w:t>
            </w:r>
            <w:r w:rsidRPr="00E824DF">
              <w:rPr>
                <w:sz w:val="26"/>
                <w:szCs w:val="26"/>
                <w:highlight w:val="white"/>
              </w:rPr>
              <w:t>»</w:t>
            </w:r>
          </w:p>
        </w:tc>
        <w:tc>
          <w:tcPr>
            <w:tcW w:w="921" w:type="dxa"/>
          </w:tcPr>
          <w:p w:rsidR="00557868" w:rsidRPr="00E824DF" w:rsidRDefault="00557868" w:rsidP="004C287D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27-28</w:t>
            </w:r>
          </w:p>
        </w:tc>
      </w:tr>
      <w:tr w:rsidR="00557868" w:rsidRPr="00904110">
        <w:trPr>
          <w:trHeight w:val="184"/>
          <w:jc w:val="center"/>
        </w:trPr>
        <w:tc>
          <w:tcPr>
            <w:tcW w:w="10280" w:type="dxa"/>
          </w:tcPr>
          <w:p w:rsidR="00557868" w:rsidRPr="00C6288A" w:rsidRDefault="00557868" w:rsidP="002D6D52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 w:rsidRPr="00E824DF">
              <w:rPr>
                <w:sz w:val="26"/>
                <w:szCs w:val="26"/>
                <w:highlight w:val="white"/>
              </w:rPr>
              <w:t>Секция «</w:t>
            </w:r>
            <w:r>
              <w:rPr>
                <w:sz w:val="26"/>
                <w:szCs w:val="26"/>
                <w:highlight w:val="white"/>
              </w:rPr>
              <w:t>Проблемы административного права и процесса</w:t>
            </w:r>
            <w:r w:rsidRPr="00E824DF">
              <w:rPr>
                <w:sz w:val="26"/>
                <w:szCs w:val="26"/>
                <w:highlight w:val="white"/>
              </w:rPr>
              <w:t>»</w:t>
            </w:r>
          </w:p>
        </w:tc>
        <w:tc>
          <w:tcPr>
            <w:tcW w:w="921" w:type="dxa"/>
          </w:tcPr>
          <w:p w:rsidR="00557868" w:rsidRPr="00E824DF" w:rsidRDefault="00557868" w:rsidP="004C287D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28-31</w:t>
            </w:r>
          </w:p>
        </w:tc>
      </w:tr>
      <w:tr w:rsidR="00557868" w:rsidRPr="00904110">
        <w:trPr>
          <w:trHeight w:val="177"/>
          <w:jc w:val="center"/>
        </w:trPr>
        <w:tc>
          <w:tcPr>
            <w:tcW w:w="10280" w:type="dxa"/>
          </w:tcPr>
          <w:p w:rsidR="00557868" w:rsidRPr="00E824DF" w:rsidRDefault="00557868" w:rsidP="002D6D52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Секция «Актуальные проблемы правового регулирования прохождения военной службы»</w:t>
            </w:r>
          </w:p>
        </w:tc>
        <w:tc>
          <w:tcPr>
            <w:tcW w:w="921" w:type="dxa"/>
          </w:tcPr>
          <w:p w:rsidR="00557868" w:rsidRDefault="00557868" w:rsidP="004C287D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31-32</w:t>
            </w:r>
          </w:p>
        </w:tc>
      </w:tr>
      <w:tr w:rsidR="00557868" w:rsidRPr="00904110">
        <w:trPr>
          <w:trHeight w:val="595"/>
          <w:jc w:val="center"/>
        </w:trPr>
        <w:tc>
          <w:tcPr>
            <w:tcW w:w="10280" w:type="dxa"/>
          </w:tcPr>
          <w:p w:rsidR="00557868" w:rsidRDefault="00557868" w:rsidP="002D6D52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 w:rsidRPr="00E824DF">
              <w:rPr>
                <w:sz w:val="26"/>
                <w:szCs w:val="26"/>
                <w:highlight w:val="white"/>
              </w:rPr>
              <w:t>Секция «</w:t>
            </w:r>
            <w:r>
              <w:rPr>
                <w:sz w:val="26"/>
                <w:szCs w:val="26"/>
                <w:highlight w:val="white"/>
              </w:rPr>
              <w:t>Социально-философские проблемы исследования и регулирования общественных отношений</w:t>
            </w:r>
            <w:r w:rsidRPr="00E824DF">
              <w:rPr>
                <w:sz w:val="26"/>
                <w:szCs w:val="26"/>
                <w:highlight w:val="white"/>
              </w:rPr>
              <w:t>»</w:t>
            </w:r>
          </w:p>
        </w:tc>
        <w:tc>
          <w:tcPr>
            <w:tcW w:w="921" w:type="dxa"/>
          </w:tcPr>
          <w:p w:rsidR="00557868" w:rsidRPr="004C287D" w:rsidRDefault="00557868" w:rsidP="004C287D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32</w:t>
            </w:r>
          </w:p>
        </w:tc>
      </w:tr>
      <w:tr w:rsidR="00557868" w:rsidRPr="00904110">
        <w:trPr>
          <w:trHeight w:val="595"/>
          <w:jc w:val="center"/>
        </w:trPr>
        <w:tc>
          <w:tcPr>
            <w:tcW w:w="10280" w:type="dxa"/>
          </w:tcPr>
          <w:p w:rsidR="00557868" w:rsidRPr="00E824DF" w:rsidRDefault="00557868" w:rsidP="002D6D52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 w:rsidRPr="0053141F">
              <w:rPr>
                <w:sz w:val="26"/>
                <w:szCs w:val="26"/>
                <w:highlight w:val="white"/>
              </w:rPr>
              <w:t>Конкурс судебных дебатов (в рамках секции «Гражданское и административное судопроизводство»)</w:t>
            </w:r>
            <w:r>
              <w:rPr>
                <w:sz w:val="26"/>
                <w:szCs w:val="26"/>
                <w:highlight w:val="white"/>
              </w:rPr>
              <w:t xml:space="preserve"> (ауд. 910)</w:t>
            </w:r>
          </w:p>
        </w:tc>
        <w:tc>
          <w:tcPr>
            <w:tcW w:w="921" w:type="dxa"/>
          </w:tcPr>
          <w:p w:rsidR="00557868" w:rsidRDefault="00557868" w:rsidP="004C287D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</w:p>
        </w:tc>
      </w:tr>
    </w:tbl>
    <w:p w:rsidR="00557868" w:rsidRPr="004C287D" w:rsidRDefault="00557868">
      <w:pPr>
        <w:rPr>
          <w:sz w:val="16"/>
          <w:szCs w:val="16"/>
        </w:rPr>
      </w:pPr>
    </w:p>
    <w:tbl>
      <w:tblPr>
        <w:tblW w:w="11200" w:type="dxa"/>
        <w:jc w:val="center"/>
        <w:tblLook w:val="00A0"/>
      </w:tblPr>
      <w:tblGrid>
        <w:gridCol w:w="10279"/>
        <w:gridCol w:w="921"/>
      </w:tblGrid>
      <w:tr w:rsidR="00557868" w:rsidRPr="00904110">
        <w:trPr>
          <w:jc w:val="center"/>
        </w:trPr>
        <w:tc>
          <w:tcPr>
            <w:tcW w:w="10279" w:type="dxa"/>
          </w:tcPr>
          <w:p w:rsidR="00557868" w:rsidRPr="00E824DF" w:rsidRDefault="00557868" w:rsidP="002D6D52">
            <w:pPr>
              <w:tabs>
                <w:tab w:val="right" w:leader="hyphen" w:pos="9072"/>
              </w:tabs>
              <w:jc w:val="center"/>
              <w:rPr>
                <w:b/>
                <w:bCs/>
                <w:sz w:val="26"/>
                <w:szCs w:val="26"/>
                <w:highlight w:val="white"/>
              </w:rPr>
            </w:pPr>
            <w:r w:rsidRPr="004C287D">
              <w:rPr>
                <w:b/>
                <w:bCs/>
                <w:highlight w:val="white"/>
              </w:rPr>
              <w:t>16марта 2018 года</w:t>
            </w:r>
          </w:p>
        </w:tc>
        <w:tc>
          <w:tcPr>
            <w:tcW w:w="921" w:type="dxa"/>
          </w:tcPr>
          <w:p w:rsidR="00557868" w:rsidRPr="00E824DF" w:rsidRDefault="00557868" w:rsidP="00CA3017">
            <w:pPr>
              <w:tabs>
                <w:tab w:val="right" w:leader="hyphen" w:pos="9072"/>
              </w:tabs>
              <w:ind w:left="176"/>
              <w:rPr>
                <w:b/>
                <w:bCs/>
                <w:sz w:val="26"/>
                <w:szCs w:val="26"/>
                <w:highlight w:val="white"/>
              </w:rPr>
            </w:pPr>
          </w:p>
        </w:tc>
      </w:tr>
      <w:tr w:rsidR="00557868" w:rsidRPr="00904110">
        <w:trPr>
          <w:jc w:val="center"/>
        </w:trPr>
        <w:tc>
          <w:tcPr>
            <w:tcW w:w="10279" w:type="dxa"/>
          </w:tcPr>
          <w:p w:rsidR="00557868" w:rsidRPr="00E824DF" w:rsidRDefault="00557868" w:rsidP="002D6D52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Секция </w:t>
            </w:r>
            <w:r w:rsidRPr="00E824DF">
              <w:rPr>
                <w:sz w:val="26"/>
                <w:szCs w:val="26"/>
                <w:highlight w:val="white"/>
              </w:rPr>
              <w:t>«</w:t>
            </w:r>
            <w:r>
              <w:rPr>
                <w:sz w:val="26"/>
                <w:szCs w:val="26"/>
                <w:highlight w:val="white"/>
              </w:rPr>
              <w:t>Правовое и индивидуальное регулирование в сфере конституционного правосудия</w:t>
            </w:r>
            <w:r w:rsidRPr="00E824DF">
              <w:rPr>
                <w:sz w:val="26"/>
                <w:szCs w:val="26"/>
                <w:highlight w:val="white"/>
              </w:rPr>
              <w:t>»</w:t>
            </w:r>
          </w:p>
        </w:tc>
        <w:tc>
          <w:tcPr>
            <w:tcW w:w="921" w:type="dxa"/>
          </w:tcPr>
          <w:p w:rsidR="00557868" w:rsidRPr="00E824DF" w:rsidRDefault="00557868" w:rsidP="004C287D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34-35</w:t>
            </w:r>
          </w:p>
        </w:tc>
      </w:tr>
      <w:tr w:rsidR="00557868" w:rsidRPr="00904110">
        <w:trPr>
          <w:jc w:val="center"/>
        </w:trPr>
        <w:tc>
          <w:tcPr>
            <w:tcW w:w="10279" w:type="dxa"/>
          </w:tcPr>
          <w:p w:rsidR="00557868" w:rsidRPr="00E824DF" w:rsidRDefault="00557868" w:rsidP="002D6D52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Секция </w:t>
            </w:r>
            <w:r w:rsidRPr="00E824DF">
              <w:rPr>
                <w:sz w:val="26"/>
                <w:szCs w:val="26"/>
                <w:highlight w:val="white"/>
              </w:rPr>
              <w:t>«</w:t>
            </w:r>
            <w:r>
              <w:rPr>
                <w:sz w:val="26"/>
                <w:szCs w:val="26"/>
                <w:highlight w:val="white"/>
              </w:rPr>
              <w:t>Правовое и индивидуальное регулирование семейных и жилищных отношений</w:t>
            </w:r>
            <w:r w:rsidRPr="00E824DF">
              <w:rPr>
                <w:sz w:val="26"/>
                <w:szCs w:val="26"/>
                <w:highlight w:val="white"/>
              </w:rPr>
              <w:t>»</w:t>
            </w:r>
          </w:p>
        </w:tc>
        <w:tc>
          <w:tcPr>
            <w:tcW w:w="921" w:type="dxa"/>
          </w:tcPr>
          <w:p w:rsidR="00557868" w:rsidRPr="00E824DF" w:rsidRDefault="00557868" w:rsidP="004C287D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36-38</w:t>
            </w:r>
          </w:p>
        </w:tc>
      </w:tr>
      <w:tr w:rsidR="00557868" w:rsidRPr="00904110">
        <w:trPr>
          <w:jc w:val="center"/>
        </w:trPr>
        <w:tc>
          <w:tcPr>
            <w:tcW w:w="10279" w:type="dxa"/>
          </w:tcPr>
          <w:p w:rsidR="00557868" w:rsidRDefault="00557868" w:rsidP="002D6D52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 w:rsidRPr="00E824DF">
              <w:rPr>
                <w:sz w:val="26"/>
                <w:szCs w:val="26"/>
                <w:highlight w:val="white"/>
              </w:rPr>
              <w:t>Секция «</w:t>
            </w:r>
            <w:r>
              <w:rPr>
                <w:sz w:val="26"/>
                <w:szCs w:val="26"/>
                <w:highlight w:val="white"/>
              </w:rPr>
              <w:t>Правовое и индивидуальное регулирование финансовых отношений, защиты конкуренции и публичных закупок</w:t>
            </w:r>
            <w:r w:rsidRPr="00E824DF">
              <w:rPr>
                <w:sz w:val="26"/>
                <w:szCs w:val="26"/>
                <w:highlight w:val="white"/>
              </w:rPr>
              <w:t>»</w:t>
            </w:r>
          </w:p>
        </w:tc>
        <w:tc>
          <w:tcPr>
            <w:tcW w:w="921" w:type="dxa"/>
          </w:tcPr>
          <w:p w:rsidR="00557868" w:rsidRDefault="00557868" w:rsidP="004C287D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</w:p>
        </w:tc>
      </w:tr>
      <w:tr w:rsidR="00557868" w:rsidRPr="00904110">
        <w:trPr>
          <w:jc w:val="center"/>
        </w:trPr>
        <w:tc>
          <w:tcPr>
            <w:tcW w:w="10279" w:type="dxa"/>
          </w:tcPr>
          <w:p w:rsidR="00557868" w:rsidRPr="00E824DF" w:rsidRDefault="00557868" w:rsidP="002D6D52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 w:rsidRPr="00E824DF">
              <w:rPr>
                <w:sz w:val="26"/>
                <w:szCs w:val="26"/>
                <w:highlight w:val="white"/>
              </w:rPr>
              <w:t>Секция «</w:t>
            </w:r>
            <w:r>
              <w:rPr>
                <w:sz w:val="26"/>
                <w:szCs w:val="26"/>
                <w:highlight w:val="white"/>
              </w:rPr>
              <w:t>Правовое и индивидуальное регулирование уголовно-процессуальных отношений</w:t>
            </w:r>
            <w:r w:rsidRPr="00E824DF">
              <w:rPr>
                <w:sz w:val="26"/>
                <w:szCs w:val="26"/>
                <w:highlight w:val="white"/>
              </w:rPr>
              <w:t>»</w:t>
            </w:r>
          </w:p>
        </w:tc>
        <w:tc>
          <w:tcPr>
            <w:tcW w:w="921" w:type="dxa"/>
          </w:tcPr>
          <w:p w:rsidR="00557868" w:rsidRPr="00E824DF" w:rsidRDefault="00557868" w:rsidP="004C287D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38-39</w:t>
            </w:r>
          </w:p>
        </w:tc>
      </w:tr>
      <w:tr w:rsidR="00557868" w:rsidRPr="00904110">
        <w:trPr>
          <w:jc w:val="center"/>
        </w:trPr>
        <w:tc>
          <w:tcPr>
            <w:tcW w:w="10279" w:type="dxa"/>
          </w:tcPr>
          <w:p w:rsidR="00557868" w:rsidRPr="00E824DF" w:rsidRDefault="00557868" w:rsidP="00E120C7">
            <w:pPr>
              <w:tabs>
                <w:tab w:val="left" w:pos="3015"/>
              </w:tabs>
              <w:rPr>
                <w:sz w:val="26"/>
                <w:szCs w:val="26"/>
                <w:highlight w:val="white"/>
              </w:rPr>
            </w:pPr>
            <w:r w:rsidRPr="00E824DF">
              <w:rPr>
                <w:sz w:val="26"/>
                <w:szCs w:val="26"/>
                <w:highlight w:val="white"/>
              </w:rPr>
              <w:t>Секция «</w:t>
            </w:r>
            <w:r>
              <w:rPr>
                <w:sz w:val="26"/>
                <w:szCs w:val="26"/>
                <w:highlight w:val="white"/>
              </w:rPr>
              <w:t>Правовое и индивидуальное регулирование в правоохранительной и судебной деятельности</w:t>
            </w:r>
            <w:r w:rsidRPr="00E824DF">
              <w:rPr>
                <w:sz w:val="26"/>
                <w:szCs w:val="26"/>
                <w:highlight w:val="white"/>
              </w:rPr>
              <w:t>»</w:t>
            </w:r>
          </w:p>
        </w:tc>
        <w:tc>
          <w:tcPr>
            <w:tcW w:w="921" w:type="dxa"/>
          </w:tcPr>
          <w:p w:rsidR="00557868" w:rsidRPr="00E824DF" w:rsidRDefault="00557868" w:rsidP="004C287D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40-41</w:t>
            </w:r>
          </w:p>
        </w:tc>
      </w:tr>
      <w:tr w:rsidR="00557868" w:rsidRPr="00904110">
        <w:trPr>
          <w:jc w:val="center"/>
        </w:trPr>
        <w:tc>
          <w:tcPr>
            <w:tcW w:w="10279" w:type="dxa"/>
          </w:tcPr>
          <w:p w:rsidR="00557868" w:rsidRPr="00E824DF" w:rsidRDefault="00557868" w:rsidP="002D6D52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 w:rsidRPr="00E824DF">
              <w:rPr>
                <w:sz w:val="26"/>
                <w:szCs w:val="26"/>
                <w:highlight w:val="white"/>
              </w:rPr>
              <w:t>Секция «</w:t>
            </w:r>
            <w:r>
              <w:rPr>
                <w:sz w:val="26"/>
                <w:szCs w:val="26"/>
                <w:highlight w:val="white"/>
              </w:rPr>
              <w:t>Правовое регулирование использования специальных знаний в судопроизводстве</w:t>
            </w:r>
            <w:r w:rsidRPr="00E824DF">
              <w:rPr>
                <w:sz w:val="26"/>
                <w:szCs w:val="26"/>
                <w:highlight w:val="white"/>
              </w:rPr>
              <w:t xml:space="preserve">» </w:t>
            </w:r>
          </w:p>
        </w:tc>
        <w:tc>
          <w:tcPr>
            <w:tcW w:w="921" w:type="dxa"/>
          </w:tcPr>
          <w:p w:rsidR="00557868" w:rsidRPr="00E824DF" w:rsidRDefault="00557868" w:rsidP="004C287D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41-43</w:t>
            </w:r>
          </w:p>
        </w:tc>
      </w:tr>
      <w:tr w:rsidR="00557868" w:rsidRPr="00904110">
        <w:trPr>
          <w:jc w:val="center"/>
        </w:trPr>
        <w:tc>
          <w:tcPr>
            <w:tcW w:w="10279" w:type="dxa"/>
          </w:tcPr>
          <w:p w:rsidR="00557868" w:rsidRPr="00E824DF" w:rsidRDefault="00557868" w:rsidP="002D6D52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 w:rsidRPr="00E824DF">
              <w:rPr>
                <w:sz w:val="26"/>
                <w:szCs w:val="26"/>
                <w:highlight w:val="white"/>
              </w:rPr>
              <w:t>Секция «</w:t>
            </w:r>
            <w:r>
              <w:rPr>
                <w:sz w:val="26"/>
                <w:szCs w:val="26"/>
                <w:highlight w:val="white"/>
              </w:rPr>
              <w:t>Правовое и индивидуальное регулирование информационных отношений</w:t>
            </w:r>
            <w:r w:rsidRPr="00E824DF">
              <w:rPr>
                <w:sz w:val="26"/>
                <w:szCs w:val="26"/>
                <w:highlight w:val="white"/>
              </w:rPr>
              <w:t>»</w:t>
            </w:r>
          </w:p>
        </w:tc>
        <w:tc>
          <w:tcPr>
            <w:tcW w:w="921" w:type="dxa"/>
          </w:tcPr>
          <w:p w:rsidR="00557868" w:rsidRPr="00E824DF" w:rsidRDefault="00557868" w:rsidP="004C287D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43-46</w:t>
            </w:r>
          </w:p>
        </w:tc>
      </w:tr>
      <w:tr w:rsidR="00557868" w:rsidRPr="00904110">
        <w:trPr>
          <w:jc w:val="center"/>
        </w:trPr>
        <w:tc>
          <w:tcPr>
            <w:tcW w:w="10279" w:type="dxa"/>
          </w:tcPr>
          <w:p w:rsidR="00557868" w:rsidRPr="00E824DF" w:rsidRDefault="00557868" w:rsidP="002D6D52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 w:rsidRPr="00E824DF">
              <w:rPr>
                <w:sz w:val="26"/>
                <w:szCs w:val="26"/>
                <w:highlight w:val="white"/>
              </w:rPr>
              <w:t>Секция «</w:t>
            </w:r>
            <w:r>
              <w:rPr>
                <w:sz w:val="26"/>
                <w:szCs w:val="26"/>
                <w:highlight w:val="white"/>
              </w:rPr>
              <w:t>Гражданское и административное судопроизводство</w:t>
            </w:r>
            <w:r w:rsidRPr="00E824DF">
              <w:rPr>
                <w:sz w:val="26"/>
                <w:szCs w:val="26"/>
                <w:highlight w:val="white"/>
              </w:rPr>
              <w:t xml:space="preserve">» </w:t>
            </w:r>
          </w:p>
        </w:tc>
        <w:tc>
          <w:tcPr>
            <w:tcW w:w="921" w:type="dxa"/>
          </w:tcPr>
          <w:p w:rsidR="00557868" w:rsidRPr="00E824DF" w:rsidRDefault="00557868" w:rsidP="004C287D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46-50</w:t>
            </w:r>
          </w:p>
        </w:tc>
      </w:tr>
      <w:tr w:rsidR="00557868" w:rsidRPr="00904110">
        <w:trPr>
          <w:jc w:val="center"/>
        </w:trPr>
        <w:tc>
          <w:tcPr>
            <w:tcW w:w="10279" w:type="dxa"/>
          </w:tcPr>
          <w:p w:rsidR="00557868" w:rsidRPr="00E824DF" w:rsidRDefault="00557868" w:rsidP="002D6D52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 w:rsidRPr="00E824DF">
              <w:rPr>
                <w:sz w:val="26"/>
                <w:szCs w:val="26"/>
                <w:highlight w:val="white"/>
              </w:rPr>
              <w:t>Секция «</w:t>
            </w:r>
            <w:r>
              <w:rPr>
                <w:sz w:val="26"/>
                <w:szCs w:val="26"/>
                <w:highlight w:val="white"/>
              </w:rPr>
              <w:t>Правовое обеспечение экономической деятельности</w:t>
            </w:r>
            <w:r w:rsidRPr="00E824DF">
              <w:rPr>
                <w:sz w:val="26"/>
                <w:szCs w:val="26"/>
                <w:highlight w:val="white"/>
              </w:rPr>
              <w:t>»</w:t>
            </w:r>
          </w:p>
        </w:tc>
        <w:tc>
          <w:tcPr>
            <w:tcW w:w="921" w:type="dxa"/>
          </w:tcPr>
          <w:p w:rsidR="00557868" w:rsidRPr="00E824DF" w:rsidRDefault="00557868" w:rsidP="004C287D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50-51</w:t>
            </w:r>
          </w:p>
        </w:tc>
      </w:tr>
      <w:tr w:rsidR="00557868" w:rsidRPr="00904110">
        <w:trPr>
          <w:trHeight w:val="202"/>
          <w:jc w:val="center"/>
        </w:trPr>
        <w:tc>
          <w:tcPr>
            <w:tcW w:w="10279" w:type="dxa"/>
          </w:tcPr>
          <w:p w:rsidR="00557868" w:rsidRPr="007D4420" w:rsidRDefault="00557868" w:rsidP="00C42AAF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 w:rsidRPr="00E824DF">
              <w:rPr>
                <w:sz w:val="26"/>
                <w:szCs w:val="26"/>
                <w:highlight w:val="white"/>
              </w:rPr>
              <w:t>Секция «</w:t>
            </w:r>
            <w:r>
              <w:rPr>
                <w:sz w:val="26"/>
                <w:szCs w:val="26"/>
                <w:highlight w:val="white"/>
              </w:rPr>
              <w:t>Новая учетно-регистрационная политика в сфере недвижимости</w:t>
            </w:r>
            <w:r w:rsidRPr="00E824DF">
              <w:rPr>
                <w:sz w:val="26"/>
                <w:szCs w:val="26"/>
                <w:highlight w:val="white"/>
              </w:rPr>
              <w:t>»</w:t>
            </w:r>
          </w:p>
        </w:tc>
        <w:tc>
          <w:tcPr>
            <w:tcW w:w="921" w:type="dxa"/>
          </w:tcPr>
          <w:p w:rsidR="00557868" w:rsidRPr="00E824DF" w:rsidRDefault="00557868" w:rsidP="004C287D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51-52</w:t>
            </w:r>
          </w:p>
        </w:tc>
      </w:tr>
      <w:tr w:rsidR="00557868" w:rsidRPr="00904110">
        <w:trPr>
          <w:jc w:val="center"/>
        </w:trPr>
        <w:tc>
          <w:tcPr>
            <w:tcW w:w="10279" w:type="dxa"/>
          </w:tcPr>
          <w:p w:rsidR="00557868" w:rsidRPr="00C6288A" w:rsidRDefault="00557868" w:rsidP="00C42AAF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Секция «Социальная эффективность государственного управления в Российской Федерации – как национальный приоритет развития»</w:t>
            </w:r>
          </w:p>
        </w:tc>
        <w:tc>
          <w:tcPr>
            <w:tcW w:w="921" w:type="dxa"/>
          </w:tcPr>
          <w:p w:rsidR="00557868" w:rsidRDefault="00557868" w:rsidP="004C287D">
            <w:pPr>
              <w:tabs>
                <w:tab w:val="right" w:leader="hyphen" w:pos="9072"/>
              </w:tabs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52-53</w:t>
            </w:r>
          </w:p>
        </w:tc>
      </w:tr>
    </w:tbl>
    <w:p w:rsidR="00557868" w:rsidRPr="00AF54B8" w:rsidRDefault="00557868" w:rsidP="008F5E00">
      <w:pPr>
        <w:jc w:val="center"/>
        <w:rPr>
          <w:highlight w:val="white"/>
        </w:rPr>
      </w:pPr>
      <w:r>
        <w:rPr>
          <w:b/>
          <w:bCs/>
          <w:sz w:val="28"/>
          <w:szCs w:val="28"/>
          <w:highlight w:val="white"/>
          <w:u w:val="single"/>
        </w:rPr>
        <w:br w:type="page"/>
      </w:r>
      <w:r w:rsidRPr="00AF54B8">
        <w:rPr>
          <w:b/>
          <w:bCs/>
          <w:sz w:val="28"/>
          <w:szCs w:val="28"/>
          <w:highlight w:val="white"/>
          <w:u w:val="single"/>
        </w:rPr>
        <w:t>ПРОГРАММА КОНФЕРЕНЦИИ</w:t>
      </w:r>
    </w:p>
    <w:p w:rsidR="00557868" w:rsidRPr="00AF54B8" w:rsidRDefault="00557868" w:rsidP="008F5E00">
      <w:pPr>
        <w:rPr>
          <w:highlight w:val="white"/>
        </w:rPr>
      </w:pPr>
      <w:r>
        <w:rPr>
          <w:b/>
          <w:bCs/>
          <w:sz w:val="26"/>
          <w:szCs w:val="26"/>
          <w:highlight w:val="white"/>
          <w:u w:val="single"/>
        </w:rPr>
        <w:t>15 марта</w:t>
      </w:r>
      <w:r w:rsidRPr="00AF54B8">
        <w:rPr>
          <w:b/>
          <w:bCs/>
          <w:sz w:val="26"/>
          <w:szCs w:val="26"/>
          <w:highlight w:val="white"/>
          <w:u w:val="single"/>
        </w:rPr>
        <w:t xml:space="preserve"> 201</w:t>
      </w:r>
      <w:r>
        <w:rPr>
          <w:b/>
          <w:bCs/>
          <w:sz w:val="26"/>
          <w:szCs w:val="26"/>
          <w:highlight w:val="white"/>
          <w:u w:val="single"/>
        </w:rPr>
        <w:t>8</w:t>
      </w:r>
      <w:r w:rsidRPr="00AF54B8">
        <w:rPr>
          <w:b/>
          <w:bCs/>
          <w:sz w:val="26"/>
          <w:szCs w:val="26"/>
          <w:highlight w:val="white"/>
          <w:u w:val="single"/>
        </w:rPr>
        <w:t xml:space="preserve"> года:</w:t>
      </w:r>
    </w:p>
    <w:p w:rsidR="00557868" w:rsidRPr="00AF54B8" w:rsidRDefault="00557868" w:rsidP="008F5E00">
      <w:pPr>
        <w:rPr>
          <w:highlight w:val="white"/>
        </w:rPr>
      </w:pPr>
      <w:r>
        <w:rPr>
          <w:b/>
          <w:bCs/>
          <w:sz w:val="26"/>
          <w:szCs w:val="26"/>
          <w:highlight w:val="white"/>
        </w:rPr>
        <w:t>09:10</w:t>
      </w:r>
      <w:r w:rsidRPr="00AF54B8">
        <w:rPr>
          <w:b/>
          <w:bCs/>
          <w:sz w:val="26"/>
          <w:szCs w:val="26"/>
          <w:highlight w:val="white"/>
        </w:rPr>
        <w:t xml:space="preserve"> – 10</w:t>
      </w:r>
      <w:r>
        <w:rPr>
          <w:b/>
          <w:bCs/>
          <w:sz w:val="26"/>
          <w:szCs w:val="26"/>
          <w:highlight w:val="white"/>
        </w:rPr>
        <w:t>:</w:t>
      </w:r>
      <w:r w:rsidRPr="00AF54B8">
        <w:rPr>
          <w:b/>
          <w:bCs/>
          <w:sz w:val="26"/>
          <w:szCs w:val="26"/>
          <w:highlight w:val="white"/>
        </w:rPr>
        <w:t>00</w:t>
      </w:r>
      <w:r w:rsidRPr="00AF54B8">
        <w:rPr>
          <w:sz w:val="26"/>
          <w:szCs w:val="26"/>
          <w:highlight w:val="white"/>
        </w:rPr>
        <w:t xml:space="preserve"> - регистрация участников (холл первого этажа);</w:t>
      </w:r>
    </w:p>
    <w:p w:rsidR="00557868" w:rsidRPr="00AF54B8" w:rsidRDefault="00557868" w:rsidP="008F5E00">
      <w:pPr>
        <w:rPr>
          <w:highlight w:val="white"/>
        </w:rPr>
      </w:pPr>
      <w:r>
        <w:rPr>
          <w:b/>
          <w:bCs/>
          <w:sz w:val="26"/>
          <w:szCs w:val="26"/>
          <w:highlight w:val="white"/>
        </w:rPr>
        <w:t>10:00 – 12:0</w:t>
      </w:r>
      <w:r w:rsidRPr="00AF54B8">
        <w:rPr>
          <w:b/>
          <w:bCs/>
          <w:sz w:val="26"/>
          <w:szCs w:val="26"/>
          <w:highlight w:val="white"/>
        </w:rPr>
        <w:t>0</w:t>
      </w:r>
      <w:r w:rsidRPr="00AF54B8">
        <w:rPr>
          <w:sz w:val="26"/>
          <w:szCs w:val="26"/>
          <w:highlight w:val="white"/>
        </w:rPr>
        <w:t xml:space="preserve"> - пленарное заседание (открытие конференции</w:t>
      </w:r>
      <w:r>
        <w:rPr>
          <w:sz w:val="26"/>
          <w:szCs w:val="26"/>
          <w:highlight w:val="white"/>
        </w:rPr>
        <w:t>, награждение участников конкурса на лучшую студенческую научную работу</w:t>
      </w:r>
      <w:r w:rsidRPr="00AF54B8">
        <w:rPr>
          <w:sz w:val="26"/>
          <w:szCs w:val="26"/>
          <w:highlight w:val="white"/>
        </w:rPr>
        <w:t>) – зал №1:</w:t>
      </w:r>
    </w:p>
    <w:p w:rsidR="00557868" w:rsidRPr="00AF54B8" w:rsidRDefault="00557868" w:rsidP="008F5E00">
      <w:pPr>
        <w:rPr>
          <w:highlight w:val="white"/>
        </w:rPr>
      </w:pPr>
    </w:p>
    <w:p w:rsidR="00557868" w:rsidRPr="00A8010B" w:rsidRDefault="00557868" w:rsidP="008F5E00">
      <w:pPr>
        <w:rPr>
          <w:b/>
          <w:bCs/>
          <w:sz w:val="26"/>
          <w:szCs w:val="26"/>
          <w:highlight w:val="white"/>
        </w:rPr>
      </w:pPr>
      <w:r w:rsidRPr="00AF54B8">
        <w:rPr>
          <w:sz w:val="26"/>
          <w:szCs w:val="26"/>
          <w:highlight w:val="white"/>
        </w:rPr>
        <w:t>Приветс</w:t>
      </w:r>
      <w:r>
        <w:rPr>
          <w:sz w:val="26"/>
          <w:szCs w:val="26"/>
          <w:highlight w:val="white"/>
        </w:rPr>
        <w:t>твенное слово ректора Российского государственного университета</w:t>
      </w:r>
      <w:r w:rsidRPr="00AF54B8">
        <w:rPr>
          <w:sz w:val="26"/>
          <w:szCs w:val="26"/>
          <w:highlight w:val="white"/>
        </w:rPr>
        <w:t xml:space="preserve"> правосудия</w:t>
      </w:r>
      <w:r w:rsidRPr="00AF54B8">
        <w:rPr>
          <w:highlight w:val="white"/>
        </w:rPr>
        <w:t xml:space="preserve">, </w:t>
      </w:r>
      <w:r w:rsidRPr="00AF54B8">
        <w:rPr>
          <w:sz w:val="26"/>
          <w:szCs w:val="26"/>
          <w:highlight w:val="white"/>
        </w:rPr>
        <w:t>доктора юридических наук, профессора, заслуженного юриста Российской Федерации, заслуженного деятеля науки Российской Федерации, академика РАЕН</w:t>
      </w:r>
      <w:r w:rsidRPr="00AF54B8">
        <w:rPr>
          <w:b/>
          <w:bCs/>
          <w:sz w:val="26"/>
          <w:szCs w:val="26"/>
          <w:highlight w:val="white"/>
        </w:rPr>
        <w:t xml:space="preserve"> Ершова Валентина Валентиновича</w:t>
      </w:r>
      <w:r w:rsidRPr="00A8010B">
        <w:rPr>
          <w:b/>
          <w:bCs/>
          <w:sz w:val="26"/>
          <w:szCs w:val="26"/>
          <w:highlight w:val="white"/>
        </w:rPr>
        <w:t>;</w:t>
      </w:r>
    </w:p>
    <w:p w:rsidR="00557868" w:rsidRPr="00323EAE" w:rsidRDefault="00557868" w:rsidP="008F5E00">
      <w:pPr>
        <w:rPr>
          <w:highlight w:val="white"/>
        </w:rPr>
      </w:pPr>
    </w:p>
    <w:p w:rsidR="00557868" w:rsidRPr="00A8010B" w:rsidRDefault="00557868" w:rsidP="008F5E00">
      <w:pPr>
        <w:rPr>
          <w:b/>
          <w:bCs/>
          <w:sz w:val="26"/>
          <w:szCs w:val="26"/>
          <w:highlight w:val="white"/>
        </w:rPr>
      </w:pPr>
      <w:r w:rsidRPr="00E400AF">
        <w:rPr>
          <w:sz w:val="26"/>
          <w:szCs w:val="26"/>
          <w:highlight w:val="white"/>
        </w:rPr>
        <w:t>Приветственное слово</w:t>
      </w:r>
      <w:r w:rsidRPr="00FA5568">
        <w:rPr>
          <w:sz w:val="26"/>
          <w:szCs w:val="26"/>
          <w:highlight w:val="white"/>
        </w:rPr>
        <w:t>декан</w:t>
      </w:r>
      <w:r>
        <w:rPr>
          <w:sz w:val="26"/>
          <w:szCs w:val="26"/>
          <w:highlight w:val="white"/>
        </w:rPr>
        <w:t>а</w:t>
      </w:r>
      <w:r w:rsidRPr="00FA5568">
        <w:rPr>
          <w:sz w:val="26"/>
          <w:szCs w:val="26"/>
          <w:highlight w:val="white"/>
        </w:rPr>
        <w:t xml:space="preserve"> факультета подготовки специалистов для судебной системы очной формы обучения</w:t>
      </w:r>
      <w:r>
        <w:rPr>
          <w:sz w:val="26"/>
          <w:szCs w:val="26"/>
          <w:highlight w:val="white"/>
        </w:rPr>
        <w:t xml:space="preserve"> (очного юридического факультета), кандидата юридических наук </w:t>
      </w:r>
      <w:r w:rsidRPr="00FA5568">
        <w:rPr>
          <w:b/>
          <w:bCs/>
          <w:sz w:val="26"/>
          <w:szCs w:val="26"/>
          <w:highlight w:val="white"/>
        </w:rPr>
        <w:t>Марокко Надежды Александровны</w:t>
      </w:r>
      <w:r w:rsidRPr="00A8010B">
        <w:rPr>
          <w:b/>
          <w:bCs/>
          <w:sz w:val="26"/>
          <w:szCs w:val="26"/>
          <w:highlight w:val="white"/>
        </w:rPr>
        <w:t>;</w:t>
      </w:r>
    </w:p>
    <w:p w:rsidR="00557868" w:rsidRDefault="00557868" w:rsidP="008F5E00">
      <w:pPr>
        <w:rPr>
          <w:b/>
          <w:bCs/>
          <w:sz w:val="26"/>
          <w:szCs w:val="26"/>
          <w:highlight w:val="white"/>
        </w:rPr>
      </w:pPr>
    </w:p>
    <w:p w:rsidR="00557868" w:rsidRPr="0095451F" w:rsidRDefault="00557868" w:rsidP="008F5E00">
      <w:pPr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Выступление проректора по научной работе, заведующего кафедрой конституционного права им. Н.В. Витрука, доктора юридических наук, профессора </w:t>
      </w:r>
      <w:r w:rsidRPr="0095451F">
        <w:rPr>
          <w:b/>
          <w:bCs/>
          <w:sz w:val="26"/>
          <w:szCs w:val="26"/>
          <w:highlight w:val="white"/>
        </w:rPr>
        <w:t>Корнева Виктора Николаевича</w:t>
      </w:r>
      <w:r>
        <w:rPr>
          <w:sz w:val="26"/>
          <w:szCs w:val="26"/>
          <w:highlight w:val="white"/>
        </w:rPr>
        <w:t xml:space="preserve"> на тему </w:t>
      </w:r>
      <w:r w:rsidRPr="00D8149A">
        <w:rPr>
          <w:b/>
          <w:bCs/>
          <w:sz w:val="26"/>
          <w:szCs w:val="26"/>
          <w:highlight w:val="white"/>
        </w:rPr>
        <w:t>«</w:t>
      </w:r>
      <w:r>
        <w:rPr>
          <w:b/>
          <w:bCs/>
          <w:sz w:val="26"/>
          <w:szCs w:val="26"/>
          <w:highlight w:val="white"/>
        </w:rPr>
        <w:t>Принципы права в контексте правового и индивидуального регулирования общественных отношений»;</w:t>
      </w:r>
    </w:p>
    <w:p w:rsidR="00557868" w:rsidRDefault="00557868" w:rsidP="008F5E00">
      <w:pPr>
        <w:rPr>
          <w:sz w:val="26"/>
          <w:szCs w:val="26"/>
          <w:highlight w:val="white"/>
        </w:rPr>
      </w:pPr>
    </w:p>
    <w:p w:rsidR="00557868" w:rsidRPr="00B36147" w:rsidRDefault="00557868" w:rsidP="008F5E00">
      <w:pPr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Выступление заведующего кафедрой правового обеспечения экономической деятельности, </w:t>
      </w:r>
      <w:r w:rsidRPr="00B36147">
        <w:rPr>
          <w:sz w:val="26"/>
          <w:szCs w:val="26"/>
          <w:highlight w:val="white"/>
        </w:rPr>
        <w:t>доктор</w:t>
      </w:r>
      <w:r>
        <w:rPr>
          <w:sz w:val="26"/>
          <w:szCs w:val="26"/>
          <w:highlight w:val="white"/>
        </w:rPr>
        <w:t>а</w:t>
      </w:r>
      <w:r w:rsidRPr="00B36147">
        <w:rPr>
          <w:sz w:val="26"/>
          <w:szCs w:val="26"/>
          <w:highlight w:val="white"/>
        </w:rPr>
        <w:t xml:space="preserve"> юридических наук, профессор</w:t>
      </w:r>
      <w:r>
        <w:rPr>
          <w:sz w:val="26"/>
          <w:szCs w:val="26"/>
          <w:highlight w:val="white"/>
        </w:rPr>
        <w:t xml:space="preserve">а </w:t>
      </w:r>
      <w:r w:rsidRPr="00B36147">
        <w:rPr>
          <w:b/>
          <w:bCs/>
          <w:sz w:val="26"/>
          <w:szCs w:val="26"/>
          <w:highlight w:val="white"/>
        </w:rPr>
        <w:t>Ашмарин</w:t>
      </w:r>
      <w:r>
        <w:rPr>
          <w:b/>
          <w:bCs/>
          <w:sz w:val="26"/>
          <w:szCs w:val="26"/>
          <w:highlight w:val="white"/>
        </w:rPr>
        <w:t>ой</w:t>
      </w:r>
      <w:r w:rsidRPr="00B36147">
        <w:rPr>
          <w:sz w:val="26"/>
          <w:szCs w:val="26"/>
          <w:highlight w:val="white"/>
        </w:rPr>
        <w:t> </w:t>
      </w:r>
      <w:r>
        <w:rPr>
          <w:b/>
          <w:bCs/>
          <w:sz w:val="26"/>
          <w:szCs w:val="26"/>
          <w:highlight w:val="white"/>
        </w:rPr>
        <w:t>Елены</w:t>
      </w:r>
      <w:r w:rsidRPr="00B36147">
        <w:rPr>
          <w:b/>
          <w:bCs/>
          <w:sz w:val="26"/>
          <w:szCs w:val="26"/>
          <w:highlight w:val="white"/>
        </w:rPr>
        <w:t xml:space="preserve"> Михайловн</w:t>
      </w:r>
      <w:r>
        <w:rPr>
          <w:b/>
          <w:bCs/>
          <w:sz w:val="26"/>
          <w:szCs w:val="26"/>
          <w:highlight w:val="white"/>
        </w:rPr>
        <w:t xml:space="preserve">ы </w:t>
      </w:r>
      <w:r>
        <w:rPr>
          <w:sz w:val="26"/>
          <w:szCs w:val="26"/>
          <w:highlight w:val="white"/>
        </w:rPr>
        <w:t xml:space="preserve">на тему </w:t>
      </w:r>
      <w:r w:rsidRPr="00B36147">
        <w:rPr>
          <w:b/>
          <w:bCs/>
          <w:sz w:val="26"/>
          <w:szCs w:val="26"/>
          <w:highlight w:val="white"/>
        </w:rPr>
        <w:t>«Место экономического права в системе российского права»</w:t>
      </w:r>
      <w:r>
        <w:rPr>
          <w:b/>
          <w:bCs/>
          <w:sz w:val="26"/>
          <w:szCs w:val="26"/>
          <w:highlight w:val="white"/>
        </w:rPr>
        <w:t>;</w:t>
      </w:r>
    </w:p>
    <w:p w:rsidR="00557868" w:rsidRDefault="00557868" w:rsidP="008F5E00">
      <w:pPr>
        <w:rPr>
          <w:sz w:val="26"/>
          <w:szCs w:val="26"/>
          <w:highlight w:val="white"/>
        </w:rPr>
      </w:pPr>
    </w:p>
    <w:p w:rsidR="00557868" w:rsidRDefault="00557868" w:rsidP="008F5E00">
      <w:pPr>
        <w:rPr>
          <w:b/>
          <w:bCs/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Выступление заместителя заведующего кафедрой гражданского права, кандидата юридических наук, доцента </w:t>
      </w:r>
      <w:r>
        <w:rPr>
          <w:b/>
          <w:bCs/>
          <w:sz w:val="26"/>
          <w:szCs w:val="26"/>
          <w:highlight w:val="white"/>
        </w:rPr>
        <w:t>Кирпичева Александра Евгеньевича</w:t>
      </w:r>
      <w:r>
        <w:rPr>
          <w:sz w:val="26"/>
          <w:szCs w:val="26"/>
          <w:highlight w:val="white"/>
        </w:rPr>
        <w:t xml:space="preserve"> на тему </w:t>
      </w:r>
      <w:r w:rsidRPr="00D8149A">
        <w:rPr>
          <w:b/>
          <w:bCs/>
          <w:sz w:val="26"/>
          <w:szCs w:val="26"/>
          <w:highlight w:val="white"/>
        </w:rPr>
        <w:t>«</w:t>
      </w:r>
      <w:r>
        <w:rPr>
          <w:b/>
          <w:bCs/>
          <w:sz w:val="26"/>
          <w:szCs w:val="26"/>
          <w:highlight w:val="white"/>
        </w:rPr>
        <w:t>Неклассические теории договора: новые подходы к научному осмыслению практических проблем»;</w:t>
      </w:r>
    </w:p>
    <w:p w:rsidR="00557868" w:rsidRPr="008F5E00" w:rsidRDefault="00557868" w:rsidP="008F5E00">
      <w:pPr>
        <w:rPr>
          <w:sz w:val="16"/>
          <w:szCs w:val="16"/>
          <w:highlight w:val="white"/>
        </w:rPr>
      </w:pPr>
    </w:p>
    <w:p w:rsidR="00557868" w:rsidRDefault="00557868" w:rsidP="008F5E00">
      <w:pPr>
        <w:rPr>
          <w:b/>
          <w:bCs/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Выступление заместителя заведующего кафедрой финансового права, кандидата юридических наук, доцента </w:t>
      </w:r>
      <w:r w:rsidRPr="00377346">
        <w:rPr>
          <w:b/>
          <w:bCs/>
          <w:sz w:val="26"/>
          <w:szCs w:val="26"/>
          <w:highlight w:val="white"/>
        </w:rPr>
        <w:t>Писенко Кирилла Андреевича</w:t>
      </w:r>
      <w:r>
        <w:rPr>
          <w:sz w:val="26"/>
          <w:szCs w:val="26"/>
          <w:highlight w:val="white"/>
        </w:rPr>
        <w:t xml:space="preserve"> на тему </w:t>
      </w:r>
      <w:r w:rsidRPr="00D8149A">
        <w:rPr>
          <w:b/>
          <w:bCs/>
          <w:sz w:val="26"/>
          <w:szCs w:val="26"/>
          <w:highlight w:val="white"/>
        </w:rPr>
        <w:t>«</w:t>
      </w:r>
      <w:r>
        <w:rPr>
          <w:b/>
          <w:bCs/>
          <w:sz w:val="26"/>
          <w:szCs w:val="26"/>
          <w:highlight w:val="white"/>
        </w:rPr>
        <w:t>Проблемы антимонопольного регулирования в контексте интегративного правопонимания»;</w:t>
      </w:r>
    </w:p>
    <w:p w:rsidR="00557868" w:rsidRPr="008F5E00" w:rsidRDefault="00557868" w:rsidP="008F5E00">
      <w:pPr>
        <w:rPr>
          <w:b/>
          <w:bCs/>
          <w:sz w:val="16"/>
          <w:szCs w:val="16"/>
          <w:highlight w:val="white"/>
        </w:rPr>
      </w:pPr>
    </w:p>
    <w:p w:rsidR="00557868" w:rsidRDefault="00557868" w:rsidP="008F5E00">
      <w:pPr>
        <w:rPr>
          <w:b/>
          <w:bCs/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Выступление доцента кафедры уголовного права, кандидата юридических наук </w:t>
      </w:r>
      <w:r w:rsidRPr="00D8149A">
        <w:rPr>
          <w:b/>
          <w:bCs/>
          <w:sz w:val="26"/>
          <w:szCs w:val="26"/>
          <w:highlight w:val="white"/>
        </w:rPr>
        <w:t>Дорогина Дмитрия Александровича</w:t>
      </w:r>
      <w:r>
        <w:rPr>
          <w:sz w:val="26"/>
          <w:szCs w:val="26"/>
          <w:highlight w:val="white"/>
        </w:rPr>
        <w:t xml:space="preserve">на тему </w:t>
      </w:r>
      <w:r w:rsidRPr="007D4337">
        <w:rPr>
          <w:b/>
          <w:bCs/>
          <w:sz w:val="26"/>
          <w:szCs w:val="26"/>
          <w:highlight w:val="white"/>
        </w:rPr>
        <w:t>«Особенности и проблемы уголовно-правового регулирования общественных отношений</w:t>
      </w:r>
      <w:r>
        <w:rPr>
          <w:b/>
          <w:bCs/>
          <w:sz w:val="26"/>
          <w:szCs w:val="26"/>
          <w:highlight w:val="white"/>
        </w:rPr>
        <w:t>».</w:t>
      </w:r>
    </w:p>
    <w:p w:rsidR="00557868" w:rsidRPr="008F5E00" w:rsidRDefault="00557868" w:rsidP="00DF6D2D">
      <w:pPr>
        <w:rPr>
          <w:sz w:val="16"/>
          <w:szCs w:val="16"/>
          <w:highlight w:val="white"/>
        </w:rPr>
      </w:pPr>
    </w:p>
    <w:p w:rsidR="00557868" w:rsidRPr="004A4FE9" w:rsidRDefault="00557868" w:rsidP="00DF6D2D">
      <w:pPr>
        <w:rPr>
          <w:sz w:val="26"/>
          <w:szCs w:val="26"/>
          <w:highlight w:val="white"/>
        </w:rPr>
      </w:pPr>
      <w:r w:rsidRPr="004A4FE9">
        <w:rPr>
          <w:b/>
          <w:bCs/>
          <w:sz w:val="26"/>
          <w:szCs w:val="26"/>
          <w:highlight w:val="white"/>
        </w:rPr>
        <w:t>12</w:t>
      </w:r>
      <w:r>
        <w:rPr>
          <w:b/>
          <w:bCs/>
          <w:sz w:val="26"/>
          <w:szCs w:val="26"/>
          <w:highlight w:val="white"/>
        </w:rPr>
        <w:t>:</w:t>
      </w:r>
      <w:r w:rsidRPr="004A4FE9">
        <w:rPr>
          <w:b/>
          <w:bCs/>
          <w:sz w:val="26"/>
          <w:szCs w:val="26"/>
          <w:highlight w:val="white"/>
        </w:rPr>
        <w:t>00 – 13</w:t>
      </w:r>
      <w:r>
        <w:rPr>
          <w:b/>
          <w:bCs/>
          <w:sz w:val="26"/>
          <w:szCs w:val="26"/>
          <w:highlight w:val="white"/>
        </w:rPr>
        <w:t>:</w:t>
      </w:r>
      <w:r w:rsidRPr="004A4FE9">
        <w:rPr>
          <w:b/>
          <w:bCs/>
          <w:sz w:val="26"/>
          <w:szCs w:val="26"/>
          <w:highlight w:val="white"/>
        </w:rPr>
        <w:t>00</w:t>
      </w:r>
      <w:r>
        <w:rPr>
          <w:sz w:val="26"/>
          <w:szCs w:val="26"/>
          <w:highlight w:val="white"/>
        </w:rPr>
        <w:t xml:space="preserve"> –</w:t>
      </w:r>
      <w:r w:rsidRPr="004A4FE9">
        <w:rPr>
          <w:sz w:val="26"/>
          <w:szCs w:val="26"/>
          <w:highlight w:val="white"/>
        </w:rPr>
        <w:t xml:space="preserve"> обед;</w:t>
      </w:r>
    </w:p>
    <w:p w:rsidR="00557868" w:rsidRDefault="00557868" w:rsidP="00DF6D2D">
      <w:pPr>
        <w:jc w:val="left"/>
        <w:rPr>
          <w:sz w:val="26"/>
          <w:szCs w:val="26"/>
          <w:highlight w:val="white"/>
        </w:rPr>
      </w:pPr>
      <w:r w:rsidRPr="004A4FE9">
        <w:rPr>
          <w:b/>
          <w:bCs/>
          <w:sz w:val="26"/>
          <w:szCs w:val="26"/>
          <w:highlight w:val="white"/>
        </w:rPr>
        <w:t>13</w:t>
      </w:r>
      <w:r>
        <w:rPr>
          <w:b/>
          <w:bCs/>
          <w:sz w:val="26"/>
          <w:szCs w:val="26"/>
          <w:highlight w:val="white"/>
        </w:rPr>
        <w:t>:</w:t>
      </w:r>
      <w:r w:rsidRPr="004A4FE9">
        <w:rPr>
          <w:b/>
          <w:bCs/>
          <w:sz w:val="26"/>
          <w:szCs w:val="26"/>
          <w:highlight w:val="white"/>
        </w:rPr>
        <w:t>00 – 1</w:t>
      </w:r>
      <w:r>
        <w:rPr>
          <w:b/>
          <w:bCs/>
          <w:sz w:val="26"/>
          <w:szCs w:val="26"/>
          <w:highlight w:val="white"/>
        </w:rPr>
        <w:t>8:</w:t>
      </w:r>
      <w:r w:rsidRPr="004A4FE9">
        <w:rPr>
          <w:b/>
          <w:bCs/>
          <w:sz w:val="26"/>
          <w:szCs w:val="26"/>
          <w:highlight w:val="white"/>
        </w:rPr>
        <w:t>00</w:t>
      </w:r>
      <w:r>
        <w:rPr>
          <w:sz w:val="26"/>
          <w:szCs w:val="26"/>
          <w:highlight w:val="white"/>
        </w:rPr>
        <w:t xml:space="preserve"> –</w:t>
      </w:r>
      <w:r w:rsidRPr="004A4FE9">
        <w:rPr>
          <w:sz w:val="26"/>
          <w:szCs w:val="26"/>
          <w:highlight w:val="white"/>
        </w:rPr>
        <w:t xml:space="preserve"> работа </w:t>
      </w:r>
      <w:r>
        <w:rPr>
          <w:sz w:val="26"/>
          <w:szCs w:val="26"/>
          <w:highlight w:val="white"/>
        </w:rPr>
        <w:t>секций</w:t>
      </w:r>
      <w:r w:rsidRPr="004A4FE9">
        <w:rPr>
          <w:sz w:val="26"/>
          <w:szCs w:val="26"/>
          <w:highlight w:val="white"/>
        </w:rPr>
        <w:t>;</w:t>
      </w:r>
    </w:p>
    <w:p w:rsidR="00557868" w:rsidRPr="004A4FE9" w:rsidRDefault="00557868" w:rsidP="00DF6D2D">
      <w:pPr>
        <w:jc w:val="left"/>
        <w:rPr>
          <w:sz w:val="26"/>
          <w:szCs w:val="26"/>
          <w:highlight w:val="white"/>
        </w:rPr>
      </w:pPr>
      <w:r>
        <w:rPr>
          <w:b/>
          <w:bCs/>
          <w:sz w:val="26"/>
          <w:szCs w:val="26"/>
          <w:highlight w:val="white"/>
        </w:rPr>
        <w:t>16:0</w:t>
      </w:r>
      <w:r w:rsidRPr="001E444C">
        <w:rPr>
          <w:b/>
          <w:bCs/>
          <w:sz w:val="26"/>
          <w:szCs w:val="26"/>
          <w:highlight w:val="white"/>
        </w:rPr>
        <w:t xml:space="preserve">0 </w:t>
      </w:r>
      <w:r w:rsidRPr="004B0AB9">
        <w:rPr>
          <w:b/>
          <w:bCs/>
          <w:sz w:val="26"/>
          <w:szCs w:val="26"/>
          <w:highlight w:val="white"/>
        </w:rPr>
        <w:t>–</w:t>
      </w:r>
      <w:r>
        <w:rPr>
          <w:b/>
          <w:bCs/>
          <w:sz w:val="26"/>
          <w:szCs w:val="26"/>
          <w:highlight w:val="white"/>
        </w:rPr>
        <w:t xml:space="preserve"> 16:3</w:t>
      </w:r>
      <w:r w:rsidRPr="001E444C">
        <w:rPr>
          <w:b/>
          <w:bCs/>
          <w:sz w:val="26"/>
          <w:szCs w:val="26"/>
          <w:highlight w:val="white"/>
        </w:rPr>
        <w:t>0</w:t>
      </w:r>
      <w:r>
        <w:rPr>
          <w:sz w:val="26"/>
          <w:szCs w:val="26"/>
          <w:highlight w:val="white"/>
        </w:rPr>
        <w:t>– кофе-брейк (ауд. 317; 601);</w:t>
      </w:r>
    </w:p>
    <w:p w:rsidR="00557868" w:rsidRDefault="00557868" w:rsidP="00DF6D2D">
      <w:pPr>
        <w:rPr>
          <w:sz w:val="26"/>
          <w:szCs w:val="26"/>
          <w:highlight w:val="white"/>
        </w:rPr>
      </w:pPr>
      <w:r w:rsidRPr="004A4FE9">
        <w:rPr>
          <w:b/>
          <w:bCs/>
          <w:sz w:val="26"/>
          <w:szCs w:val="26"/>
          <w:highlight w:val="white"/>
        </w:rPr>
        <w:t>19</w:t>
      </w:r>
      <w:r>
        <w:rPr>
          <w:b/>
          <w:bCs/>
          <w:sz w:val="26"/>
          <w:szCs w:val="26"/>
          <w:highlight w:val="white"/>
        </w:rPr>
        <w:t>:</w:t>
      </w:r>
      <w:r w:rsidRPr="004A4FE9">
        <w:rPr>
          <w:b/>
          <w:bCs/>
          <w:sz w:val="26"/>
          <w:szCs w:val="26"/>
          <w:highlight w:val="white"/>
        </w:rPr>
        <w:t>00</w:t>
      </w:r>
      <w:r>
        <w:rPr>
          <w:sz w:val="26"/>
          <w:szCs w:val="26"/>
          <w:highlight w:val="white"/>
        </w:rPr>
        <w:t xml:space="preserve">– автобусная </w:t>
      </w:r>
      <w:r w:rsidRPr="004A4FE9">
        <w:rPr>
          <w:sz w:val="26"/>
          <w:szCs w:val="26"/>
          <w:highlight w:val="white"/>
        </w:rPr>
        <w:t>экскурсия по вечерней Москве</w:t>
      </w:r>
      <w:r>
        <w:rPr>
          <w:sz w:val="26"/>
          <w:szCs w:val="26"/>
          <w:highlight w:val="white"/>
        </w:rPr>
        <w:t xml:space="preserve"> (бесплатно, для желающих, сбор в 18:30 в фойе первого этажа).</w:t>
      </w:r>
    </w:p>
    <w:p w:rsidR="00557868" w:rsidRPr="008F5E00" w:rsidRDefault="00557868" w:rsidP="00DF6D2D">
      <w:pPr>
        <w:rPr>
          <w:sz w:val="16"/>
          <w:szCs w:val="16"/>
          <w:highlight w:val="white"/>
        </w:rPr>
      </w:pPr>
    </w:p>
    <w:p w:rsidR="00557868" w:rsidRDefault="00557868" w:rsidP="00DF6D2D">
      <w:pPr>
        <w:rPr>
          <w:b/>
          <w:bCs/>
          <w:sz w:val="26"/>
          <w:szCs w:val="26"/>
          <w:highlight w:val="white"/>
          <w:u w:val="single"/>
        </w:rPr>
      </w:pPr>
      <w:r>
        <w:rPr>
          <w:b/>
          <w:bCs/>
          <w:sz w:val="26"/>
          <w:szCs w:val="26"/>
          <w:highlight w:val="white"/>
          <w:u w:val="single"/>
        </w:rPr>
        <w:t>16 марта</w:t>
      </w:r>
      <w:r w:rsidRPr="001E444C">
        <w:rPr>
          <w:b/>
          <w:bCs/>
          <w:sz w:val="26"/>
          <w:szCs w:val="26"/>
          <w:highlight w:val="white"/>
          <w:u w:val="single"/>
        </w:rPr>
        <w:t xml:space="preserve"> 201</w:t>
      </w:r>
      <w:r>
        <w:rPr>
          <w:b/>
          <w:bCs/>
          <w:sz w:val="26"/>
          <w:szCs w:val="26"/>
          <w:highlight w:val="white"/>
          <w:u w:val="single"/>
        </w:rPr>
        <w:t>8</w:t>
      </w:r>
      <w:r w:rsidRPr="001E444C">
        <w:rPr>
          <w:b/>
          <w:bCs/>
          <w:sz w:val="26"/>
          <w:szCs w:val="26"/>
          <w:highlight w:val="white"/>
          <w:u w:val="single"/>
        </w:rPr>
        <w:t xml:space="preserve"> года:</w:t>
      </w:r>
    </w:p>
    <w:p w:rsidR="00557868" w:rsidRDefault="00557868" w:rsidP="00DF6D2D">
      <w:pPr>
        <w:jc w:val="left"/>
        <w:rPr>
          <w:sz w:val="26"/>
          <w:szCs w:val="26"/>
          <w:highlight w:val="white"/>
        </w:rPr>
      </w:pPr>
      <w:r>
        <w:rPr>
          <w:b/>
          <w:bCs/>
          <w:sz w:val="26"/>
          <w:szCs w:val="26"/>
          <w:highlight w:val="white"/>
        </w:rPr>
        <w:t>10:</w:t>
      </w:r>
      <w:r w:rsidRPr="001E444C">
        <w:rPr>
          <w:b/>
          <w:bCs/>
          <w:sz w:val="26"/>
          <w:szCs w:val="26"/>
          <w:highlight w:val="white"/>
        </w:rPr>
        <w:t xml:space="preserve">00 </w:t>
      </w:r>
      <w:r w:rsidRPr="004B0AB9">
        <w:rPr>
          <w:b/>
          <w:bCs/>
          <w:sz w:val="26"/>
          <w:szCs w:val="26"/>
          <w:highlight w:val="white"/>
        </w:rPr>
        <w:t>–</w:t>
      </w:r>
      <w:r w:rsidRPr="001E444C">
        <w:rPr>
          <w:b/>
          <w:bCs/>
          <w:sz w:val="26"/>
          <w:szCs w:val="26"/>
          <w:highlight w:val="white"/>
        </w:rPr>
        <w:t>1</w:t>
      </w:r>
      <w:r>
        <w:rPr>
          <w:b/>
          <w:bCs/>
          <w:sz w:val="26"/>
          <w:szCs w:val="26"/>
          <w:highlight w:val="white"/>
        </w:rPr>
        <w:t>6:</w:t>
      </w:r>
      <w:r w:rsidRPr="001E444C">
        <w:rPr>
          <w:b/>
          <w:bCs/>
          <w:sz w:val="26"/>
          <w:szCs w:val="26"/>
          <w:highlight w:val="white"/>
        </w:rPr>
        <w:t>00</w:t>
      </w:r>
      <w:r>
        <w:rPr>
          <w:sz w:val="26"/>
          <w:szCs w:val="26"/>
          <w:highlight w:val="white"/>
        </w:rPr>
        <w:t xml:space="preserve">– </w:t>
      </w:r>
      <w:r w:rsidRPr="004A4FE9">
        <w:rPr>
          <w:sz w:val="26"/>
          <w:szCs w:val="26"/>
          <w:highlight w:val="white"/>
        </w:rPr>
        <w:t xml:space="preserve">работа </w:t>
      </w:r>
      <w:r>
        <w:rPr>
          <w:sz w:val="26"/>
          <w:szCs w:val="26"/>
          <w:highlight w:val="white"/>
        </w:rPr>
        <w:t>секций</w:t>
      </w:r>
      <w:r w:rsidRPr="001E444C">
        <w:rPr>
          <w:sz w:val="26"/>
          <w:szCs w:val="26"/>
          <w:highlight w:val="white"/>
        </w:rPr>
        <w:t>;</w:t>
      </w:r>
      <w:r>
        <w:rPr>
          <w:sz w:val="26"/>
          <w:szCs w:val="26"/>
          <w:highlight w:val="white"/>
        </w:rPr>
        <w:br/>
      </w:r>
      <w:r>
        <w:rPr>
          <w:b/>
          <w:bCs/>
          <w:sz w:val="26"/>
          <w:szCs w:val="26"/>
          <w:highlight w:val="white"/>
        </w:rPr>
        <w:t>10:</w:t>
      </w:r>
      <w:r w:rsidRPr="001E444C">
        <w:rPr>
          <w:b/>
          <w:bCs/>
          <w:sz w:val="26"/>
          <w:szCs w:val="26"/>
          <w:highlight w:val="white"/>
        </w:rPr>
        <w:t xml:space="preserve">00 </w:t>
      </w:r>
      <w:r w:rsidRPr="004B0AB9">
        <w:rPr>
          <w:b/>
          <w:bCs/>
          <w:sz w:val="26"/>
          <w:szCs w:val="26"/>
          <w:highlight w:val="white"/>
        </w:rPr>
        <w:t>–</w:t>
      </w:r>
      <w:r w:rsidRPr="001E444C">
        <w:rPr>
          <w:b/>
          <w:bCs/>
          <w:sz w:val="26"/>
          <w:szCs w:val="26"/>
          <w:highlight w:val="white"/>
        </w:rPr>
        <w:t>1</w:t>
      </w:r>
      <w:r>
        <w:rPr>
          <w:b/>
          <w:bCs/>
          <w:sz w:val="26"/>
          <w:szCs w:val="26"/>
          <w:highlight w:val="white"/>
        </w:rPr>
        <w:t>3:</w:t>
      </w:r>
      <w:r w:rsidRPr="001E444C">
        <w:rPr>
          <w:b/>
          <w:bCs/>
          <w:sz w:val="26"/>
          <w:szCs w:val="26"/>
          <w:highlight w:val="white"/>
        </w:rPr>
        <w:t>00</w:t>
      </w:r>
      <w:r>
        <w:rPr>
          <w:sz w:val="26"/>
          <w:szCs w:val="26"/>
          <w:highlight w:val="white"/>
        </w:rPr>
        <w:t>– заседание Президиума СНО (ауд. 607);</w:t>
      </w:r>
    </w:p>
    <w:p w:rsidR="00557868" w:rsidRPr="001E444C" w:rsidRDefault="00557868" w:rsidP="00DF6D2D">
      <w:pPr>
        <w:rPr>
          <w:sz w:val="26"/>
          <w:szCs w:val="26"/>
          <w:highlight w:val="white"/>
        </w:rPr>
      </w:pPr>
      <w:r w:rsidRPr="004B0AB9">
        <w:rPr>
          <w:b/>
          <w:bCs/>
          <w:sz w:val="26"/>
          <w:szCs w:val="26"/>
          <w:highlight w:val="white"/>
        </w:rPr>
        <w:t>12</w:t>
      </w:r>
      <w:r>
        <w:rPr>
          <w:b/>
          <w:bCs/>
          <w:sz w:val="26"/>
          <w:szCs w:val="26"/>
          <w:highlight w:val="white"/>
        </w:rPr>
        <w:t>:</w:t>
      </w:r>
      <w:r w:rsidRPr="004B0AB9">
        <w:rPr>
          <w:b/>
          <w:bCs/>
          <w:sz w:val="26"/>
          <w:szCs w:val="26"/>
          <w:highlight w:val="white"/>
        </w:rPr>
        <w:t>00 – 13</w:t>
      </w:r>
      <w:r>
        <w:rPr>
          <w:b/>
          <w:bCs/>
          <w:sz w:val="26"/>
          <w:szCs w:val="26"/>
          <w:highlight w:val="white"/>
        </w:rPr>
        <w:t>:</w:t>
      </w:r>
      <w:r w:rsidRPr="004B0AB9">
        <w:rPr>
          <w:b/>
          <w:bCs/>
          <w:sz w:val="26"/>
          <w:szCs w:val="26"/>
          <w:highlight w:val="white"/>
        </w:rPr>
        <w:t>00</w:t>
      </w:r>
      <w:r>
        <w:rPr>
          <w:sz w:val="26"/>
          <w:szCs w:val="26"/>
          <w:highlight w:val="white"/>
        </w:rPr>
        <w:t xml:space="preserve"> – обед;</w:t>
      </w:r>
    </w:p>
    <w:p w:rsidR="00557868" w:rsidRPr="001E444C" w:rsidRDefault="00557868" w:rsidP="00DF6D2D">
      <w:pPr>
        <w:rPr>
          <w:sz w:val="26"/>
          <w:szCs w:val="26"/>
          <w:highlight w:val="white"/>
        </w:rPr>
      </w:pPr>
      <w:r>
        <w:rPr>
          <w:b/>
          <w:bCs/>
          <w:sz w:val="26"/>
          <w:szCs w:val="26"/>
          <w:highlight w:val="white"/>
        </w:rPr>
        <w:t>16:0</w:t>
      </w:r>
      <w:r w:rsidRPr="001E444C">
        <w:rPr>
          <w:b/>
          <w:bCs/>
          <w:sz w:val="26"/>
          <w:szCs w:val="26"/>
          <w:highlight w:val="white"/>
        </w:rPr>
        <w:t xml:space="preserve">0 </w:t>
      </w:r>
      <w:r w:rsidRPr="004B0AB9">
        <w:rPr>
          <w:b/>
          <w:bCs/>
          <w:sz w:val="26"/>
          <w:szCs w:val="26"/>
          <w:highlight w:val="white"/>
        </w:rPr>
        <w:t>–</w:t>
      </w:r>
      <w:r>
        <w:rPr>
          <w:b/>
          <w:bCs/>
          <w:sz w:val="26"/>
          <w:szCs w:val="26"/>
          <w:highlight w:val="white"/>
        </w:rPr>
        <w:t xml:space="preserve"> 16:3</w:t>
      </w:r>
      <w:r w:rsidRPr="001E444C">
        <w:rPr>
          <w:b/>
          <w:bCs/>
          <w:sz w:val="26"/>
          <w:szCs w:val="26"/>
          <w:highlight w:val="white"/>
        </w:rPr>
        <w:t>0</w:t>
      </w:r>
      <w:r>
        <w:rPr>
          <w:sz w:val="26"/>
          <w:szCs w:val="26"/>
          <w:highlight w:val="white"/>
        </w:rPr>
        <w:t>– кофе-брейк (ауд. 317; 612);</w:t>
      </w:r>
    </w:p>
    <w:p w:rsidR="00557868" w:rsidRPr="00AF54B8" w:rsidRDefault="00557868" w:rsidP="00DF6D2D">
      <w:pPr>
        <w:rPr>
          <w:highlight w:val="white"/>
        </w:rPr>
      </w:pPr>
      <w:r w:rsidRPr="001E444C">
        <w:rPr>
          <w:b/>
          <w:bCs/>
          <w:sz w:val="26"/>
          <w:szCs w:val="26"/>
          <w:highlight w:val="white"/>
        </w:rPr>
        <w:t>17</w:t>
      </w:r>
      <w:r>
        <w:rPr>
          <w:b/>
          <w:bCs/>
          <w:sz w:val="26"/>
          <w:szCs w:val="26"/>
          <w:highlight w:val="white"/>
        </w:rPr>
        <w:t>:</w:t>
      </w:r>
      <w:r w:rsidRPr="001E444C">
        <w:rPr>
          <w:b/>
          <w:bCs/>
          <w:sz w:val="26"/>
          <w:szCs w:val="26"/>
          <w:highlight w:val="white"/>
        </w:rPr>
        <w:t>00</w:t>
      </w:r>
      <w:r>
        <w:rPr>
          <w:sz w:val="26"/>
          <w:szCs w:val="26"/>
          <w:highlight w:val="white"/>
        </w:rPr>
        <w:t>–</w:t>
      </w:r>
      <w:r w:rsidRPr="004A4FE9">
        <w:rPr>
          <w:sz w:val="26"/>
          <w:szCs w:val="26"/>
          <w:highlight w:val="white"/>
        </w:rPr>
        <w:t xml:space="preserve"> награждение</w:t>
      </w:r>
      <w:r>
        <w:rPr>
          <w:sz w:val="26"/>
          <w:szCs w:val="26"/>
          <w:highlight w:val="white"/>
        </w:rPr>
        <w:t xml:space="preserve"> (</w:t>
      </w:r>
      <w:r w:rsidRPr="00CF431F">
        <w:rPr>
          <w:sz w:val="26"/>
          <w:szCs w:val="26"/>
          <w:highlight w:val="white"/>
        </w:rPr>
        <w:t>зал №1</w:t>
      </w:r>
      <w:r>
        <w:rPr>
          <w:sz w:val="26"/>
          <w:szCs w:val="26"/>
          <w:highlight w:val="white"/>
        </w:rPr>
        <w:t>)</w:t>
      </w:r>
      <w:r w:rsidRPr="004A4FE9">
        <w:rPr>
          <w:sz w:val="26"/>
          <w:szCs w:val="26"/>
          <w:highlight w:val="white"/>
        </w:rPr>
        <w:t>.</w:t>
      </w:r>
    </w:p>
    <w:p w:rsidR="00557868" w:rsidRPr="00AF54B8" w:rsidRDefault="00557868" w:rsidP="00A23E79">
      <w:pPr>
        <w:jc w:val="center"/>
        <w:rPr>
          <w:highlight w:val="white"/>
        </w:rPr>
      </w:pPr>
      <w:r w:rsidRPr="00AF54B8">
        <w:rPr>
          <w:highlight w:val="white"/>
        </w:rPr>
        <w:br w:type="page"/>
      </w:r>
      <w:r w:rsidRPr="00AF54B8">
        <w:rPr>
          <w:b/>
          <w:bCs/>
          <w:sz w:val="28"/>
          <w:szCs w:val="28"/>
          <w:highlight w:val="white"/>
        </w:rPr>
        <w:t>Состав организационного комитета</w:t>
      </w:r>
    </w:p>
    <w:p w:rsidR="00557868" w:rsidRPr="00AF54B8" w:rsidRDefault="00557868" w:rsidP="0060692D">
      <w:pPr>
        <w:ind w:firstLine="567"/>
        <w:jc w:val="center"/>
        <w:rPr>
          <w:highlight w:val="white"/>
        </w:rPr>
      </w:pPr>
      <w:r>
        <w:rPr>
          <w:b/>
          <w:bCs/>
          <w:sz w:val="28"/>
          <w:szCs w:val="28"/>
          <w:highlight w:val="white"/>
        </w:rPr>
        <w:t>Х</w:t>
      </w:r>
      <w:r>
        <w:rPr>
          <w:b/>
          <w:bCs/>
          <w:sz w:val="28"/>
          <w:szCs w:val="28"/>
          <w:highlight w:val="white"/>
          <w:lang w:val="en-US"/>
        </w:rPr>
        <w:t>VII</w:t>
      </w:r>
      <w:r>
        <w:rPr>
          <w:b/>
          <w:bCs/>
          <w:sz w:val="28"/>
          <w:szCs w:val="28"/>
          <w:highlight w:val="white"/>
        </w:rPr>
        <w:t>Е</w:t>
      </w:r>
      <w:r w:rsidRPr="00AF54B8">
        <w:rPr>
          <w:b/>
          <w:bCs/>
          <w:sz w:val="28"/>
          <w:szCs w:val="28"/>
          <w:highlight w:val="white"/>
        </w:rPr>
        <w:t xml:space="preserve">жегодной </w:t>
      </w:r>
      <w:r>
        <w:rPr>
          <w:b/>
          <w:bCs/>
          <w:sz w:val="28"/>
          <w:szCs w:val="28"/>
          <w:highlight w:val="white"/>
        </w:rPr>
        <w:t>международной студенческой научно-практической</w:t>
      </w:r>
      <w:r w:rsidRPr="00AF54B8">
        <w:rPr>
          <w:b/>
          <w:bCs/>
          <w:sz w:val="28"/>
          <w:szCs w:val="28"/>
          <w:highlight w:val="white"/>
        </w:rPr>
        <w:t xml:space="preserve"> конференции «Право и суд в современном мире»</w:t>
      </w:r>
      <w:r>
        <w:rPr>
          <w:b/>
          <w:bCs/>
          <w:sz w:val="28"/>
          <w:szCs w:val="28"/>
          <w:highlight w:val="white"/>
        </w:rPr>
        <w:br/>
        <w:t xml:space="preserve">на тему </w:t>
      </w:r>
      <w:r>
        <w:rPr>
          <w:b/>
          <w:bCs/>
          <w:sz w:val="28"/>
          <w:szCs w:val="28"/>
          <w:highlight w:val="white"/>
        </w:rPr>
        <w:br/>
        <w:t>«Правовое и индивидуальное регулирование общественных отношений»</w:t>
      </w:r>
      <w:r w:rsidRPr="00AF54B8">
        <w:rPr>
          <w:b/>
          <w:bCs/>
          <w:sz w:val="28"/>
          <w:szCs w:val="28"/>
          <w:highlight w:val="white"/>
        </w:rPr>
        <w:t>:</w:t>
      </w:r>
    </w:p>
    <w:p w:rsidR="00557868" w:rsidRPr="00AF54B8" w:rsidRDefault="00557868">
      <w:pPr>
        <w:ind w:firstLine="567"/>
        <w:jc w:val="center"/>
        <w:rPr>
          <w:highlight w:val="white"/>
        </w:rPr>
      </w:pPr>
    </w:p>
    <w:p w:rsidR="00557868" w:rsidRPr="00AF54B8" w:rsidRDefault="00557868">
      <w:pPr>
        <w:tabs>
          <w:tab w:val="left" w:pos="540"/>
        </w:tabs>
        <w:rPr>
          <w:highlight w:val="white"/>
        </w:rPr>
      </w:pPr>
      <w:r>
        <w:rPr>
          <w:b/>
          <w:bCs/>
          <w:sz w:val="28"/>
          <w:szCs w:val="28"/>
          <w:highlight w:val="white"/>
        </w:rPr>
        <w:t xml:space="preserve">Корнев В.Н. </w:t>
      </w:r>
      <w:r>
        <w:rPr>
          <w:sz w:val="28"/>
          <w:szCs w:val="28"/>
          <w:highlight w:val="white"/>
        </w:rPr>
        <w:t>-</w:t>
      </w:r>
      <w:r w:rsidRPr="00AF54B8">
        <w:rPr>
          <w:sz w:val="28"/>
          <w:szCs w:val="28"/>
          <w:highlight w:val="white"/>
        </w:rPr>
        <w:t xml:space="preserve"> Председатель Оргкомитета, </w:t>
      </w:r>
      <w:r>
        <w:rPr>
          <w:sz w:val="28"/>
          <w:szCs w:val="28"/>
          <w:highlight w:val="white"/>
        </w:rPr>
        <w:t>проректор</w:t>
      </w:r>
      <w:r w:rsidRPr="00EB6EEC">
        <w:rPr>
          <w:sz w:val="28"/>
          <w:szCs w:val="28"/>
          <w:highlight w:val="white"/>
        </w:rPr>
        <w:t xml:space="preserve"> по </w:t>
      </w:r>
      <w:r>
        <w:rPr>
          <w:sz w:val="28"/>
          <w:szCs w:val="28"/>
          <w:highlight w:val="white"/>
        </w:rPr>
        <w:t>научной работе, доктор юридических наук, профессор.</w:t>
      </w:r>
    </w:p>
    <w:p w:rsidR="00557868" w:rsidRPr="00AF54B8" w:rsidRDefault="00557868">
      <w:pPr>
        <w:tabs>
          <w:tab w:val="left" w:pos="540"/>
        </w:tabs>
        <w:rPr>
          <w:highlight w:val="white"/>
        </w:rPr>
      </w:pPr>
    </w:p>
    <w:p w:rsidR="00557868" w:rsidRPr="00AF54B8" w:rsidRDefault="00557868">
      <w:pPr>
        <w:jc w:val="center"/>
        <w:rPr>
          <w:highlight w:val="white"/>
        </w:rPr>
      </w:pPr>
      <w:r w:rsidRPr="00AF54B8">
        <w:rPr>
          <w:b/>
          <w:bCs/>
          <w:sz w:val="28"/>
          <w:szCs w:val="28"/>
          <w:highlight w:val="white"/>
        </w:rPr>
        <w:t>Члены Оргкомитета:</w:t>
      </w:r>
    </w:p>
    <w:p w:rsidR="00557868" w:rsidRPr="00AF54B8" w:rsidRDefault="00557868">
      <w:pPr>
        <w:jc w:val="center"/>
        <w:rPr>
          <w:highlight w:val="white"/>
        </w:rPr>
      </w:pPr>
    </w:p>
    <w:p w:rsidR="00557868" w:rsidRDefault="00557868">
      <w:pPr>
        <w:rPr>
          <w:sz w:val="28"/>
          <w:szCs w:val="28"/>
          <w:highlight w:val="white"/>
        </w:rPr>
      </w:pPr>
      <w:r w:rsidRPr="00AF54B8">
        <w:rPr>
          <w:b/>
          <w:bCs/>
          <w:sz w:val="28"/>
          <w:szCs w:val="28"/>
          <w:highlight w:val="white"/>
        </w:rPr>
        <w:t>Марокко Н.А.</w:t>
      </w:r>
      <w:r w:rsidRPr="00AF54B8">
        <w:rPr>
          <w:sz w:val="28"/>
          <w:szCs w:val="28"/>
          <w:highlight w:val="white"/>
        </w:rPr>
        <w:t xml:space="preserve"> – декан факультета подготовки специалистов для судебной системы очной формы обучения</w:t>
      </w:r>
      <w:r>
        <w:rPr>
          <w:sz w:val="28"/>
          <w:szCs w:val="28"/>
          <w:highlight w:val="white"/>
        </w:rPr>
        <w:t xml:space="preserve"> (очного юридического факультета)</w:t>
      </w:r>
      <w:r w:rsidRPr="00E400AF">
        <w:rPr>
          <w:sz w:val="28"/>
          <w:szCs w:val="28"/>
          <w:highlight w:val="white"/>
        </w:rPr>
        <w:t>;</w:t>
      </w:r>
    </w:p>
    <w:p w:rsidR="00557868" w:rsidRDefault="00557868">
      <w:pPr>
        <w:rPr>
          <w:sz w:val="28"/>
          <w:szCs w:val="28"/>
          <w:highlight w:val="white"/>
        </w:rPr>
      </w:pPr>
    </w:p>
    <w:p w:rsidR="00557868" w:rsidRPr="00E76F1E" w:rsidRDefault="00557868">
      <w:pPr>
        <w:rPr>
          <w:highlight w:val="white"/>
        </w:rPr>
      </w:pPr>
      <w:r w:rsidRPr="00E76F1E">
        <w:rPr>
          <w:b/>
          <w:bCs/>
          <w:sz w:val="28"/>
          <w:szCs w:val="28"/>
          <w:highlight w:val="white"/>
        </w:rPr>
        <w:t>Пашинский А.И.</w:t>
      </w:r>
      <w:r>
        <w:rPr>
          <w:sz w:val="28"/>
          <w:szCs w:val="28"/>
          <w:highlight w:val="white"/>
        </w:rPr>
        <w:t xml:space="preserve"> – декан факультета непрерывного образования по подготовке специалистов для судебной системы</w:t>
      </w:r>
      <w:r w:rsidRPr="00E76F1E">
        <w:rPr>
          <w:sz w:val="28"/>
          <w:szCs w:val="28"/>
          <w:highlight w:val="white"/>
        </w:rPr>
        <w:t>;</w:t>
      </w:r>
    </w:p>
    <w:p w:rsidR="00557868" w:rsidRPr="00AF54B8" w:rsidRDefault="00557868">
      <w:pPr>
        <w:rPr>
          <w:highlight w:val="white"/>
        </w:rPr>
      </w:pPr>
    </w:p>
    <w:p w:rsidR="00557868" w:rsidRPr="00AF54B8" w:rsidRDefault="00557868">
      <w:pPr>
        <w:rPr>
          <w:highlight w:val="white"/>
        </w:rPr>
      </w:pPr>
      <w:r>
        <w:rPr>
          <w:b/>
          <w:bCs/>
          <w:sz w:val="28"/>
          <w:szCs w:val="28"/>
          <w:highlight w:val="white"/>
        </w:rPr>
        <w:t>Ефимов А.В.</w:t>
      </w:r>
      <w:r w:rsidRPr="00AF54B8">
        <w:rPr>
          <w:sz w:val="28"/>
          <w:szCs w:val="28"/>
          <w:highlight w:val="white"/>
        </w:rPr>
        <w:t>– заместитель декана факультета подготовки специалистов для судебной системы очной формы обучения</w:t>
      </w:r>
      <w:r>
        <w:rPr>
          <w:sz w:val="28"/>
          <w:szCs w:val="28"/>
          <w:highlight w:val="white"/>
        </w:rPr>
        <w:t xml:space="preserve"> (очного юридического факультета)</w:t>
      </w:r>
      <w:r w:rsidRPr="00AF54B8">
        <w:rPr>
          <w:sz w:val="28"/>
          <w:szCs w:val="28"/>
          <w:highlight w:val="white"/>
        </w:rPr>
        <w:t xml:space="preserve"> по организации НИРС;</w:t>
      </w:r>
    </w:p>
    <w:p w:rsidR="00557868" w:rsidRPr="00AF54B8" w:rsidRDefault="00557868">
      <w:pPr>
        <w:rPr>
          <w:highlight w:val="white"/>
        </w:rPr>
      </w:pPr>
    </w:p>
    <w:p w:rsidR="00557868" w:rsidRPr="00AF54B8" w:rsidRDefault="00557868">
      <w:pPr>
        <w:rPr>
          <w:highlight w:val="white"/>
        </w:rPr>
      </w:pPr>
      <w:r w:rsidRPr="00AF54B8">
        <w:rPr>
          <w:b/>
          <w:bCs/>
          <w:sz w:val="28"/>
          <w:szCs w:val="28"/>
          <w:highlight w:val="white"/>
        </w:rPr>
        <w:t>Коростиль С.А.</w:t>
      </w:r>
      <w:r w:rsidRPr="00AF54B8">
        <w:rPr>
          <w:sz w:val="28"/>
          <w:szCs w:val="28"/>
          <w:highlight w:val="white"/>
        </w:rPr>
        <w:t xml:space="preserve"> – главный бухгалтер;</w:t>
      </w:r>
    </w:p>
    <w:p w:rsidR="00557868" w:rsidRPr="00AF54B8" w:rsidRDefault="00557868">
      <w:pPr>
        <w:rPr>
          <w:highlight w:val="white"/>
        </w:rPr>
      </w:pPr>
    </w:p>
    <w:p w:rsidR="00557868" w:rsidRDefault="00557868">
      <w:pPr>
        <w:rPr>
          <w:sz w:val="28"/>
          <w:szCs w:val="28"/>
          <w:highlight w:val="white"/>
        </w:rPr>
      </w:pPr>
      <w:r w:rsidRPr="00AF54B8">
        <w:rPr>
          <w:b/>
          <w:bCs/>
          <w:sz w:val="28"/>
          <w:szCs w:val="28"/>
          <w:highlight w:val="white"/>
        </w:rPr>
        <w:t>Лужина О.В.</w:t>
      </w:r>
      <w:r w:rsidRPr="00AF54B8">
        <w:rPr>
          <w:sz w:val="28"/>
          <w:szCs w:val="28"/>
          <w:highlight w:val="white"/>
        </w:rPr>
        <w:t xml:space="preserve"> – директор Издательства;</w:t>
      </w:r>
    </w:p>
    <w:p w:rsidR="00557868" w:rsidRDefault="00557868">
      <w:pPr>
        <w:rPr>
          <w:sz w:val="28"/>
          <w:szCs w:val="28"/>
          <w:highlight w:val="white"/>
        </w:rPr>
      </w:pPr>
    </w:p>
    <w:p w:rsidR="00557868" w:rsidRPr="00E76F1E" w:rsidRDefault="00557868">
      <w:pPr>
        <w:rPr>
          <w:highlight w:val="white"/>
        </w:rPr>
      </w:pPr>
      <w:r w:rsidRPr="00E76F1E">
        <w:rPr>
          <w:b/>
          <w:bCs/>
          <w:sz w:val="28"/>
          <w:szCs w:val="28"/>
          <w:highlight w:val="white"/>
        </w:rPr>
        <w:t>Кузнецова Т.Е.</w:t>
      </w:r>
      <w:r>
        <w:rPr>
          <w:sz w:val="28"/>
          <w:szCs w:val="28"/>
          <w:highlight w:val="white"/>
        </w:rPr>
        <w:t xml:space="preserve"> – начальник отдела организации воспитательной работы</w:t>
      </w:r>
      <w:r w:rsidRPr="00E76F1E">
        <w:rPr>
          <w:sz w:val="28"/>
          <w:szCs w:val="28"/>
          <w:highlight w:val="white"/>
        </w:rPr>
        <w:t>;</w:t>
      </w:r>
    </w:p>
    <w:p w:rsidR="00557868" w:rsidRPr="00AF54B8" w:rsidRDefault="00557868">
      <w:pPr>
        <w:rPr>
          <w:highlight w:val="white"/>
        </w:rPr>
      </w:pPr>
    </w:p>
    <w:p w:rsidR="00557868" w:rsidRPr="00AF54B8" w:rsidRDefault="00557868">
      <w:pPr>
        <w:rPr>
          <w:highlight w:val="white"/>
        </w:rPr>
      </w:pPr>
      <w:r>
        <w:rPr>
          <w:b/>
          <w:bCs/>
          <w:sz w:val="28"/>
          <w:szCs w:val="28"/>
          <w:highlight w:val="white"/>
        </w:rPr>
        <w:t>Далгатов М.Р.</w:t>
      </w:r>
      <w:r w:rsidRPr="00AF54B8">
        <w:rPr>
          <w:sz w:val="28"/>
          <w:szCs w:val="28"/>
          <w:highlight w:val="white"/>
        </w:rPr>
        <w:t xml:space="preserve">– председатель Студенческого научного общества (СНО </w:t>
      </w:r>
      <w:r>
        <w:rPr>
          <w:sz w:val="28"/>
          <w:szCs w:val="28"/>
          <w:highlight w:val="white"/>
        </w:rPr>
        <w:t>РГУП</w:t>
      </w:r>
      <w:r w:rsidRPr="00AF54B8">
        <w:rPr>
          <w:sz w:val="28"/>
          <w:szCs w:val="28"/>
          <w:highlight w:val="white"/>
        </w:rPr>
        <w:t>).</w:t>
      </w:r>
    </w:p>
    <w:p w:rsidR="00557868" w:rsidRPr="00AF54B8" w:rsidRDefault="00557868">
      <w:pPr>
        <w:rPr>
          <w:highlight w:val="white"/>
        </w:rPr>
      </w:pPr>
    </w:p>
    <w:p w:rsidR="00557868" w:rsidRPr="00AF54B8" w:rsidRDefault="00557868" w:rsidP="00A81CC0">
      <w:pPr>
        <w:rPr>
          <w:highlight w:val="white"/>
        </w:rPr>
      </w:pPr>
      <w:r w:rsidRPr="00AF54B8">
        <w:rPr>
          <w:sz w:val="28"/>
          <w:szCs w:val="28"/>
          <w:highlight w:val="white"/>
        </w:rPr>
        <w:t xml:space="preserve">А также члены Студенческого научного общества </w:t>
      </w:r>
      <w:r>
        <w:rPr>
          <w:sz w:val="28"/>
          <w:szCs w:val="28"/>
          <w:highlight w:val="white"/>
        </w:rPr>
        <w:t>РГУП</w:t>
      </w:r>
      <w:r w:rsidRPr="00AF54B8">
        <w:rPr>
          <w:b/>
          <w:bCs/>
          <w:sz w:val="28"/>
          <w:szCs w:val="28"/>
          <w:highlight w:val="white"/>
        </w:rPr>
        <w:t xml:space="preserve">: </w:t>
      </w:r>
      <w:r>
        <w:rPr>
          <w:b/>
          <w:bCs/>
          <w:sz w:val="28"/>
          <w:szCs w:val="28"/>
          <w:highlight w:val="white"/>
        </w:rPr>
        <w:t xml:space="preserve">Эткина Алиса, Качалов Егор, Коняшова Дарья, Побирохина Анна, ЧащинаАнастасия, Андросов Кирилл, Баранников Михаил, Залевский Святослав, Королькова Дарья, ОндарТайгана, Плигина Алена, Суздаль София. </w:t>
      </w:r>
    </w:p>
    <w:p w:rsidR="00557868" w:rsidRPr="00AF54B8" w:rsidRDefault="00557868">
      <w:pPr>
        <w:jc w:val="center"/>
        <w:rPr>
          <w:highlight w:val="white"/>
        </w:rPr>
      </w:pPr>
    </w:p>
    <w:p w:rsidR="00557868" w:rsidRPr="00AF54B8" w:rsidRDefault="00557868">
      <w:pPr>
        <w:jc w:val="center"/>
        <w:rPr>
          <w:highlight w:val="white"/>
        </w:rPr>
      </w:pPr>
    </w:p>
    <w:p w:rsidR="00557868" w:rsidRDefault="00557868" w:rsidP="007E766D">
      <w:pPr>
        <w:pStyle w:val="BodyText"/>
        <w:spacing w:before="90" w:line="276" w:lineRule="exact"/>
        <w:ind w:left="470" w:right="460"/>
        <w:jc w:val="center"/>
      </w:pPr>
      <w:r w:rsidRPr="00AF54B8">
        <w:rPr>
          <w:highlight w:val="white"/>
        </w:rPr>
        <w:br w:type="page"/>
      </w:r>
      <w:r>
        <w:t>СЕКЦИЯ «ПРАВОВОЕ И ИНДИВИДУАЛЬНОЕ РЕГУЛИРОВАНИЕ ОБЩЕСТВЕННЫХ ОТНОШЕНИЙ: ТЕОРЕТИЧЕСКИЕ И ПРАКТИЧЕСКИЕ ПРОБЛЕМЫ»</w:t>
      </w:r>
    </w:p>
    <w:p w:rsidR="00557868" w:rsidRDefault="00557868" w:rsidP="007E766D">
      <w:pPr>
        <w:pStyle w:val="BodyText"/>
        <w:spacing w:line="275" w:lineRule="exact"/>
        <w:ind w:left="468" w:right="460"/>
        <w:jc w:val="center"/>
      </w:pPr>
      <w:r>
        <w:t>Руководители секции:</w:t>
      </w:r>
    </w:p>
    <w:p w:rsidR="00557868" w:rsidRDefault="00557868" w:rsidP="007E766D">
      <w:pPr>
        <w:spacing w:line="275" w:lineRule="exact"/>
        <w:ind w:left="470" w:right="459"/>
        <w:jc w:val="center"/>
      </w:pPr>
      <w:r w:rsidRPr="00B97073">
        <w:rPr>
          <w:b/>
          <w:bCs/>
        </w:rPr>
        <w:t>Т.В. Власова</w:t>
      </w:r>
      <w:r>
        <w:t xml:space="preserve">, </w:t>
      </w:r>
      <w:r w:rsidRPr="00B97073">
        <w:t>к.ю.н., доцент;</w:t>
      </w:r>
      <w:r>
        <w:br/>
      </w:r>
      <w:r w:rsidRPr="00B97073">
        <w:rPr>
          <w:b/>
          <w:bCs/>
        </w:rPr>
        <w:t>С.С. Згоржельская</w:t>
      </w:r>
      <w:r w:rsidRPr="00B97073">
        <w:t>, к.ю.н., к.и.н., доцент</w:t>
      </w:r>
    </w:p>
    <w:p w:rsidR="00557868" w:rsidRPr="00747C3A" w:rsidRDefault="00557868" w:rsidP="007E766D">
      <w:pPr>
        <w:spacing w:line="275" w:lineRule="exact"/>
        <w:ind w:left="470" w:right="459"/>
        <w:jc w:val="center"/>
        <w:rPr>
          <w:b/>
          <w:bCs/>
        </w:rPr>
      </w:pPr>
      <w:r>
        <w:rPr>
          <w:b/>
          <w:bCs/>
        </w:rPr>
        <w:t>Ауд. 1</w:t>
      </w:r>
    </w:p>
    <w:tbl>
      <w:tblPr>
        <w:tblW w:w="10729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5"/>
        <w:gridCol w:w="1986"/>
        <w:gridCol w:w="3398"/>
        <w:gridCol w:w="2390"/>
        <w:gridCol w:w="2400"/>
      </w:tblGrid>
      <w:tr w:rsidR="00557868">
        <w:trPr>
          <w:trHeight w:val="750"/>
        </w:trPr>
        <w:tc>
          <w:tcPr>
            <w:tcW w:w="555" w:type="dxa"/>
            <w:shd w:val="clear" w:color="auto" w:fill="F1F1F1"/>
          </w:tcPr>
          <w:p w:rsidR="00557868" w:rsidRPr="003E66A1" w:rsidRDefault="00557868" w:rsidP="003E66A1">
            <w:pPr>
              <w:pStyle w:val="TableParagraph"/>
              <w:spacing w:before="101"/>
              <w:ind w:left="100"/>
              <w:rPr>
                <w:sz w:val="24"/>
                <w:szCs w:val="24"/>
                <w:lang w:val="en-US" w:eastAsia="en-US"/>
              </w:rPr>
            </w:pPr>
            <w:r w:rsidRPr="003E66A1">
              <w:rPr>
                <w:sz w:val="24"/>
                <w:szCs w:val="24"/>
                <w:lang w:val="en-US" w:eastAsia="en-US"/>
              </w:rPr>
              <w:t>№</w:t>
            </w:r>
          </w:p>
        </w:tc>
        <w:tc>
          <w:tcPr>
            <w:tcW w:w="1986" w:type="dxa"/>
            <w:shd w:val="clear" w:color="auto" w:fill="F1F1F1"/>
          </w:tcPr>
          <w:p w:rsidR="00557868" w:rsidRPr="003E66A1" w:rsidRDefault="00557868" w:rsidP="003E66A1">
            <w:pPr>
              <w:pStyle w:val="TableParagraph"/>
              <w:spacing w:before="101"/>
              <w:ind w:left="100"/>
              <w:rPr>
                <w:sz w:val="24"/>
                <w:szCs w:val="24"/>
                <w:lang w:val="en-US" w:eastAsia="en-US"/>
              </w:rPr>
            </w:pPr>
            <w:r w:rsidRPr="003E66A1">
              <w:rPr>
                <w:sz w:val="24"/>
                <w:szCs w:val="24"/>
                <w:lang w:val="en-US" w:eastAsia="en-US"/>
              </w:rPr>
              <w:t>ФИО</w:t>
            </w:r>
          </w:p>
        </w:tc>
        <w:tc>
          <w:tcPr>
            <w:tcW w:w="3398" w:type="dxa"/>
            <w:shd w:val="clear" w:color="auto" w:fill="F1F1F1"/>
          </w:tcPr>
          <w:p w:rsidR="00557868" w:rsidRPr="003E66A1" w:rsidRDefault="00557868" w:rsidP="003E66A1">
            <w:pPr>
              <w:pStyle w:val="TableParagraph"/>
              <w:spacing w:before="101"/>
              <w:ind w:left="100"/>
              <w:rPr>
                <w:sz w:val="24"/>
                <w:szCs w:val="24"/>
                <w:lang w:val="en-US" w:eastAsia="en-US"/>
              </w:rPr>
            </w:pPr>
            <w:r w:rsidRPr="003E66A1">
              <w:rPr>
                <w:sz w:val="24"/>
                <w:szCs w:val="24"/>
                <w:lang w:val="en-US" w:eastAsia="en-US"/>
              </w:rPr>
              <w:t>Названиедоклада</w:t>
            </w:r>
          </w:p>
        </w:tc>
        <w:tc>
          <w:tcPr>
            <w:tcW w:w="2390" w:type="dxa"/>
            <w:shd w:val="clear" w:color="auto" w:fill="F1F1F1"/>
          </w:tcPr>
          <w:p w:rsidR="00557868" w:rsidRPr="003E66A1" w:rsidRDefault="00557868" w:rsidP="003E66A1">
            <w:pPr>
              <w:pStyle w:val="TableParagraph"/>
              <w:spacing w:before="101"/>
              <w:ind w:left="100" w:right="143"/>
              <w:rPr>
                <w:sz w:val="24"/>
                <w:szCs w:val="24"/>
                <w:lang w:val="en-US" w:eastAsia="en-US"/>
              </w:rPr>
            </w:pPr>
            <w:r w:rsidRPr="003E66A1">
              <w:rPr>
                <w:sz w:val="24"/>
                <w:szCs w:val="24"/>
                <w:lang w:val="en-US" w:eastAsia="en-US"/>
              </w:rPr>
              <w:t>Научныйруководитель</w:t>
            </w:r>
          </w:p>
        </w:tc>
        <w:tc>
          <w:tcPr>
            <w:tcW w:w="2400" w:type="dxa"/>
            <w:shd w:val="clear" w:color="auto" w:fill="F1F1F1"/>
          </w:tcPr>
          <w:p w:rsidR="00557868" w:rsidRPr="003E66A1" w:rsidRDefault="00557868" w:rsidP="003E66A1">
            <w:pPr>
              <w:pStyle w:val="TableParagraph"/>
              <w:spacing w:before="101"/>
              <w:ind w:left="100" w:right="105"/>
              <w:rPr>
                <w:sz w:val="24"/>
                <w:szCs w:val="24"/>
                <w:lang w:val="en-US" w:eastAsia="en-US"/>
              </w:rPr>
            </w:pPr>
            <w:r w:rsidRPr="003E66A1">
              <w:rPr>
                <w:sz w:val="24"/>
                <w:szCs w:val="24"/>
                <w:lang w:val="en-US" w:eastAsia="en-US"/>
              </w:rPr>
              <w:t>НаименованиеВУЗа</w:t>
            </w:r>
          </w:p>
        </w:tc>
      </w:tr>
      <w:tr w:rsidR="00557868">
        <w:trPr>
          <w:trHeight w:val="1305"/>
        </w:trPr>
        <w:tc>
          <w:tcPr>
            <w:tcW w:w="555" w:type="dxa"/>
          </w:tcPr>
          <w:p w:rsidR="00557868" w:rsidRPr="003E66A1" w:rsidRDefault="00557868" w:rsidP="00CF1D9F">
            <w:pPr>
              <w:pStyle w:val="TableParagraph"/>
              <w:spacing w:before="101"/>
              <w:ind w:left="100"/>
              <w:rPr>
                <w:sz w:val="24"/>
                <w:szCs w:val="24"/>
                <w:lang w:val="en-US" w:eastAsia="en-US"/>
              </w:rPr>
            </w:pPr>
            <w:r w:rsidRPr="003E66A1">
              <w:rPr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986" w:type="dxa"/>
          </w:tcPr>
          <w:p w:rsidR="00557868" w:rsidRPr="003E66A1" w:rsidRDefault="00557868" w:rsidP="003E66A1">
            <w:pPr>
              <w:pStyle w:val="TableParagraph"/>
              <w:spacing w:before="101"/>
              <w:ind w:left="100" w:right="438"/>
              <w:rPr>
                <w:sz w:val="24"/>
                <w:szCs w:val="24"/>
                <w:lang w:val="en-US" w:eastAsia="en-US"/>
              </w:rPr>
            </w:pPr>
            <w:r w:rsidRPr="003E66A1">
              <w:rPr>
                <w:sz w:val="24"/>
                <w:szCs w:val="24"/>
                <w:shd w:val="clear" w:color="auto" w:fill="FFFFFF"/>
                <w:lang w:val="en-US" w:eastAsia="en-US"/>
              </w:rPr>
              <w:t>ГимелевАлександрАлексеевич</w:t>
            </w:r>
            <w:r w:rsidRPr="003E66A1">
              <w:rPr>
                <w:sz w:val="24"/>
                <w:szCs w:val="24"/>
                <w:lang w:val="en-US" w:eastAsia="en-US"/>
              </w:rPr>
              <w:t>, 1 курс</w:t>
            </w:r>
          </w:p>
        </w:tc>
        <w:tc>
          <w:tcPr>
            <w:tcW w:w="3398" w:type="dxa"/>
          </w:tcPr>
          <w:p w:rsidR="00557868" w:rsidRPr="000D519E" w:rsidRDefault="00557868" w:rsidP="000D519E">
            <w:pPr>
              <w:pStyle w:val="TableParagraph"/>
              <w:rPr>
                <w:sz w:val="24"/>
                <w:szCs w:val="24"/>
                <w:lang w:eastAsia="en-US"/>
              </w:rPr>
            </w:pPr>
            <w:r w:rsidRPr="004A4050">
              <w:rPr>
                <w:sz w:val="24"/>
                <w:szCs w:val="24"/>
                <w:shd w:val="clear" w:color="auto" w:fill="FFFFFF"/>
                <w:lang w:eastAsia="en-US"/>
              </w:rPr>
              <w:t>Пути устранения правонарушений: проблемы теории и практики индивидуального регулирования</w:t>
            </w:r>
          </w:p>
        </w:tc>
        <w:tc>
          <w:tcPr>
            <w:tcW w:w="2390" w:type="dxa"/>
          </w:tcPr>
          <w:p w:rsidR="00557868" w:rsidRPr="004A4050" w:rsidRDefault="00557868" w:rsidP="00C617EE">
            <w:pPr>
              <w:pStyle w:val="TableParagraph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4A4050">
              <w:rPr>
                <w:sz w:val="24"/>
                <w:szCs w:val="24"/>
                <w:shd w:val="clear" w:color="auto" w:fill="FFFFFF"/>
                <w:lang w:eastAsia="en-US"/>
              </w:rPr>
              <w:t xml:space="preserve">Михайлов </w:t>
            </w:r>
          </w:p>
          <w:p w:rsidR="00557868" w:rsidRPr="003E66A1" w:rsidRDefault="00557868" w:rsidP="00C617EE">
            <w:pPr>
              <w:pStyle w:val="TableParagraph"/>
              <w:rPr>
                <w:sz w:val="24"/>
                <w:szCs w:val="24"/>
                <w:lang w:eastAsia="en-US"/>
              </w:rPr>
            </w:pPr>
            <w:r w:rsidRPr="003E66A1">
              <w:rPr>
                <w:sz w:val="24"/>
                <w:szCs w:val="24"/>
                <w:shd w:val="clear" w:color="auto" w:fill="FFFFFF"/>
                <w:lang w:eastAsia="en-US"/>
              </w:rPr>
              <w:t>Анатолий Евгеньевич,к.ю.н., доцент</w:t>
            </w:r>
          </w:p>
          <w:p w:rsidR="00557868" w:rsidRPr="003E66A1" w:rsidRDefault="00557868" w:rsidP="003E66A1">
            <w:pPr>
              <w:pStyle w:val="TableParagraph"/>
              <w:tabs>
                <w:tab w:val="left" w:pos="1209"/>
              </w:tabs>
              <w:spacing w:before="101"/>
              <w:ind w:left="100" w:right="83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00" w:type="dxa"/>
          </w:tcPr>
          <w:p w:rsidR="00557868" w:rsidRPr="003E66A1" w:rsidRDefault="00557868" w:rsidP="003E66A1">
            <w:pPr>
              <w:pStyle w:val="TableParagraph"/>
              <w:spacing w:before="101"/>
              <w:ind w:left="100" w:right="105"/>
              <w:rPr>
                <w:sz w:val="24"/>
                <w:szCs w:val="24"/>
                <w:lang w:val="en-US" w:eastAsia="en-US"/>
              </w:rPr>
            </w:pPr>
            <w:r w:rsidRPr="003E66A1">
              <w:rPr>
                <w:sz w:val="24"/>
                <w:szCs w:val="24"/>
                <w:shd w:val="clear" w:color="auto" w:fill="FFFFFF"/>
                <w:lang w:val="en-US" w:eastAsia="en-US"/>
              </w:rPr>
              <w:t>Саратовскаягосударственнаяюридическаяакадемия</w:t>
            </w:r>
          </w:p>
        </w:tc>
      </w:tr>
      <w:tr w:rsidR="00557868">
        <w:trPr>
          <w:trHeight w:val="1305"/>
        </w:trPr>
        <w:tc>
          <w:tcPr>
            <w:tcW w:w="555" w:type="dxa"/>
          </w:tcPr>
          <w:p w:rsidR="00557868" w:rsidRPr="003E66A1" w:rsidRDefault="00557868" w:rsidP="00CF1D9F">
            <w:pPr>
              <w:pStyle w:val="TableParagraph"/>
              <w:spacing w:before="101"/>
              <w:ind w:left="100"/>
              <w:rPr>
                <w:sz w:val="24"/>
                <w:szCs w:val="24"/>
                <w:lang w:val="en-US" w:eastAsia="en-US"/>
              </w:rPr>
            </w:pPr>
            <w:r w:rsidRPr="003E66A1">
              <w:rPr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986" w:type="dxa"/>
          </w:tcPr>
          <w:p w:rsidR="00557868" w:rsidRPr="003E66A1" w:rsidRDefault="00557868" w:rsidP="003E66A1">
            <w:pPr>
              <w:pStyle w:val="TableParagraph"/>
              <w:spacing w:before="101"/>
              <w:ind w:left="100" w:right="438"/>
              <w:rPr>
                <w:sz w:val="24"/>
                <w:szCs w:val="24"/>
                <w:shd w:val="clear" w:color="auto" w:fill="FFFFFF"/>
                <w:lang w:val="en-US" w:eastAsia="en-US"/>
              </w:rPr>
            </w:pPr>
            <w:r w:rsidRPr="003E66A1">
              <w:rPr>
                <w:sz w:val="24"/>
                <w:szCs w:val="24"/>
                <w:shd w:val="clear" w:color="auto" w:fill="FFFFFF"/>
                <w:lang w:val="en-US" w:eastAsia="en-US"/>
              </w:rPr>
              <w:t>КузнецовДмитрийАлексеевич,</w:t>
            </w:r>
            <w:r w:rsidRPr="003E66A1">
              <w:rPr>
                <w:sz w:val="24"/>
                <w:szCs w:val="24"/>
                <w:shd w:val="clear" w:color="auto" w:fill="FFFFFF"/>
                <w:lang w:val="en-US" w:eastAsia="en-US"/>
              </w:rPr>
              <w:br/>
              <w:t>2 курс</w:t>
            </w:r>
          </w:p>
        </w:tc>
        <w:tc>
          <w:tcPr>
            <w:tcW w:w="3398" w:type="dxa"/>
          </w:tcPr>
          <w:p w:rsidR="00557868" w:rsidRPr="004A4050" w:rsidRDefault="00557868" w:rsidP="00C617EE">
            <w:pPr>
              <w:pStyle w:val="TableParagraph"/>
              <w:rPr>
                <w:lang w:eastAsia="en-US"/>
              </w:rPr>
            </w:pPr>
            <w:r w:rsidRPr="004A4050">
              <w:rPr>
                <w:sz w:val="24"/>
                <w:szCs w:val="24"/>
                <w:shd w:val="clear" w:color="auto" w:fill="FFFFFF"/>
                <w:lang w:eastAsia="en-US"/>
              </w:rPr>
              <w:t>Историческое значениеРаботы Рудольфа фон Иеринга «Борьба за право»</w:t>
            </w:r>
          </w:p>
          <w:p w:rsidR="00557868" w:rsidRPr="004A4050" w:rsidRDefault="00557868" w:rsidP="00C617EE">
            <w:pPr>
              <w:pStyle w:val="TableParagraph"/>
              <w:rPr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390" w:type="dxa"/>
          </w:tcPr>
          <w:p w:rsidR="00557868" w:rsidRPr="004A4050" w:rsidRDefault="00557868" w:rsidP="00C617EE">
            <w:pPr>
              <w:pStyle w:val="TableParagraph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4A4050">
              <w:rPr>
                <w:sz w:val="24"/>
                <w:szCs w:val="24"/>
                <w:shd w:val="clear" w:color="auto" w:fill="FFFFFF"/>
                <w:lang w:eastAsia="en-US"/>
              </w:rPr>
              <w:t xml:space="preserve">Березкин </w:t>
            </w:r>
          </w:p>
          <w:p w:rsidR="00557868" w:rsidRPr="003E66A1" w:rsidRDefault="00557868" w:rsidP="00C617EE">
            <w:pPr>
              <w:pStyle w:val="TableParagraph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3E66A1">
              <w:rPr>
                <w:sz w:val="24"/>
                <w:szCs w:val="24"/>
                <w:shd w:val="clear" w:color="auto" w:fill="FFFFFF"/>
                <w:lang w:eastAsia="en-US"/>
              </w:rPr>
              <w:t>Андрей</w:t>
            </w:r>
            <w:r w:rsidRPr="003E66A1">
              <w:rPr>
                <w:sz w:val="24"/>
                <w:szCs w:val="24"/>
                <w:shd w:val="clear" w:color="auto" w:fill="FFFFFF"/>
                <w:lang w:eastAsia="en-US"/>
              </w:rPr>
              <w:br/>
              <w:t>Владимирович,</w:t>
            </w:r>
            <w:r w:rsidRPr="003E66A1">
              <w:rPr>
                <w:sz w:val="24"/>
                <w:szCs w:val="24"/>
                <w:shd w:val="clear" w:color="auto" w:fill="FFFFFF"/>
                <w:lang w:eastAsia="en-US"/>
              </w:rPr>
              <w:br/>
              <w:t>к.и.н., доцент</w:t>
            </w:r>
          </w:p>
        </w:tc>
        <w:tc>
          <w:tcPr>
            <w:tcW w:w="2400" w:type="dxa"/>
          </w:tcPr>
          <w:p w:rsidR="00557868" w:rsidRPr="004A4050" w:rsidRDefault="00557868" w:rsidP="00B77915">
            <w:pPr>
              <w:pStyle w:val="TableParagraph"/>
              <w:spacing w:before="101"/>
              <w:ind w:left="100" w:right="105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4A4050">
              <w:rPr>
                <w:sz w:val="24"/>
                <w:szCs w:val="24"/>
                <w:shd w:val="clear" w:color="auto" w:fill="FFFFFF"/>
                <w:lang w:eastAsia="en-US"/>
              </w:rPr>
              <w:t xml:space="preserve">Санкт-Петербургский 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t>г</w:t>
            </w:r>
            <w:r w:rsidRPr="004A4050">
              <w:rPr>
                <w:sz w:val="24"/>
                <w:szCs w:val="24"/>
                <w:shd w:val="clear" w:color="auto" w:fill="FFFFFF"/>
                <w:lang w:eastAsia="en-US"/>
              </w:rPr>
              <w:t>осударственный экономический университет</w:t>
            </w:r>
          </w:p>
        </w:tc>
      </w:tr>
      <w:tr w:rsidR="00557868">
        <w:trPr>
          <w:trHeight w:val="1305"/>
        </w:trPr>
        <w:tc>
          <w:tcPr>
            <w:tcW w:w="555" w:type="dxa"/>
          </w:tcPr>
          <w:p w:rsidR="00557868" w:rsidRPr="003E66A1" w:rsidRDefault="00557868" w:rsidP="00CF1D9F">
            <w:pPr>
              <w:pStyle w:val="TableParagraph"/>
              <w:spacing w:before="101"/>
              <w:ind w:left="100"/>
              <w:rPr>
                <w:sz w:val="24"/>
                <w:szCs w:val="24"/>
                <w:lang w:val="en-US" w:eastAsia="en-US"/>
              </w:rPr>
            </w:pPr>
            <w:r w:rsidRPr="003E66A1">
              <w:rPr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1986" w:type="dxa"/>
          </w:tcPr>
          <w:p w:rsidR="00557868" w:rsidRPr="003E66A1" w:rsidRDefault="00557868" w:rsidP="004A4050">
            <w:pPr>
              <w:pStyle w:val="TableParagraph"/>
              <w:spacing w:before="101"/>
              <w:ind w:left="100" w:right="404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3E66A1">
              <w:rPr>
                <w:sz w:val="24"/>
                <w:szCs w:val="24"/>
                <w:shd w:val="clear" w:color="auto" w:fill="FFFFFF"/>
                <w:lang w:eastAsia="en-US"/>
              </w:rPr>
              <w:t>Лесив</w:t>
            </w:r>
            <w:r w:rsidRPr="003E66A1">
              <w:rPr>
                <w:sz w:val="24"/>
                <w:szCs w:val="24"/>
                <w:shd w:val="clear" w:color="auto" w:fill="FFFFFF"/>
                <w:lang w:eastAsia="en-US"/>
              </w:rPr>
              <w:br/>
              <w:t>Богдан Васильевич,</w:t>
            </w:r>
            <w:r w:rsidRPr="003E66A1">
              <w:rPr>
                <w:sz w:val="24"/>
                <w:szCs w:val="24"/>
                <w:shd w:val="clear" w:color="auto" w:fill="FFFFFF"/>
                <w:lang w:eastAsia="en-US"/>
              </w:rPr>
              <w:br/>
              <w:t>1 курс магистратур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t>ы</w:t>
            </w:r>
          </w:p>
        </w:tc>
        <w:tc>
          <w:tcPr>
            <w:tcW w:w="3398" w:type="dxa"/>
          </w:tcPr>
          <w:p w:rsidR="00557868" w:rsidRPr="003E66A1" w:rsidRDefault="00557868" w:rsidP="00C617EE">
            <w:pPr>
              <w:pStyle w:val="TableParagraph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3E66A1">
              <w:rPr>
                <w:sz w:val="24"/>
                <w:szCs w:val="24"/>
                <w:shd w:val="clear" w:color="auto" w:fill="FFFFFF"/>
                <w:lang w:eastAsia="en-US"/>
              </w:rPr>
              <w:t>Р. Иеринг и современное правовое регулирование общественных отношений</w:t>
            </w:r>
          </w:p>
        </w:tc>
        <w:tc>
          <w:tcPr>
            <w:tcW w:w="2390" w:type="dxa"/>
          </w:tcPr>
          <w:p w:rsidR="00557868" w:rsidRPr="004A4050" w:rsidRDefault="00557868" w:rsidP="00C617EE">
            <w:pPr>
              <w:pStyle w:val="TableParagraph"/>
              <w:rPr>
                <w:sz w:val="24"/>
                <w:szCs w:val="24"/>
                <w:lang w:eastAsia="en-US"/>
              </w:rPr>
            </w:pPr>
            <w:r w:rsidRPr="004A4050">
              <w:rPr>
                <w:sz w:val="24"/>
                <w:szCs w:val="24"/>
                <w:shd w:val="clear" w:color="auto" w:fill="FFFFFF"/>
                <w:lang w:eastAsia="en-US"/>
              </w:rPr>
              <w:t>Фролова Елизавета Александровна, д.ю.н., профессор</w:t>
            </w:r>
          </w:p>
          <w:p w:rsidR="00557868" w:rsidRPr="004A4050" w:rsidRDefault="00557868" w:rsidP="00C617EE">
            <w:pPr>
              <w:pStyle w:val="TableParagraph"/>
              <w:rPr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400" w:type="dxa"/>
          </w:tcPr>
          <w:p w:rsidR="00557868" w:rsidRPr="004A4050" w:rsidRDefault="00557868" w:rsidP="003E66A1">
            <w:pPr>
              <w:pStyle w:val="TableParagraph"/>
              <w:spacing w:before="101"/>
              <w:ind w:left="100" w:right="105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4A4050">
              <w:rPr>
                <w:sz w:val="24"/>
                <w:szCs w:val="24"/>
                <w:shd w:val="clear" w:color="auto" w:fill="FFFFFF"/>
                <w:lang w:eastAsia="en-US"/>
              </w:rPr>
              <w:t>Московский государственный университет имени М.В. Ломоносова</w:t>
            </w:r>
          </w:p>
        </w:tc>
      </w:tr>
      <w:tr w:rsidR="00557868">
        <w:trPr>
          <w:trHeight w:val="1757"/>
        </w:trPr>
        <w:tc>
          <w:tcPr>
            <w:tcW w:w="555" w:type="dxa"/>
          </w:tcPr>
          <w:p w:rsidR="00557868" w:rsidRPr="003E66A1" w:rsidRDefault="00557868" w:rsidP="00CF1D9F">
            <w:pPr>
              <w:pStyle w:val="TableParagraph"/>
              <w:spacing w:before="101"/>
              <w:ind w:left="100"/>
              <w:rPr>
                <w:sz w:val="24"/>
                <w:szCs w:val="24"/>
                <w:lang w:val="en-US" w:eastAsia="en-US"/>
              </w:rPr>
            </w:pPr>
            <w:r w:rsidRPr="003E66A1">
              <w:rPr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986" w:type="dxa"/>
          </w:tcPr>
          <w:p w:rsidR="00557868" w:rsidRPr="003E66A1" w:rsidRDefault="00557868" w:rsidP="003E66A1">
            <w:pPr>
              <w:pStyle w:val="TableParagraph"/>
              <w:spacing w:before="101"/>
              <w:ind w:left="100" w:right="438"/>
              <w:rPr>
                <w:sz w:val="24"/>
                <w:szCs w:val="24"/>
                <w:shd w:val="clear" w:color="auto" w:fill="FFFFFF"/>
                <w:lang w:val="en-US" w:eastAsia="en-US"/>
              </w:rPr>
            </w:pPr>
            <w:r w:rsidRPr="003E66A1">
              <w:rPr>
                <w:sz w:val="24"/>
                <w:szCs w:val="24"/>
                <w:shd w:val="clear" w:color="auto" w:fill="FFFFFF"/>
                <w:lang w:val="en-US" w:eastAsia="en-US"/>
              </w:rPr>
              <w:t>МагомедовЗаурКурбанович,     1 курс</w:t>
            </w:r>
          </w:p>
        </w:tc>
        <w:tc>
          <w:tcPr>
            <w:tcW w:w="3398" w:type="dxa"/>
          </w:tcPr>
          <w:p w:rsidR="00557868" w:rsidRPr="003E66A1" w:rsidRDefault="00557868" w:rsidP="003E66A1">
            <w:pPr>
              <w:pStyle w:val="TableParagraph"/>
              <w:tabs>
                <w:tab w:val="left" w:pos="2459"/>
              </w:tabs>
              <w:spacing w:before="101"/>
              <w:ind w:left="100" w:right="82"/>
              <w:rPr>
                <w:sz w:val="24"/>
                <w:szCs w:val="24"/>
                <w:lang w:val="en-US" w:eastAsia="en-US"/>
              </w:rPr>
            </w:pPr>
            <w:r w:rsidRPr="003E66A1">
              <w:rPr>
                <w:sz w:val="24"/>
                <w:szCs w:val="24"/>
                <w:shd w:val="clear" w:color="auto" w:fill="FFFFFF"/>
                <w:lang w:val="en-US" w:eastAsia="en-US"/>
              </w:rPr>
              <w:t>Технократическаятеориягосударства</w:t>
            </w:r>
          </w:p>
        </w:tc>
        <w:tc>
          <w:tcPr>
            <w:tcW w:w="2390" w:type="dxa"/>
          </w:tcPr>
          <w:p w:rsidR="00557868" w:rsidRPr="004A4050" w:rsidRDefault="00557868" w:rsidP="003E66A1">
            <w:pPr>
              <w:pStyle w:val="TableParagraph"/>
              <w:ind w:left="100" w:right="143"/>
              <w:rPr>
                <w:sz w:val="24"/>
                <w:szCs w:val="24"/>
                <w:lang w:eastAsia="en-US"/>
              </w:rPr>
            </w:pPr>
            <w:r w:rsidRPr="004A4050">
              <w:rPr>
                <w:sz w:val="24"/>
                <w:szCs w:val="24"/>
                <w:shd w:val="clear" w:color="auto" w:fill="FFFFFF"/>
                <w:lang w:eastAsia="en-US"/>
              </w:rPr>
              <w:t>Сулейманов БигрузиБухаринович, к.и.н., доцент, заслуженный юрист РД</w:t>
            </w:r>
          </w:p>
        </w:tc>
        <w:tc>
          <w:tcPr>
            <w:tcW w:w="2400" w:type="dxa"/>
          </w:tcPr>
          <w:p w:rsidR="00557868" w:rsidRPr="004A4050" w:rsidRDefault="00557868" w:rsidP="003E66A1">
            <w:pPr>
              <w:pStyle w:val="TableParagraph"/>
              <w:spacing w:before="101"/>
              <w:ind w:left="100" w:right="105"/>
              <w:rPr>
                <w:sz w:val="24"/>
                <w:szCs w:val="24"/>
                <w:lang w:eastAsia="en-US"/>
              </w:rPr>
            </w:pPr>
            <w:r w:rsidRPr="004A4050">
              <w:rPr>
                <w:sz w:val="24"/>
                <w:szCs w:val="24"/>
                <w:shd w:val="clear" w:color="auto" w:fill="FFFFFF"/>
                <w:lang w:eastAsia="en-US"/>
              </w:rPr>
              <w:t xml:space="preserve">Северо-Кавказский </w:t>
            </w:r>
            <w:r w:rsidRPr="004A4050">
              <w:rPr>
                <w:shd w:val="clear" w:color="auto" w:fill="FFFFFF"/>
                <w:lang w:eastAsia="en-US"/>
              </w:rPr>
              <w:t>институт (</w:t>
            </w:r>
            <w:r w:rsidRPr="004A4050">
              <w:rPr>
                <w:sz w:val="24"/>
                <w:szCs w:val="24"/>
                <w:shd w:val="clear" w:color="auto" w:fill="FFFFFF"/>
                <w:lang w:eastAsia="en-US"/>
              </w:rPr>
              <w:t>филиал</w:t>
            </w:r>
            <w:r w:rsidRPr="004A4050">
              <w:rPr>
                <w:shd w:val="clear" w:color="auto" w:fill="FFFFFF"/>
                <w:lang w:eastAsia="en-US"/>
              </w:rPr>
              <w:t>)</w:t>
            </w:r>
            <w:r w:rsidRPr="004A4050">
              <w:rPr>
                <w:sz w:val="24"/>
                <w:szCs w:val="24"/>
                <w:shd w:val="clear" w:color="auto" w:fill="FFFFFF"/>
                <w:lang w:eastAsia="en-US"/>
              </w:rPr>
              <w:t xml:space="preserve"> Всероссийского университета юстиции (РПА Минюста России)</w:t>
            </w:r>
          </w:p>
        </w:tc>
      </w:tr>
      <w:tr w:rsidR="00557868">
        <w:trPr>
          <w:trHeight w:val="1134"/>
        </w:trPr>
        <w:tc>
          <w:tcPr>
            <w:tcW w:w="555" w:type="dxa"/>
          </w:tcPr>
          <w:p w:rsidR="00557868" w:rsidRPr="003E66A1" w:rsidRDefault="00557868" w:rsidP="00CF1D9F">
            <w:pPr>
              <w:pStyle w:val="TableParagraph"/>
              <w:spacing w:before="101"/>
              <w:ind w:left="100"/>
              <w:rPr>
                <w:sz w:val="24"/>
                <w:szCs w:val="24"/>
                <w:lang w:val="en-US" w:eastAsia="en-US"/>
              </w:rPr>
            </w:pPr>
            <w:r w:rsidRPr="003E66A1">
              <w:rPr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1986" w:type="dxa"/>
          </w:tcPr>
          <w:p w:rsidR="00557868" w:rsidRPr="003E66A1" w:rsidRDefault="00557868" w:rsidP="003E66A1">
            <w:pPr>
              <w:pStyle w:val="TableParagraph"/>
              <w:spacing w:before="101"/>
              <w:ind w:left="100" w:right="182"/>
              <w:rPr>
                <w:lang w:eastAsia="en-US"/>
              </w:rPr>
            </w:pPr>
            <w:r w:rsidRPr="003E66A1">
              <w:rPr>
                <w:sz w:val="24"/>
                <w:szCs w:val="24"/>
                <w:lang w:eastAsia="en-US"/>
              </w:rPr>
              <w:t xml:space="preserve">Малеваная Анастасия Витальевна, </w:t>
            </w:r>
            <w:r w:rsidRPr="003E66A1">
              <w:rPr>
                <w:sz w:val="24"/>
                <w:szCs w:val="24"/>
                <w:lang w:eastAsia="en-US"/>
              </w:rPr>
              <w:br/>
              <w:t>1 курс</w:t>
            </w:r>
          </w:p>
        </w:tc>
        <w:tc>
          <w:tcPr>
            <w:tcW w:w="3398" w:type="dxa"/>
          </w:tcPr>
          <w:p w:rsidR="00557868" w:rsidRPr="003E66A1" w:rsidRDefault="00557868" w:rsidP="003E66A1">
            <w:pPr>
              <w:pStyle w:val="TableParagraph"/>
              <w:tabs>
                <w:tab w:val="left" w:pos="1240"/>
              </w:tabs>
              <w:spacing w:before="101"/>
              <w:ind w:left="100" w:right="80"/>
              <w:jc w:val="both"/>
              <w:rPr>
                <w:sz w:val="24"/>
                <w:szCs w:val="24"/>
                <w:lang w:eastAsia="en-US"/>
              </w:rPr>
            </w:pPr>
            <w:r w:rsidRPr="003E66A1">
              <w:rPr>
                <w:sz w:val="24"/>
                <w:szCs w:val="24"/>
                <w:lang w:eastAsia="en-US"/>
              </w:rPr>
              <w:t>Особенности правосознания судьи</w:t>
            </w:r>
          </w:p>
        </w:tc>
        <w:tc>
          <w:tcPr>
            <w:tcW w:w="2390" w:type="dxa"/>
          </w:tcPr>
          <w:p w:rsidR="00557868" w:rsidRPr="003E66A1" w:rsidRDefault="00557868" w:rsidP="003E66A1">
            <w:pPr>
              <w:pStyle w:val="TableParagraph"/>
              <w:ind w:left="100" w:right="143"/>
              <w:rPr>
                <w:sz w:val="24"/>
                <w:szCs w:val="24"/>
                <w:lang w:eastAsia="en-US"/>
              </w:rPr>
            </w:pPr>
            <w:r w:rsidRPr="003E66A1">
              <w:rPr>
                <w:sz w:val="24"/>
                <w:szCs w:val="24"/>
                <w:lang w:eastAsia="en-US"/>
              </w:rPr>
              <w:t>Власова</w:t>
            </w:r>
          </w:p>
          <w:p w:rsidR="00557868" w:rsidRPr="003E66A1" w:rsidRDefault="00557868" w:rsidP="003E66A1">
            <w:pPr>
              <w:pStyle w:val="TableParagraph"/>
              <w:ind w:left="100" w:right="143"/>
              <w:rPr>
                <w:sz w:val="24"/>
                <w:szCs w:val="24"/>
                <w:lang w:eastAsia="en-US"/>
              </w:rPr>
            </w:pPr>
            <w:r w:rsidRPr="003E66A1">
              <w:rPr>
                <w:spacing w:val="-1"/>
                <w:sz w:val="24"/>
                <w:szCs w:val="24"/>
                <w:lang w:eastAsia="en-US"/>
              </w:rPr>
              <w:t xml:space="preserve">Татьяна </w:t>
            </w:r>
            <w:r w:rsidRPr="003E66A1">
              <w:rPr>
                <w:sz w:val="24"/>
                <w:szCs w:val="24"/>
                <w:lang w:eastAsia="en-US"/>
              </w:rPr>
              <w:t>Валентиновна, к.ю.н.,доцент</w:t>
            </w:r>
          </w:p>
        </w:tc>
        <w:tc>
          <w:tcPr>
            <w:tcW w:w="2400" w:type="dxa"/>
          </w:tcPr>
          <w:p w:rsidR="00557868" w:rsidRPr="003E66A1" w:rsidRDefault="00557868" w:rsidP="003E66A1">
            <w:pPr>
              <w:pStyle w:val="TableParagraph"/>
              <w:spacing w:before="101"/>
              <w:ind w:left="100" w:right="69"/>
              <w:rPr>
                <w:sz w:val="24"/>
                <w:szCs w:val="24"/>
                <w:lang w:eastAsia="en-US"/>
              </w:rPr>
            </w:pPr>
            <w:r w:rsidRPr="003E66A1">
              <w:rPr>
                <w:sz w:val="24"/>
                <w:szCs w:val="24"/>
                <w:lang w:eastAsia="en-US"/>
              </w:rPr>
              <w:t xml:space="preserve">Российский государственный университет правосудия </w:t>
            </w:r>
          </w:p>
        </w:tc>
      </w:tr>
      <w:tr w:rsidR="00557868">
        <w:trPr>
          <w:trHeight w:val="1757"/>
        </w:trPr>
        <w:tc>
          <w:tcPr>
            <w:tcW w:w="555" w:type="dxa"/>
          </w:tcPr>
          <w:p w:rsidR="00557868" w:rsidRPr="007566C0" w:rsidRDefault="00557868" w:rsidP="00CF1D9F">
            <w:pPr>
              <w:pStyle w:val="TableParagraph"/>
              <w:spacing w:before="101"/>
              <w:ind w:left="100"/>
              <w:rPr>
                <w:sz w:val="24"/>
                <w:szCs w:val="24"/>
                <w:lang w:val="en-US" w:eastAsia="en-US"/>
              </w:rPr>
            </w:pPr>
            <w:r w:rsidRPr="007566C0">
              <w:rPr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1986" w:type="dxa"/>
          </w:tcPr>
          <w:p w:rsidR="00557868" w:rsidRPr="007566C0" w:rsidRDefault="00557868" w:rsidP="003E66A1">
            <w:pPr>
              <w:pStyle w:val="TableParagraph"/>
              <w:spacing w:before="101" w:line="242" w:lineRule="auto"/>
              <w:ind w:left="100"/>
              <w:rPr>
                <w:sz w:val="24"/>
                <w:szCs w:val="24"/>
                <w:lang w:val="en-US" w:eastAsia="en-US"/>
              </w:rPr>
            </w:pPr>
            <w:r w:rsidRPr="007566C0">
              <w:rPr>
                <w:sz w:val="24"/>
                <w:szCs w:val="24"/>
                <w:lang w:val="en-US" w:eastAsia="en-US"/>
              </w:rPr>
              <w:t>ПриступоваЕлизаветаАнатольевна,</w:t>
            </w:r>
          </w:p>
          <w:p w:rsidR="00557868" w:rsidRPr="007566C0" w:rsidRDefault="00557868" w:rsidP="003E66A1">
            <w:pPr>
              <w:pStyle w:val="TableParagraph"/>
              <w:spacing w:line="274" w:lineRule="exact"/>
              <w:ind w:left="100"/>
              <w:rPr>
                <w:sz w:val="24"/>
                <w:szCs w:val="24"/>
                <w:lang w:val="en-US" w:eastAsia="en-US"/>
              </w:rPr>
            </w:pPr>
            <w:r w:rsidRPr="007566C0">
              <w:rPr>
                <w:sz w:val="24"/>
                <w:szCs w:val="24"/>
                <w:lang w:val="en-US" w:eastAsia="en-US"/>
              </w:rPr>
              <w:t>4 курс</w:t>
            </w:r>
          </w:p>
        </w:tc>
        <w:tc>
          <w:tcPr>
            <w:tcW w:w="3398" w:type="dxa"/>
          </w:tcPr>
          <w:p w:rsidR="00557868" w:rsidRPr="004A4050" w:rsidRDefault="00557868" w:rsidP="003E66A1">
            <w:pPr>
              <w:pStyle w:val="TableParagraph"/>
              <w:tabs>
                <w:tab w:val="left" w:pos="2463"/>
              </w:tabs>
              <w:spacing w:before="101"/>
              <w:ind w:left="100" w:right="81"/>
              <w:jc w:val="both"/>
              <w:rPr>
                <w:sz w:val="24"/>
                <w:szCs w:val="24"/>
                <w:lang w:eastAsia="en-US"/>
              </w:rPr>
            </w:pPr>
            <w:r w:rsidRPr="004A4050">
              <w:rPr>
                <w:sz w:val="24"/>
                <w:szCs w:val="24"/>
                <w:lang w:eastAsia="en-US"/>
              </w:rPr>
              <w:t>Реализация интегративного подхода к пониманию права на примере стратегического судопроизводства</w:t>
            </w:r>
          </w:p>
        </w:tc>
        <w:tc>
          <w:tcPr>
            <w:tcW w:w="2390" w:type="dxa"/>
          </w:tcPr>
          <w:p w:rsidR="00557868" w:rsidRPr="004A4050" w:rsidRDefault="00557868" w:rsidP="003E66A1">
            <w:pPr>
              <w:pStyle w:val="TableParagraph"/>
              <w:ind w:left="100" w:right="143"/>
              <w:rPr>
                <w:sz w:val="24"/>
                <w:szCs w:val="24"/>
                <w:lang w:eastAsia="en-US"/>
              </w:rPr>
            </w:pPr>
            <w:r w:rsidRPr="004A4050">
              <w:rPr>
                <w:sz w:val="24"/>
                <w:szCs w:val="24"/>
                <w:lang w:eastAsia="en-US"/>
              </w:rPr>
              <w:t>Власова     Татьяна Валентиновна, к.ю.н.,доцент</w:t>
            </w:r>
          </w:p>
        </w:tc>
        <w:tc>
          <w:tcPr>
            <w:tcW w:w="2400" w:type="dxa"/>
          </w:tcPr>
          <w:p w:rsidR="00557868" w:rsidRPr="003E66A1" w:rsidRDefault="00557868" w:rsidP="003E66A1">
            <w:pPr>
              <w:pStyle w:val="TableParagraph"/>
              <w:tabs>
                <w:tab w:val="left" w:pos="1599"/>
              </w:tabs>
              <w:ind w:left="100" w:right="76"/>
              <w:rPr>
                <w:sz w:val="24"/>
                <w:szCs w:val="24"/>
                <w:lang w:val="en-US" w:eastAsia="en-US"/>
              </w:rPr>
            </w:pPr>
            <w:r w:rsidRPr="003E66A1">
              <w:rPr>
                <w:sz w:val="24"/>
                <w:szCs w:val="24"/>
                <w:lang w:val="en-US" w:eastAsia="en-US"/>
              </w:rPr>
              <w:t>Российскийгосударственныйуниверситетправосудия</w:t>
            </w:r>
          </w:p>
        </w:tc>
      </w:tr>
      <w:tr w:rsidR="00557868">
        <w:trPr>
          <w:trHeight w:val="1580"/>
        </w:trPr>
        <w:tc>
          <w:tcPr>
            <w:tcW w:w="555" w:type="dxa"/>
          </w:tcPr>
          <w:p w:rsidR="00557868" w:rsidRPr="003E66A1" w:rsidRDefault="00557868" w:rsidP="00CF1D9F">
            <w:pPr>
              <w:pStyle w:val="TableParagraph"/>
              <w:spacing w:before="101"/>
              <w:ind w:left="100"/>
              <w:rPr>
                <w:sz w:val="24"/>
                <w:szCs w:val="24"/>
                <w:lang w:val="en-US" w:eastAsia="en-US"/>
              </w:rPr>
            </w:pPr>
            <w:r w:rsidRPr="003E66A1">
              <w:rPr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1986" w:type="dxa"/>
          </w:tcPr>
          <w:p w:rsidR="00557868" w:rsidRPr="003E66A1" w:rsidRDefault="00557868" w:rsidP="00C617EE">
            <w:pPr>
              <w:pStyle w:val="TableParagraph"/>
              <w:rPr>
                <w:sz w:val="24"/>
                <w:szCs w:val="24"/>
                <w:shd w:val="clear" w:color="auto" w:fill="FFFFFF"/>
                <w:lang w:val="en-US" w:eastAsia="en-US"/>
              </w:rPr>
            </w:pPr>
            <w:r w:rsidRPr="003E66A1">
              <w:rPr>
                <w:sz w:val="24"/>
                <w:szCs w:val="24"/>
                <w:shd w:val="clear" w:color="auto" w:fill="FFFFFF"/>
                <w:lang w:val="en-US" w:eastAsia="en-US"/>
              </w:rPr>
              <w:t>Прохоров</w:t>
            </w:r>
          </w:p>
          <w:p w:rsidR="00557868" w:rsidRPr="00D405A9" w:rsidRDefault="00557868" w:rsidP="00C617EE">
            <w:pPr>
              <w:pStyle w:val="TableParagraph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3E66A1">
              <w:rPr>
                <w:sz w:val="24"/>
                <w:szCs w:val="24"/>
                <w:shd w:val="clear" w:color="auto" w:fill="FFFFFF"/>
                <w:lang w:val="en-US" w:eastAsia="en-US"/>
              </w:rPr>
              <w:t>НикитаАлександрович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t>,</w:t>
            </w:r>
          </w:p>
          <w:p w:rsidR="00557868" w:rsidRPr="003E66A1" w:rsidRDefault="00557868" w:rsidP="00C617EE">
            <w:pPr>
              <w:pStyle w:val="TableParagraph"/>
              <w:rPr>
                <w:sz w:val="24"/>
                <w:szCs w:val="24"/>
                <w:lang w:val="en-US" w:eastAsia="en-US"/>
              </w:rPr>
            </w:pPr>
            <w:r w:rsidRPr="003E66A1">
              <w:rPr>
                <w:sz w:val="24"/>
                <w:szCs w:val="24"/>
                <w:lang w:val="en-US" w:eastAsia="en-US"/>
              </w:rPr>
              <w:t>1 курс</w:t>
            </w:r>
          </w:p>
        </w:tc>
        <w:tc>
          <w:tcPr>
            <w:tcW w:w="3398" w:type="dxa"/>
          </w:tcPr>
          <w:p w:rsidR="00557868" w:rsidRPr="004A4050" w:rsidRDefault="00557868" w:rsidP="003E66A1">
            <w:pPr>
              <w:pStyle w:val="TableParagraph"/>
              <w:tabs>
                <w:tab w:val="left" w:pos="1283"/>
              </w:tabs>
              <w:spacing w:before="101"/>
              <w:ind w:left="100" w:right="86"/>
              <w:rPr>
                <w:sz w:val="24"/>
                <w:szCs w:val="24"/>
                <w:lang w:eastAsia="en-US"/>
              </w:rPr>
            </w:pPr>
            <w:r w:rsidRPr="004A4050">
              <w:rPr>
                <w:sz w:val="24"/>
                <w:szCs w:val="24"/>
                <w:shd w:val="clear" w:color="auto" w:fill="FFFFFF"/>
                <w:lang w:eastAsia="en-US"/>
              </w:rPr>
              <w:t>Проблемы субординационного индивидуального правового регулирования общественных отношений в условиях становления и реализации общественного договора</w:t>
            </w:r>
          </w:p>
        </w:tc>
        <w:tc>
          <w:tcPr>
            <w:tcW w:w="2390" w:type="dxa"/>
          </w:tcPr>
          <w:p w:rsidR="00557868" w:rsidRPr="004A4050" w:rsidRDefault="00557868" w:rsidP="003E66A1">
            <w:pPr>
              <w:pStyle w:val="TableParagraph"/>
              <w:ind w:left="100" w:right="143"/>
              <w:rPr>
                <w:sz w:val="24"/>
                <w:szCs w:val="24"/>
                <w:lang w:eastAsia="en-US"/>
              </w:rPr>
            </w:pPr>
            <w:r w:rsidRPr="004A4050">
              <w:rPr>
                <w:sz w:val="24"/>
                <w:szCs w:val="24"/>
                <w:shd w:val="clear" w:color="auto" w:fill="FFFFFF"/>
                <w:lang w:eastAsia="en-US"/>
              </w:rPr>
              <w:t>Михайлов Анатолий Евгеньевич, к.ю.н., доцент кафедры</w:t>
            </w:r>
          </w:p>
        </w:tc>
        <w:tc>
          <w:tcPr>
            <w:tcW w:w="2400" w:type="dxa"/>
          </w:tcPr>
          <w:p w:rsidR="00557868" w:rsidRPr="007566C0" w:rsidRDefault="00557868" w:rsidP="003E66A1">
            <w:pPr>
              <w:pStyle w:val="TableParagraph"/>
              <w:spacing w:before="101"/>
              <w:ind w:left="100" w:right="105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7566C0">
              <w:rPr>
                <w:sz w:val="24"/>
                <w:szCs w:val="24"/>
                <w:shd w:val="clear" w:color="auto" w:fill="FFFFFF"/>
                <w:lang w:eastAsia="en-US"/>
              </w:rPr>
              <w:t>Саратовская государственная юридическая академия</w:t>
            </w:r>
          </w:p>
          <w:p w:rsidR="00557868" w:rsidRPr="007566C0" w:rsidRDefault="00557868" w:rsidP="003E66A1">
            <w:pPr>
              <w:pStyle w:val="TableParagraph"/>
              <w:spacing w:before="101"/>
              <w:ind w:left="100" w:right="105"/>
              <w:rPr>
                <w:sz w:val="24"/>
                <w:szCs w:val="24"/>
                <w:shd w:val="clear" w:color="auto" w:fill="FFFFFF"/>
                <w:lang w:eastAsia="en-US"/>
              </w:rPr>
            </w:pPr>
          </w:p>
          <w:p w:rsidR="00557868" w:rsidRPr="007566C0" w:rsidRDefault="00557868" w:rsidP="003E66A1">
            <w:pPr>
              <w:pStyle w:val="TableParagraph"/>
              <w:spacing w:before="101"/>
              <w:ind w:left="100" w:right="105"/>
              <w:rPr>
                <w:sz w:val="24"/>
                <w:szCs w:val="24"/>
                <w:shd w:val="clear" w:color="auto" w:fill="FFFFFF"/>
                <w:lang w:eastAsia="en-US"/>
              </w:rPr>
            </w:pPr>
          </w:p>
          <w:p w:rsidR="00557868" w:rsidRPr="007566C0" w:rsidRDefault="00557868" w:rsidP="003E66A1">
            <w:pPr>
              <w:pStyle w:val="TableParagraph"/>
              <w:spacing w:before="101"/>
              <w:ind w:left="100" w:right="105"/>
              <w:rPr>
                <w:sz w:val="24"/>
                <w:szCs w:val="24"/>
                <w:lang w:eastAsia="en-US"/>
              </w:rPr>
            </w:pPr>
          </w:p>
        </w:tc>
      </w:tr>
      <w:tr w:rsidR="00557868">
        <w:trPr>
          <w:trHeight w:val="1580"/>
        </w:trPr>
        <w:tc>
          <w:tcPr>
            <w:tcW w:w="555" w:type="dxa"/>
          </w:tcPr>
          <w:p w:rsidR="00557868" w:rsidRPr="007566C0" w:rsidRDefault="00557868" w:rsidP="00CF1D9F">
            <w:pPr>
              <w:pStyle w:val="TableParagraph"/>
              <w:spacing w:before="101"/>
              <w:ind w:left="100"/>
              <w:rPr>
                <w:sz w:val="24"/>
                <w:szCs w:val="24"/>
                <w:lang w:eastAsia="en-US"/>
              </w:rPr>
            </w:pPr>
            <w:r w:rsidRPr="007566C0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86" w:type="dxa"/>
          </w:tcPr>
          <w:p w:rsidR="00557868" w:rsidRPr="007566C0" w:rsidRDefault="00557868" w:rsidP="00C617EE">
            <w:pPr>
              <w:pStyle w:val="TableParagraph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7566C0">
              <w:rPr>
                <w:sz w:val="24"/>
                <w:szCs w:val="24"/>
                <w:shd w:val="clear" w:color="auto" w:fill="FFFFFF"/>
                <w:lang w:eastAsia="en-US"/>
              </w:rPr>
              <w:t>Ратников</w:t>
            </w:r>
          </w:p>
          <w:p w:rsidR="00557868" w:rsidRPr="007566C0" w:rsidRDefault="00557868" w:rsidP="003E66A1">
            <w:pPr>
              <w:pStyle w:val="TableParagraph"/>
              <w:ind w:left="0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7566C0">
              <w:rPr>
                <w:sz w:val="24"/>
                <w:szCs w:val="24"/>
                <w:shd w:val="clear" w:color="auto" w:fill="FFFFFF"/>
                <w:lang w:eastAsia="en-US"/>
              </w:rPr>
              <w:t xml:space="preserve">  Максим</w:t>
            </w:r>
          </w:p>
          <w:p w:rsidR="00557868" w:rsidRPr="007566C0" w:rsidRDefault="00557868" w:rsidP="003E66A1">
            <w:pPr>
              <w:pStyle w:val="TableParagraph"/>
              <w:ind w:left="0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7566C0">
              <w:rPr>
                <w:sz w:val="24"/>
                <w:szCs w:val="24"/>
                <w:shd w:val="clear" w:color="auto" w:fill="FFFFFF"/>
                <w:lang w:eastAsia="en-US"/>
              </w:rPr>
              <w:t xml:space="preserve">  Алексеевич,</w:t>
            </w:r>
          </w:p>
          <w:p w:rsidR="00557868" w:rsidRPr="007566C0" w:rsidRDefault="00557868" w:rsidP="003E66A1">
            <w:pPr>
              <w:pStyle w:val="TableParagraph"/>
              <w:ind w:left="0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7566C0">
              <w:rPr>
                <w:sz w:val="24"/>
                <w:szCs w:val="24"/>
                <w:shd w:val="clear" w:color="auto" w:fill="FFFFFF"/>
                <w:lang w:eastAsia="en-US"/>
              </w:rPr>
              <w:t xml:space="preserve">  1 курс</w:t>
            </w:r>
          </w:p>
          <w:p w:rsidR="00557868" w:rsidRPr="007566C0" w:rsidRDefault="00557868" w:rsidP="00C617EE">
            <w:pPr>
              <w:pStyle w:val="TableParagraph"/>
              <w:rPr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3398" w:type="dxa"/>
          </w:tcPr>
          <w:p w:rsidR="00557868" w:rsidRPr="004A4050" w:rsidRDefault="00557868" w:rsidP="003E66A1">
            <w:pPr>
              <w:pStyle w:val="TableParagraph"/>
              <w:tabs>
                <w:tab w:val="left" w:pos="1283"/>
              </w:tabs>
              <w:spacing w:before="101"/>
              <w:ind w:left="100" w:right="86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4A4050">
              <w:rPr>
                <w:sz w:val="24"/>
                <w:szCs w:val="24"/>
                <w:shd w:val="clear" w:color="auto" w:fill="FFFFFF"/>
                <w:lang w:eastAsia="en-US"/>
              </w:rPr>
              <w:t>Некоторые проблемы взаимодействия международного и национального права (на примере РФ)</w:t>
            </w:r>
          </w:p>
        </w:tc>
        <w:tc>
          <w:tcPr>
            <w:tcW w:w="2390" w:type="dxa"/>
          </w:tcPr>
          <w:p w:rsidR="00557868" w:rsidRPr="004A4050" w:rsidRDefault="00557868" w:rsidP="003E66A1">
            <w:pPr>
              <w:pStyle w:val="TableParagraph"/>
              <w:ind w:left="100" w:right="143"/>
              <w:rPr>
                <w:sz w:val="24"/>
                <w:szCs w:val="24"/>
                <w:lang w:eastAsia="en-US"/>
              </w:rPr>
            </w:pPr>
            <w:r w:rsidRPr="004A4050">
              <w:rPr>
                <w:sz w:val="24"/>
                <w:szCs w:val="24"/>
                <w:lang w:eastAsia="en-US"/>
              </w:rPr>
              <w:t>Власова</w:t>
            </w:r>
          </w:p>
          <w:p w:rsidR="00557868" w:rsidRPr="004A4050" w:rsidRDefault="00557868" w:rsidP="003E66A1">
            <w:pPr>
              <w:pStyle w:val="TableParagraph"/>
              <w:ind w:left="100" w:right="143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4A4050">
              <w:rPr>
                <w:spacing w:val="-1"/>
                <w:sz w:val="24"/>
                <w:szCs w:val="24"/>
                <w:lang w:eastAsia="en-US"/>
              </w:rPr>
              <w:t xml:space="preserve">Татьяна </w:t>
            </w:r>
            <w:r w:rsidRPr="004A4050">
              <w:rPr>
                <w:sz w:val="24"/>
                <w:szCs w:val="24"/>
                <w:lang w:eastAsia="en-US"/>
              </w:rPr>
              <w:t>Валентиновна, к.ю.н.,доцент</w:t>
            </w:r>
          </w:p>
        </w:tc>
        <w:tc>
          <w:tcPr>
            <w:tcW w:w="2400" w:type="dxa"/>
          </w:tcPr>
          <w:p w:rsidR="00557868" w:rsidRPr="003E66A1" w:rsidRDefault="00557868" w:rsidP="003E66A1">
            <w:pPr>
              <w:pStyle w:val="TableParagraph"/>
              <w:spacing w:before="101"/>
              <w:ind w:left="100" w:right="105"/>
              <w:rPr>
                <w:sz w:val="24"/>
                <w:szCs w:val="24"/>
                <w:shd w:val="clear" w:color="auto" w:fill="FFFFFF"/>
                <w:lang w:val="en-US" w:eastAsia="en-US"/>
              </w:rPr>
            </w:pPr>
            <w:r w:rsidRPr="003E66A1">
              <w:rPr>
                <w:sz w:val="24"/>
                <w:szCs w:val="24"/>
                <w:lang w:val="en-US" w:eastAsia="en-US"/>
              </w:rPr>
              <w:t>Российскийгосударственныйуниверситетправосудия</w:t>
            </w:r>
          </w:p>
        </w:tc>
      </w:tr>
      <w:tr w:rsidR="00557868">
        <w:trPr>
          <w:trHeight w:val="1580"/>
        </w:trPr>
        <w:tc>
          <w:tcPr>
            <w:tcW w:w="555" w:type="dxa"/>
          </w:tcPr>
          <w:p w:rsidR="00557868" w:rsidRPr="003E66A1" w:rsidRDefault="00557868" w:rsidP="00CF1D9F">
            <w:pPr>
              <w:pStyle w:val="TableParagraph"/>
              <w:spacing w:before="101"/>
              <w:ind w:left="100"/>
              <w:rPr>
                <w:sz w:val="24"/>
                <w:szCs w:val="24"/>
                <w:lang w:val="en-US" w:eastAsia="en-US"/>
              </w:rPr>
            </w:pPr>
            <w:r w:rsidRPr="003E66A1">
              <w:rPr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1986" w:type="dxa"/>
          </w:tcPr>
          <w:p w:rsidR="00557868" w:rsidRPr="00A84692" w:rsidRDefault="00557868" w:rsidP="003E66A1">
            <w:pPr>
              <w:pStyle w:val="TableParagraph"/>
              <w:spacing w:before="101"/>
              <w:ind w:left="100"/>
              <w:rPr>
                <w:sz w:val="24"/>
                <w:szCs w:val="24"/>
                <w:lang w:eastAsia="en-US"/>
              </w:rPr>
            </w:pPr>
            <w:r w:rsidRPr="00A84692">
              <w:rPr>
                <w:sz w:val="24"/>
                <w:szCs w:val="24"/>
                <w:shd w:val="clear" w:color="auto" w:fill="FFFFFF"/>
                <w:lang w:eastAsia="en-US"/>
              </w:rPr>
              <w:t>Савенко Богдан Александрович</w:t>
            </w:r>
            <w:r w:rsidRPr="00A84692">
              <w:rPr>
                <w:sz w:val="24"/>
                <w:szCs w:val="24"/>
                <w:lang w:eastAsia="en-US"/>
              </w:rPr>
              <w:t>,</w:t>
            </w:r>
          </w:p>
          <w:p w:rsidR="00557868" w:rsidRPr="00A84692" w:rsidRDefault="00557868" w:rsidP="003E66A1">
            <w:pPr>
              <w:pStyle w:val="TableParagraph"/>
              <w:spacing w:line="274" w:lineRule="exact"/>
              <w:ind w:left="100"/>
              <w:rPr>
                <w:sz w:val="24"/>
                <w:szCs w:val="24"/>
                <w:lang w:eastAsia="en-US"/>
              </w:rPr>
            </w:pPr>
            <w:r w:rsidRPr="00A84692">
              <w:rPr>
                <w:sz w:val="24"/>
                <w:szCs w:val="24"/>
                <w:lang w:eastAsia="en-US"/>
              </w:rPr>
              <w:t>2 курс</w:t>
            </w:r>
            <w:r>
              <w:rPr>
                <w:sz w:val="24"/>
                <w:szCs w:val="24"/>
                <w:lang w:eastAsia="en-US"/>
              </w:rPr>
              <w:t xml:space="preserve"> ФНО</w:t>
            </w:r>
          </w:p>
        </w:tc>
        <w:tc>
          <w:tcPr>
            <w:tcW w:w="3398" w:type="dxa"/>
          </w:tcPr>
          <w:p w:rsidR="00557868" w:rsidRPr="000D519E" w:rsidRDefault="00557868" w:rsidP="000D519E">
            <w:pPr>
              <w:pStyle w:val="TableParagraph"/>
              <w:rPr>
                <w:sz w:val="24"/>
                <w:szCs w:val="24"/>
                <w:lang w:eastAsia="en-US"/>
              </w:rPr>
            </w:pPr>
            <w:r w:rsidRPr="004A4050">
              <w:rPr>
                <w:sz w:val="24"/>
                <w:szCs w:val="24"/>
                <w:shd w:val="clear" w:color="auto" w:fill="FFFFFF"/>
                <w:lang w:eastAsia="en-US"/>
              </w:rPr>
              <w:t>Место и роль конклюдентных действий в аспекте правового и индивидуального регулирования</w:t>
            </w:r>
          </w:p>
        </w:tc>
        <w:tc>
          <w:tcPr>
            <w:tcW w:w="2390" w:type="dxa"/>
          </w:tcPr>
          <w:p w:rsidR="00557868" w:rsidRPr="004A4050" w:rsidRDefault="00557868" w:rsidP="003E66A1">
            <w:pPr>
              <w:pStyle w:val="TableParagraph"/>
              <w:spacing w:before="1"/>
              <w:ind w:left="100"/>
              <w:rPr>
                <w:sz w:val="24"/>
                <w:szCs w:val="24"/>
                <w:lang w:eastAsia="en-US"/>
              </w:rPr>
            </w:pPr>
            <w:r w:rsidRPr="004A4050">
              <w:rPr>
                <w:sz w:val="24"/>
                <w:szCs w:val="24"/>
                <w:shd w:val="clear" w:color="auto" w:fill="FFFFFF"/>
                <w:lang w:eastAsia="en-US"/>
              </w:rPr>
              <w:t>Песцова Неля Николаевна, преподаватель кафедры</w:t>
            </w:r>
          </w:p>
        </w:tc>
        <w:tc>
          <w:tcPr>
            <w:tcW w:w="2400" w:type="dxa"/>
          </w:tcPr>
          <w:p w:rsidR="00557868" w:rsidRPr="004A4050" w:rsidRDefault="00557868" w:rsidP="003E66A1">
            <w:pPr>
              <w:pStyle w:val="TableParagraph"/>
              <w:spacing w:before="101"/>
              <w:ind w:left="100" w:right="105"/>
              <w:rPr>
                <w:sz w:val="24"/>
                <w:szCs w:val="24"/>
                <w:lang w:eastAsia="en-US"/>
              </w:rPr>
            </w:pPr>
            <w:r w:rsidRPr="004A4050">
              <w:rPr>
                <w:sz w:val="24"/>
                <w:szCs w:val="24"/>
                <w:lang w:eastAsia="en-US"/>
              </w:rPr>
              <w:t>Российский государственный университет правосудия (Крымский филиал)</w:t>
            </w:r>
          </w:p>
        </w:tc>
      </w:tr>
      <w:tr w:rsidR="00557868">
        <w:trPr>
          <w:trHeight w:val="1580"/>
        </w:trPr>
        <w:tc>
          <w:tcPr>
            <w:tcW w:w="555" w:type="dxa"/>
          </w:tcPr>
          <w:p w:rsidR="00557868" w:rsidRPr="003E66A1" w:rsidRDefault="00557868" w:rsidP="00CF1D9F">
            <w:pPr>
              <w:pStyle w:val="TableParagraph"/>
              <w:spacing w:before="101"/>
              <w:ind w:left="100"/>
              <w:rPr>
                <w:sz w:val="24"/>
                <w:szCs w:val="24"/>
                <w:lang w:val="en-US" w:eastAsia="en-US"/>
              </w:rPr>
            </w:pPr>
            <w:r w:rsidRPr="003E66A1">
              <w:rPr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1986" w:type="dxa"/>
          </w:tcPr>
          <w:p w:rsidR="00557868" w:rsidRPr="0071531D" w:rsidRDefault="00557868" w:rsidP="003E66A1">
            <w:pPr>
              <w:pStyle w:val="TableParagraph"/>
              <w:spacing w:before="101"/>
              <w:ind w:left="100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71531D">
              <w:rPr>
                <w:sz w:val="24"/>
                <w:szCs w:val="24"/>
                <w:shd w:val="clear" w:color="auto" w:fill="FFFFFF"/>
                <w:lang w:eastAsia="en-US"/>
              </w:rPr>
              <w:t>Свистов</w:t>
            </w:r>
            <w:r w:rsidRPr="0071531D">
              <w:rPr>
                <w:sz w:val="24"/>
                <w:szCs w:val="24"/>
                <w:shd w:val="clear" w:color="auto" w:fill="FFFFFF"/>
                <w:lang w:eastAsia="en-US"/>
              </w:rPr>
              <w:br/>
              <w:t>Артем Александрович,</w:t>
            </w:r>
            <w:r w:rsidRPr="0071531D">
              <w:rPr>
                <w:sz w:val="24"/>
                <w:szCs w:val="24"/>
                <w:shd w:val="clear" w:color="auto" w:fill="FFFFFF"/>
                <w:lang w:eastAsia="en-US"/>
              </w:rPr>
              <w:br/>
              <w:t>3 курс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t xml:space="preserve"> ФНО</w:t>
            </w:r>
          </w:p>
        </w:tc>
        <w:tc>
          <w:tcPr>
            <w:tcW w:w="3398" w:type="dxa"/>
          </w:tcPr>
          <w:p w:rsidR="00557868" w:rsidRPr="004A4050" w:rsidRDefault="00557868" w:rsidP="00C617EE">
            <w:pPr>
              <w:pStyle w:val="TableParagraph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4A4050">
              <w:rPr>
                <w:sz w:val="24"/>
                <w:szCs w:val="24"/>
                <w:shd w:val="clear" w:color="auto" w:fill="FFFFFF"/>
                <w:lang w:eastAsia="en-US"/>
              </w:rPr>
              <w:t>Интегративный подход к проблемам преодоления пробелов в российских нормативно-правовых актах</w:t>
            </w:r>
          </w:p>
        </w:tc>
        <w:tc>
          <w:tcPr>
            <w:tcW w:w="2390" w:type="dxa"/>
          </w:tcPr>
          <w:p w:rsidR="00557868" w:rsidRPr="004A4050" w:rsidRDefault="00557868" w:rsidP="004A4050">
            <w:pPr>
              <w:widowControl w:val="0"/>
              <w:autoSpaceDE w:val="0"/>
              <w:autoSpaceDN w:val="0"/>
              <w:ind w:left="160"/>
              <w:rPr>
                <w:lang w:eastAsia="en-US"/>
              </w:rPr>
            </w:pPr>
            <w:r w:rsidRPr="004A4050">
              <w:rPr>
                <w:shd w:val="clear" w:color="auto" w:fill="FFFFFF"/>
                <w:lang w:eastAsia="en-US"/>
              </w:rPr>
              <w:t xml:space="preserve">Шафиров </w:t>
            </w:r>
            <w:r w:rsidRPr="004A4050">
              <w:rPr>
                <w:shd w:val="clear" w:color="auto" w:fill="FFFFFF"/>
                <w:lang w:eastAsia="en-US"/>
              </w:rPr>
              <w:br/>
              <w:t>Владимир Моисеевич</w:t>
            </w:r>
            <w:r w:rsidRPr="004A4050">
              <w:rPr>
                <w:shd w:val="clear" w:color="auto" w:fill="FFFFFF"/>
                <w:lang w:eastAsia="en-US"/>
              </w:rPr>
              <w:br/>
              <w:t>д.ю.н., профессор</w:t>
            </w:r>
          </w:p>
          <w:p w:rsidR="00557868" w:rsidRPr="004A4050" w:rsidRDefault="00557868" w:rsidP="003E66A1">
            <w:pPr>
              <w:pStyle w:val="TableParagraph"/>
              <w:spacing w:before="1"/>
              <w:ind w:left="100"/>
              <w:rPr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400" w:type="dxa"/>
          </w:tcPr>
          <w:p w:rsidR="00557868" w:rsidRPr="003E66A1" w:rsidRDefault="00557868" w:rsidP="003E66A1">
            <w:pPr>
              <w:pStyle w:val="TableParagraph"/>
              <w:spacing w:before="101"/>
              <w:ind w:left="100" w:right="105"/>
              <w:rPr>
                <w:sz w:val="24"/>
                <w:szCs w:val="24"/>
                <w:lang w:val="en-US" w:eastAsia="en-US"/>
              </w:rPr>
            </w:pPr>
            <w:r w:rsidRPr="003E66A1">
              <w:rPr>
                <w:sz w:val="24"/>
                <w:szCs w:val="24"/>
                <w:lang w:val="en-US" w:eastAsia="en-US"/>
              </w:rPr>
              <w:t>Российскийгосударственныйуниверситетправосудия</w:t>
            </w:r>
          </w:p>
        </w:tc>
      </w:tr>
      <w:tr w:rsidR="00557868" w:rsidRPr="009347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1701"/>
        </w:trPr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868" w:rsidRPr="003E66A1" w:rsidRDefault="00557868" w:rsidP="00CF1D9F">
            <w:pPr>
              <w:pStyle w:val="TableParagraph"/>
              <w:spacing w:before="96"/>
              <w:ind w:left="100"/>
              <w:rPr>
                <w:sz w:val="24"/>
                <w:szCs w:val="24"/>
                <w:lang w:val="en-US" w:eastAsia="en-US"/>
              </w:rPr>
            </w:pPr>
            <w:r w:rsidRPr="003E66A1">
              <w:rPr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19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868" w:rsidRPr="003E66A1" w:rsidRDefault="00557868" w:rsidP="003E66A1">
            <w:pPr>
              <w:pStyle w:val="TableParagraph"/>
              <w:spacing w:before="96"/>
              <w:ind w:left="100" w:right="438"/>
              <w:rPr>
                <w:sz w:val="24"/>
                <w:szCs w:val="24"/>
                <w:lang w:val="en-US" w:eastAsia="en-US"/>
              </w:rPr>
            </w:pPr>
            <w:r w:rsidRPr="003E66A1">
              <w:rPr>
                <w:sz w:val="24"/>
                <w:szCs w:val="24"/>
                <w:shd w:val="clear" w:color="auto" w:fill="FFFFFF"/>
                <w:lang w:val="en-US" w:eastAsia="en-US"/>
              </w:rPr>
              <w:t>ЭмироваЗаираШакировна</w:t>
            </w:r>
            <w:r w:rsidRPr="003E66A1">
              <w:rPr>
                <w:sz w:val="24"/>
                <w:szCs w:val="24"/>
                <w:lang w:val="en-US" w:eastAsia="en-US"/>
              </w:rPr>
              <w:t>,   1 курс</w:t>
            </w:r>
          </w:p>
        </w:tc>
        <w:tc>
          <w:tcPr>
            <w:tcW w:w="33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868" w:rsidRPr="004A4050" w:rsidRDefault="00557868" w:rsidP="003E66A1">
            <w:pPr>
              <w:pStyle w:val="TableParagraph"/>
              <w:ind w:left="100"/>
              <w:rPr>
                <w:sz w:val="24"/>
                <w:szCs w:val="24"/>
                <w:lang w:eastAsia="en-US"/>
              </w:rPr>
            </w:pPr>
            <w:r w:rsidRPr="004A4050">
              <w:rPr>
                <w:sz w:val="24"/>
                <w:szCs w:val="24"/>
                <w:shd w:val="clear" w:color="auto" w:fill="FFFFFF"/>
                <w:lang w:eastAsia="en-US"/>
              </w:rPr>
              <w:t>Правосознание как основное условие эффективности права</w:t>
            </w:r>
          </w:p>
        </w:tc>
        <w:tc>
          <w:tcPr>
            <w:tcW w:w="23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868" w:rsidRPr="004A4050" w:rsidRDefault="00557868" w:rsidP="004A4050">
            <w:pPr>
              <w:widowControl w:val="0"/>
              <w:autoSpaceDE w:val="0"/>
              <w:autoSpaceDN w:val="0"/>
              <w:ind w:left="160"/>
              <w:rPr>
                <w:shd w:val="clear" w:color="auto" w:fill="FFFFFF"/>
                <w:lang w:eastAsia="en-US"/>
              </w:rPr>
            </w:pPr>
            <w:r w:rsidRPr="004A4050">
              <w:rPr>
                <w:shd w:val="clear" w:color="auto" w:fill="FFFFFF"/>
                <w:lang w:eastAsia="en-US"/>
              </w:rPr>
              <w:t>Сулейманов БигрузиБухаринович, к.ю.н., доцент</w:t>
            </w:r>
          </w:p>
          <w:p w:rsidR="00557868" w:rsidRPr="004A4050" w:rsidRDefault="00557868" w:rsidP="003E66A1">
            <w:pPr>
              <w:pStyle w:val="TableParagraph"/>
              <w:tabs>
                <w:tab w:val="left" w:pos="1544"/>
              </w:tabs>
              <w:spacing w:before="96"/>
              <w:ind w:left="100" w:right="80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868" w:rsidRPr="004A4050" w:rsidRDefault="00557868" w:rsidP="003E66A1">
            <w:pPr>
              <w:pStyle w:val="TableParagraph"/>
              <w:tabs>
                <w:tab w:val="left" w:pos="1504"/>
              </w:tabs>
              <w:spacing w:before="2"/>
              <w:ind w:left="100" w:right="88"/>
              <w:rPr>
                <w:sz w:val="24"/>
                <w:szCs w:val="24"/>
                <w:lang w:eastAsia="en-US"/>
              </w:rPr>
            </w:pPr>
            <w:r w:rsidRPr="004A4050">
              <w:rPr>
                <w:sz w:val="24"/>
                <w:szCs w:val="24"/>
                <w:shd w:val="clear" w:color="auto" w:fill="FFFFFF"/>
                <w:lang w:eastAsia="en-US"/>
              </w:rPr>
              <w:t xml:space="preserve">Северо-Кавказский </w:t>
            </w:r>
            <w:r w:rsidRPr="004A4050">
              <w:rPr>
                <w:shd w:val="clear" w:color="auto" w:fill="FFFFFF"/>
                <w:lang w:eastAsia="en-US"/>
              </w:rPr>
              <w:t>институт (</w:t>
            </w:r>
            <w:r w:rsidRPr="004A4050">
              <w:rPr>
                <w:sz w:val="24"/>
                <w:szCs w:val="24"/>
                <w:shd w:val="clear" w:color="auto" w:fill="FFFFFF"/>
                <w:lang w:eastAsia="en-US"/>
              </w:rPr>
              <w:t>филиал</w:t>
            </w:r>
            <w:r w:rsidRPr="004A4050">
              <w:rPr>
                <w:shd w:val="clear" w:color="auto" w:fill="FFFFFF"/>
                <w:lang w:eastAsia="en-US"/>
              </w:rPr>
              <w:t>)</w:t>
            </w:r>
            <w:r w:rsidRPr="004A4050">
              <w:rPr>
                <w:sz w:val="24"/>
                <w:szCs w:val="24"/>
                <w:shd w:val="clear" w:color="auto" w:fill="FFFFFF"/>
                <w:lang w:eastAsia="en-US"/>
              </w:rPr>
              <w:t xml:space="preserve"> Всероссийского университета юстиции (РПА Минюста России)</w:t>
            </w:r>
          </w:p>
        </w:tc>
      </w:tr>
      <w:tr w:rsidR="00557868" w:rsidRPr="009347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1757"/>
        </w:trPr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868" w:rsidRPr="007566C0" w:rsidRDefault="00557868" w:rsidP="00CF1D9F">
            <w:pPr>
              <w:pStyle w:val="TableParagraph"/>
              <w:spacing w:before="96"/>
              <w:ind w:left="10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9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868" w:rsidRPr="003E66A1" w:rsidRDefault="00557868" w:rsidP="003E66A1">
            <w:pPr>
              <w:pStyle w:val="TableParagraph"/>
              <w:spacing w:before="96"/>
              <w:ind w:left="100" w:right="438"/>
              <w:rPr>
                <w:sz w:val="24"/>
                <w:szCs w:val="24"/>
                <w:shd w:val="clear" w:color="auto" w:fill="FFFFFF"/>
                <w:lang w:val="en-US" w:eastAsia="en-US"/>
              </w:rPr>
            </w:pPr>
            <w:r w:rsidRPr="003E66A1">
              <w:rPr>
                <w:sz w:val="24"/>
                <w:szCs w:val="24"/>
                <w:lang w:val="en-US" w:eastAsia="en-US"/>
              </w:rPr>
              <w:t>ЭсенбаевУзайриНиязбегович,     1 курс</w:t>
            </w:r>
          </w:p>
        </w:tc>
        <w:tc>
          <w:tcPr>
            <w:tcW w:w="33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868" w:rsidRPr="004A4050" w:rsidRDefault="00557868" w:rsidP="003E66A1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4A4050">
              <w:rPr>
                <w:sz w:val="24"/>
                <w:szCs w:val="24"/>
                <w:shd w:val="clear" w:color="auto" w:fill="FFFFFF"/>
                <w:lang w:eastAsia="en-US"/>
              </w:rPr>
              <w:t>О проблемах обеспечения независимости судей</w:t>
            </w:r>
          </w:p>
        </w:tc>
        <w:tc>
          <w:tcPr>
            <w:tcW w:w="23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868" w:rsidRPr="004A4050" w:rsidRDefault="00557868" w:rsidP="004A4050">
            <w:pPr>
              <w:widowControl w:val="0"/>
              <w:autoSpaceDE w:val="0"/>
              <w:autoSpaceDN w:val="0"/>
              <w:ind w:left="160"/>
              <w:rPr>
                <w:shd w:val="clear" w:color="auto" w:fill="FFFFFF"/>
                <w:lang w:eastAsia="en-US"/>
              </w:rPr>
            </w:pPr>
            <w:r w:rsidRPr="003E66A1">
              <w:rPr>
                <w:shd w:val="clear" w:color="auto" w:fill="FFFFFF"/>
                <w:lang w:val="en-US" w:eastAsia="en-US"/>
              </w:rPr>
              <w:t>АбдулаевАбдулаАрсланалиевич</w:t>
            </w:r>
          </w:p>
        </w:tc>
        <w:tc>
          <w:tcPr>
            <w:tcW w:w="2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868" w:rsidRPr="004A4050" w:rsidRDefault="00557868" w:rsidP="003E66A1">
            <w:pPr>
              <w:pStyle w:val="TableParagraph"/>
              <w:tabs>
                <w:tab w:val="left" w:pos="1504"/>
              </w:tabs>
              <w:spacing w:before="2"/>
              <w:ind w:left="100" w:right="88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4A4050">
              <w:rPr>
                <w:sz w:val="24"/>
                <w:szCs w:val="24"/>
                <w:shd w:val="clear" w:color="auto" w:fill="FFFFFF"/>
                <w:lang w:eastAsia="en-US"/>
              </w:rPr>
              <w:t xml:space="preserve">Северо-Кавказский </w:t>
            </w:r>
            <w:r w:rsidRPr="004A4050">
              <w:rPr>
                <w:shd w:val="clear" w:color="auto" w:fill="FFFFFF"/>
                <w:lang w:eastAsia="en-US"/>
              </w:rPr>
              <w:t>институт (</w:t>
            </w:r>
            <w:r w:rsidRPr="004A4050">
              <w:rPr>
                <w:sz w:val="24"/>
                <w:szCs w:val="24"/>
                <w:shd w:val="clear" w:color="auto" w:fill="FFFFFF"/>
                <w:lang w:eastAsia="en-US"/>
              </w:rPr>
              <w:t>филиал</w:t>
            </w:r>
            <w:r w:rsidRPr="004A4050">
              <w:rPr>
                <w:shd w:val="clear" w:color="auto" w:fill="FFFFFF"/>
                <w:lang w:eastAsia="en-US"/>
              </w:rPr>
              <w:t>)</w:t>
            </w:r>
            <w:r w:rsidRPr="004A4050">
              <w:rPr>
                <w:sz w:val="24"/>
                <w:szCs w:val="24"/>
                <w:shd w:val="clear" w:color="auto" w:fill="FFFFFF"/>
                <w:lang w:eastAsia="en-US"/>
              </w:rPr>
              <w:t xml:space="preserve"> Всероссийского университета юстиции (РПА Минюста России)</w:t>
            </w:r>
          </w:p>
        </w:tc>
      </w:tr>
      <w:tr w:rsidR="00557868" w:rsidRPr="009347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1701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868" w:rsidRDefault="00557868" w:rsidP="00CF1D9F">
            <w:pPr>
              <w:pStyle w:val="TableParagraph"/>
              <w:spacing w:before="96"/>
              <w:ind w:left="10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868" w:rsidRPr="003E66A1" w:rsidRDefault="00557868" w:rsidP="003E66A1">
            <w:pPr>
              <w:pStyle w:val="TableParagraph"/>
              <w:spacing w:before="96"/>
              <w:ind w:left="100" w:right="438"/>
              <w:rPr>
                <w:sz w:val="24"/>
                <w:szCs w:val="24"/>
                <w:lang w:val="en-US" w:eastAsia="en-US"/>
              </w:rPr>
            </w:pPr>
            <w:r w:rsidRPr="003E66A1">
              <w:rPr>
                <w:sz w:val="24"/>
                <w:szCs w:val="24"/>
                <w:shd w:val="clear" w:color="auto" w:fill="FFFFFF"/>
                <w:lang w:val="en-US" w:eastAsia="en-US"/>
              </w:rPr>
              <w:t>ЯгадиноваГулнараСалиховна</w:t>
            </w:r>
            <w:r w:rsidRPr="003E66A1">
              <w:rPr>
                <w:sz w:val="24"/>
                <w:szCs w:val="24"/>
                <w:lang w:val="en-US" w:eastAsia="en-US"/>
              </w:rPr>
              <w:t>,          1 курс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868" w:rsidRPr="004A4050" w:rsidRDefault="00557868" w:rsidP="003E66A1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4A4050">
              <w:rPr>
                <w:sz w:val="24"/>
                <w:szCs w:val="24"/>
                <w:shd w:val="clear" w:color="auto" w:fill="FFFFFF"/>
                <w:lang w:eastAsia="en-US"/>
              </w:rPr>
              <w:t>Юридическая техника- как инструмент правоприменения и правотворчества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868" w:rsidRPr="000D519E" w:rsidRDefault="00557868" w:rsidP="000D519E">
            <w:pPr>
              <w:pStyle w:val="TableParagrap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shd w:val="clear" w:color="auto" w:fill="FFFFFF"/>
                <w:lang w:eastAsia="en-US"/>
              </w:rPr>
              <w:t xml:space="preserve">Рамазанова ПатиКазихановна, 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br/>
            </w:r>
            <w:r w:rsidRPr="004A4050">
              <w:rPr>
                <w:sz w:val="24"/>
                <w:szCs w:val="24"/>
                <w:shd w:val="clear" w:color="auto" w:fill="FFFFFF"/>
                <w:lang w:eastAsia="en-US"/>
              </w:rPr>
              <w:t>зав. кафедрой, к.ф.н., доцент.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868" w:rsidRPr="004A4050" w:rsidRDefault="00557868" w:rsidP="003E66A1">
            <w:pPr>
              <w:pStyle w:val="TableParagraph"/>
              <w:tabs>
                <w:tab w:val="left" w:pos="1504"/>
              </w:tabs>
              <w:spacing w:before="2"/>
              <w:ind w:left="100" w:right="88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4A4050">
              <w:rPr>
                <w:sz w:val="24"/>
                <w:szCs w:val="24"/>
                <w:shd w:val="clear" w:color="auto" w:fill="FFFFFF"/>
                <w:lang w:eastAsia="en-US"/>
              </w:rPr>
              <w:t xml:space="preserve">Северо-Кавказский </w:t>
            </w:r>
            <w:r w:rsidRPr="004A4050">
              <w:rPr>
                <w:shd w:val="clear" w:color="auto" w:fill="FFFFFF"/>
                <w:lang w:eastAsia="en-US"/>
              </w:rPr>
              <w:t>институт (</w:t>
            </w:r>
            <w:r w:rsidRPr="004A4050">
              <w:rPr>
                <w:sz w:val="24"/>
                <w:szCs w:val="24"/>
                <w:shd w:val="clear" w:color="auto" w:fill="FFFFFF"/>
                <w:lang w:eastAsia="en-US"/>
              </w:rPr>
              <w:t>филиал</w:t>
            </w:r>
            <w:r w:rsidRPr="004A4050">
              <w:rPr>
                <w:shd w:val="clear" w:color="auto" w:fill="FFFFFF"/>
                <w:lang w:eastAsia="en-US"/>
              </w:rPr>
              <w:t>)</w:t>
            </w:r>
            <w:r w:rsidRPr="004A4050">
              <w:rPr>
                <w:sz w:val="24"/>
                <w:szCs w:val="24"/>
                <w:shd w:val="clear" w:color="auto" w:fill="FFFFFF"/>
                <w:lang w:eastAsia="en-US"/>
              </w:rPr>
              <w:t xml:space="preserve"> Всероссийского университета юстиции (РПА Минюста России)</w:t>
            </w:r>
          </w:p>
        </w:tc>
      </w:tr>
    </w:tbl>
    <w:p w:rsidR="00557868" w:rsidRDefault="00557868" w:rsidP="00FA363F">
      <w:pPr>
        <w:rPr>
          <w:highlight w:val="yellow"/>
        </w:rPr>
      </w:pPr>
    </w:p>
    <w:p w:rsidR="00557868" w:rsidRPr="00C617EE" w:rsidRDefault="00557868" w:rsidP="00C617EE">
      <w:pPr>
        <w:jc w:val="center"/>
        <w:rPr>
          <w:b/>
          <w:bCs/>
        </w:rPr>
      </w:pPr>
      <w:r w:rsidRPr="00C617EE">
        <w:rPr>
          <w:b/>
          <w:bCs/>
        </w:rPr>
        <w:t>СЕКЦИЯ «ИСТОРИЯ ГОСУДАРСТВА И ПРАВА»</w:t>
      </w:r>
    </w:p>
    <w:p w:rsidR="00557868" w:rsidRPr="0051465D" w:rsidRDefault="00557868" w:rsidP="00C617EE">
      <w:pPr>
        <w:jc w:val="center"/>
        <w:rPr>
          <w:b/>
          <w:bCs/>
        </w:rPr>
      </w:pPr>
      <w:r w:rsidRPr="0051465D">
        <w:rPr>
          <w:b/>
          <w:bCs/>
        </w:rPr>
        <w:t>Руководитель секции:</w:t>
      </w:r>
    </w:p>
    <w:p w:rsidR="00557868" w:rsidRPr="0051465D" w:rsidRDefault="00557868" w:rsidP="00C617EE">
      <w:pPr>
        <w:jc w:val="center"/>
        <w:rPr>
          <w:b/>
          <w:bCs/>
        </w:rPr>
      </w:pPr>
      <w:r w:rsidRPr="0051465D">
        <w:rPr>
          <w:b/>
          <w:bCs/>
        </w:rPr>
        <w:t>О.Ю. Булатецкий</w:t>
      </w:r>
      <w:r w:rsidRPr="0051465D">
        <w:t>, к.ю.н., доцент;</w:t>
      </w:r>
      <w:r w:rsidRPr="0051465D">
        <w:rPr>
          <w:b/>
          <w:bCs/>
        </w:rPr>
        <w:br/>
        <w:t xml:space="preserve">А.В. Сердюк, </w:t>
      </w:r>
      <w:r w:rsidRPr="0051465D">
        <w:t>к.ю.н., доцен</w:t>
      </w:r>
      <w:r>
        <w:t>т</w:t>
      </w:r>
      <w:r w:rsidRPr="0051465D">
        <w:t>.</w:t>
      </w:r>
    </w:p>
    <w:p w:rsidR="00557868" w:rsidRDefault="00557868" w:rsidP="00C617EE">
      <w:pPr>
        <w:jc w:val="center"/>
        <w:rPr>
          <w:b/>
          <w:bCs/>
        </w:rPr>
      </w:pPr>
      <w:r w:rsidRPr="0051465D">
        <w:rPr>
          <w:b/>
          <w:bCs/>
        </w:rPr>
        <w:t>Ауд.</w:t>
      </w:r>
      <w:r>
        <w:rPr>
          <w:b/>
          <w:bCs/>
        </w:rPr>
        <w:t xml:space="preserve"> 501</w:t>
      </w:r>
    </w:p>
    <w:tbl>
      <w:tblPr>
        <w:tblW w:w="10800" w:type="dxa"/>
        <w:tblInd w:w="-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42"/>
        <w:gridCol w:w="1984"/>
        <w:gridCol w:w="3003"/>
        <w:gridCol w:w="2861"/>
        <w:gridCol w:w="2410"/>
      </w:tblGrid>
      <w:tr w:rsidR="00557868" w:rsidRPr="00B53D33">
        <w:trPr>
          <w:trHeight w:val="36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C617EE">
            <w:r w:rsidRPr="00B53D33">
              <w:t>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C617EE">
            <w:pPr>
              <w:jc w:val="left"/>
            </w:pPr>
            <w:r w:rsidRPr="00B53D33">
              <w:t>ФИО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C617EE">
            <w:r w:rsidRPr="00B53D33">
              <w:t>Название доклада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C617EE">
            <w:r w:rsidRPr="00B53D33">
              <w:t>Научный руководитель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C617EE">
            <w:r w:rsidRPr="00B53D33">
              <w:t>Наименование ВУЗа</w:t>
            </w:r>
          </w:p>
        </w:tc>
      </w:tr>
      <w:tr w:rsidR="00557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797"/>
        </w:trPr>
        <w:tc>
          <w:tcPr>
            <w:tcW w:w="542" w:type="dxa"/>
          </w:tcPr>
          <w:p w:rsidR="00557868" w:rsidRPr="00D8149A" w:rsidRDefault="00557868" w:rsidP="00CF1D9F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984" w:type="dxa"/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Абдурахманова Саида Маратовна,</w:t>
            </w:r>
          </w:p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1 курс</w:t>
            </w:r>
          </w:p>
        </w:tc>
        <w:tc>
          <w:tcPr>
            <w:tcW w:w="3003" w:type="dxa"/>
          </w:tcPr>
          <w:p w:rsidR="00557868" w:rsidRPr="00D8149A" w:rsidRDefault="00557868" w:rsidP="00D405A9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Политико-правовые взгляды в проектах государственных преобразований М.М.Сперанского</w:t>
            </w:r>
          </w:p>
        </w:tc>
        <w:tc>
          <w:tcPr>
            <w:tcW w:w="2861" w:type="dxa"/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ИзудиноваРаисатСаидовна. к.и.н., доцент</w:t>
            </w:r>
          </w:p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Северо-Кавказский институт (филиал) Всероссийского университета юстиции (РПА Минюста России)</w:t>
            </w:r>
          </w:p>
        </w:tc>
      </w:tr>
      <w:tr w:rsidR="00557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641"/>
        </w:trPr>
        <w:tc>
          <w:tcPr>
            <w:tcW w:w="542" w:type="dxa"/>
          </w:tcPr>
          <w:p w:rsidR="00557868" w:rsidRPr="00D8149A" w:rsidRDefault="00557868" w:rsidP="00CF1D9F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984" w:type="dxa"/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Ахмедова МуминатГамзатовна,</w:t>
            </w:r>
          </w:p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2 курс</w:t>
            </w:r>
          </w:p>
        </w:tc>
        <w:tc>
          <w:tcPr>
            <w:tcW w:w="3003" w:type="dxa"/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Историко-социальные особенности реализации защиты прав и свобод человека и гражданина в современном обществе</w:t>
            </w:r>
          </w:p>
        </w:tc>
        <w:tc>
          <w:tcPr>
            <w:tcW w:w="2861" w:type="dxa"/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Мугутдинова Аида Гаджиевна, старший преподаватель</w:t>
            </w:r>
          </w:p>
        </w:tc>
        <w:tc>
          <w:tcPr>
            <w:tcW w:w="2410" w:type="dxa"/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Северо-Кавказский институт (филиал) Всероссийского университета юстиции (РПА Минюста России)</w:t>
            </w:r>
          </w:p>
        </w:tc>
      </w:tr>
      <w:tr w:rsidR="00557868" w:rsidRPr="00B53D33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8149A" w:rsidRDefault="00557868" w:rsidP="00CF1D9F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Беликова Виктория Андреевна,</w:t>
            </w:r>
            <w:r w:rsidRPr="00D8149A">
              <w:rPr>
                <w:sz w:val="24"/>
                <w:szCs w:val="24"/>
                <w:shd w:val="clear" w:color="auto" w:fill="FFFFFF"/>
              </w:rPr>
              <w:br/>
              <w:t>1 курс</w:t>
            </w:r>
          </w:p>
        </w:tc>
        <w:tc>
          <w:tcPr>
            <w:tcW w:w="300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Государственно-правовое регулирование централизации Московского государства</w:t>
            </w:r>
          </w:p>
        </w:tc>
        <w:tc>
          <w:tcPr>
            <w:tcW w:w="286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РумянцеваВ.Г., доцент кафедры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Российский государственный университет правосудия</w:t>
            </w:r>
          </w:p>
        </w:tc>
      </w:tr>
      <w:tr w:rsidR="00557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200"/>
        </w:trPr>
        <w:tc>
          <w:tcPr>
            <w:tcW w:w="542" w:type="dxa"/>
          </w:tcPr>
          <w:p w:rsidR="00557868" w:rsidRPr="00D8149A" w:rsidRDefault="00557868" w:rsidP="00CF1D9F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984" w:type="dxa"/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Гусейнов Али Мурадович,</w:t>
            </w:r>
          </w:p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1 курс</w:t>
            </w:r>
          </w:p>
        </w:tc>
        <w:tc>
          <w:tcPr>
            <w:tcW w:w="3003" w:type="dxa"/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Современная судебная система РФ: проблемы и пути их решений</w:t>
            </w:r>
          </w:p>
        </w:tc>
        <w:tc>
          <w:tcPr>
            <w:tcW w:w="2861" w:type="dxa"/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ИзудиноваРаисатСаидовна, к.и.н., доцент</w:t>
            </w:r>
          </w:p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Северо-Кавказский институт (филиал) Всероссийского университета юстиции (РПА Минюста России)</w:t>
            </w:r>
          </w:p>
        </w:tc>
      </w:tr>
      <w:tr w:rsidR="00557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417"/>
        </w:trPr>
        <w:tc>
          <w:tcPr>
            <w:tcW w:w="542" w:type="dxa"/>
          </w:tcPr>
          <w:p w:rsidR="00557868" w:rsidRPr="00D8149A" w:rsidRDefault="00557868" w:rsidP="00CF1D9F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984" w:type="dxa"/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Кузнецова Валентина Сергеевна,</w:t>
            </w:r>
          </w:p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2 курс</w:t>
            </w:r>
            <w:r>
              <w:rPr>
                <w:sz w:val="24"/>
                <w:szCs w:val="24"/>
                <w:shd w:val="clear" w:color="auto" w:fill="FFFFFF"/>
              </w:rPr>
              <w:t xml:space="preserve"> ФНО</w:t>
            </w:r>
          </w:p>
        </w:tc>
        <w:tc>
          <w:tcPr>
            <w:tcW w:w="3003" w:type="dxa"/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Правовая политика Временного правительства: тенденции и противоречия</w:t>
            </w:r>
          </w:p>
        </w:tc>
        <w:tc>
          <w:tcPr>
            <w:tcW w:w="2861" w:type="dxa"/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Румянцева В. Г., доцент кафедры</w:t>
            </w:r>
          </w:p>
        </w:tc>
        <w:tc>
          <w:tcPr>
            <w:tcW w:w="2410" w:type="dxa"/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Российский государственный университет правосудия</w:t>
            </w:r>
          </w:p>
        </w:tc>
      </w:tr>
      <w:tr w:rsidR="00557868" w:rsidRPr="00B53D33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8149A" w:rsidRDefault="00557868" w:rsidP="00CF1D9F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Малеваная Анастасия Витальевна,</w:t>
            </w:r>
            <w:r w:rsidRPr="00D8149A">
              <w:rPr>
                <w:sz w:val="24"/>
                <w:szCs w:val="24"/>
                <w:shd w:val="clear" w:color="auto" w:fill="FFFFFF"/>
              </w:rPr>
              <w:br/>
              <w:t>1 курс</w:t>
            </w:r>
          </w:p>
        </w:tc>
        <w:tc>
          <w:tcPr>
            <w:tcW w:w="300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Революционное правосознание как основа советского правового регулирования</w:t>
            </w:r>
          </w:p>
        </w:tc>
        <w:tc>
          <w:tcPr>
            <w:tcW w:w="286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Румянцева В.Г., доцент кафедры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Российский государственный университет правосудия</w:t>
            </w:r>
          </w:p>
        </w:tc>
      </w:tr>
      <w:tr w:rsidR="00557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247"/>
        </w:trPr>
        <w:tc>
          <w:tcPr>
            <w:tcW w:w="542" w:type="dxa"/>
          </w:tcPr>
          <w:p w:rsidR="00557868" w:rsidRPr="00D8149A" w:rsidRDefault="00557868" w:rsidP="00CF1D9F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984" w:type="dxa"/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Обыденова Вероника Романовна,</w:t>
            </w:r>
          </w:p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3 курс</w:t>
            </w:r>
          </w:p>
        </w:tc>
        <w:tc>
          <w:tcPr>
            <w:tcW w:w="3003" w:type="dxa"/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Роль С.В. Зубатова в совершенствова</w:t>
            </w:r>
            <w:r>
              <w:rPr>
                <w:sz w:val="24"/>
                <w:szCs w:val="24"/>
                <w:shd w:val="clear" w:color="auto" w:fill="FFFFFF"/>
              </w:rPr>
              <w:t>нии методов политического сыска</w:t>
            </w:r>
          </w:p>
        </w:tc>
        <w:tc>
          <w:tcPr>
            <w:tcW w:w="2861" w:type="dxa"/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Шелестинский Д.Г., к. ю.н.,доцент кафедры</w:t>
            </w:r>
          </w:p>
        </w:tc>
        <w:tc>
          <w:tcPr>
            <w:tcW w:w="2410" w:type="dxa"/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Московский университет МВД России имени В.Я.Кикотя</w:t>
            </w:r>
          </w:p>
        </w:tc>
      </w:tr>
      <w:tr w:rsidR="00557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490"/>
        </w:trPr>
        <w:tc>
          <w:tcPr>
            <w:tcW w:w="542" w:type="dxa"/>
          </w:tcPr>
          <w:p w:rsidR="00557868" w:rsidRPr="00D8149A" w:rsidRDefault="00557868" w:rsidP="00CF1D9F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984" w:type="dxa"/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Рогожин Никита Владимирович,</w:t>
            </w:r>
          </w:p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1 курс</w:t>
            </w:r>
          </w:p>
        </w:tc>
        <w:tc>
          <w:tcPr>
            <w:tcW w:w="3003" w:type="dxa"/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Проблемы правового регулирования деятельности правоохранительных органов в преддверии Февральской революции как причина последующих внесудебных расправ над сотрудниками правоохранитель</w:t>
            </w:r>
            <w:r>
              <w:rPr>
                <w:sz w:val="24"/>
                <w:szCs w:val="24"/>
                <w:shd w:val="clear" w:color="auto" w:fill="FFFFFF"/>
              </w:rPr>
              <w:t>ных органов в Петрограде</w:t>
            </w:r>
          </w:p>
        </w:tc>
        <w:tc>
          <w:tcPr>
            <w:tcW w:w="2861" w:type="dxa"/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 xml:space="preserve">Киян Марина Шарифовна, к.ю.н., доцент кафедры </w:t>
            </w:r>
          </w:p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Российский государственный университет правосудия</w:t>
            </w:r>
            <w:r w:rsidRPr="00D8149A">
              <w:rPr>
                <w:sz w:val="24"/>
                <w:szCs w:val="24"/>
                <w:shd w:val="clear" w:color="auto" w:fill="FFFFFF"/>
              </w:rPr>
              <w:br/>
              <w:t>(Крымский филиал)</w:t>
            </w:r>
          </w:p>
        </w:tc>
      </w:tr>
      <w:tr w:rsidR="00557868" w:rsidRPr="00B53D33">
        <w:trPr>
          <w:trHeight w:val="60"/>
        </w:trPr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8149A" w:rsidRDefault="00557868" w:rsidP="00CF1D9F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Рыбаулин Владимир Александрович,</w:t>
            </w:r>
            <w:r w:rsidRPr="00D8149A">
              <w:rPr>
                <w:sz w:val="24"/>
                <w:szCs w:val="24"/>
                <w:shd w:val="clear" w:color="auto" w:fill="FFFFFF"/>
              </w:rPr>
              <w:br/>
              <w:t>2 курс</w:t>
            </w:r>
          </w:p>
        </w:tc>
        <w:tc>
          <w:tcPr>
            <w:tcW w:w="30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Революция 1917 г. как шаг на пути к светскому государству</w:t>
            </w:r>
          </w:p>
        </w:tc>
        <w:tc>
          <w:tcPr>
            <w:tcW w:w="2861" w:type="dxa"/>
            <w:tcBorders>
              <w:left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8149A" w:rsidRDefault="00557868" w:rsidP="00AB5835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Никитин Павел Владиславович,</w:t>
            </w:r>
            <w:r>
              <w:rPr>
                <w:sz w:val="24"/>
                <w:szCs w:val="24"/>
                <w:shd w:val="clear" w:color="auto" w:fill="FFFFFF"/>
              </w:rPr>
              <w:br/>
            </w:r>
            <w:r w:rsidRPr="00D8149A">
              <w:rPr>
                <w:sz w:val="24"/>
                <w:szCs w:val="24"/>
                <w:shd w:val="clear" w:color="auto" w:fill="FFFFFF"/>
              </w:rPr>
              <w:t>к.</w:t>
            </w:r>
            <w:r>
              <w:rPr>
                <w:sz w:val="24"/>
                <w:szCs w:val="24"/>
                <w:shd w:val="clear" w:color="auto" w:fill="FFFFFF"/>
              </w:rPr>
              <w:t>ю.</w:t>
            </w:r>
            <w:r w:rsidRPr="00D8149A">
              <w:rPr>
                <w:sz w:val="24"/>
                <w:szCs w:val="24"/>
                <w:shd w:val="clear" w:color="auto" w:fill="FFFFFF"/>
              </w:rPr>
              <w:t>н., доцент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8149A" w:rsidRDefault="00557868" w:rsidP="00D8149A">
            <w:pPr>
              <w:pStyle w:val="TableParagraph"/>
              <w:ind w:left="100"/>
              <w:rPr>
                <w:sz w:val="24"/>
                <w:szCs w:val="24"/>
                <w:shd w:val="clear" w:color="auto" w:fill="FFFFFF"/>
              </w:rPr>
            </w:pPr>
            <w:r w:rsidRPr="00D8149A">
              <w:rPr>
                <w:sz w:val="24"/>
                <w:szCs w:val="24"/>
                <w:shd w:val="clear" w:color="auto" w:fill="FFFFFF"/>
              </w:rPr>
              <w:t>Всероссийский государственный университет юстиции (РПА Минюста России)</w:t>
            </w:r>
          </w:p>
        </w:tc>
      </w:tr>
    </w:tbl>
    <w:p w:rsidR="00557868" w:rsidRPr="00D87B64" w:rsidRDefault="00557868" w:rsidP="00C617EE">
      <w:pPr>
        <w:jc w:val="center"/>
        <w:rPr>
          <w:highlight w:val="yellow"/>
        </w:rPr>
      </w:pPr>
    </w:p>
    <w:p w:rsidR="00557868" w:rsidRDefault="00557868" w:rsidP="00FA363F">
      <w:pPr>
        <w:rPr>
          <w:highlight w:val="white"/>
        </w:rPr>
      </w:pPr>
    </w:p>
    <w:p w:rsidR="00557868" w:rsidRDefault="00557868" w:rsidP="00FA363F">
      <w:pPr>
        <w:rPr>
          <w:highlight w:val="white"/>
        </w:rPr>
      </w:pPr>
    </w:p>
    <w:p w:rsidR="00557868" w:rsidRDefault="00557868" w:rsidP="007E766D">
      <w:pPr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>СЕКЦИЯ «</w:t>
      </w:r>
      <w:r>
        <w:rPr>
          <w:b/>
          <w:bCs/>
        </w:rPr>
        <w:t>ПРАВОВОЕ И ИНДИВИДУАЛЬНОЕ РЕГУЛИРОВАНИЕ В СФЕРЕ КОНСТИТУЦИОННЫХ И МУНИЦИПАЛЬНЫХ ОТНОШЕНИЙ</w:t>
      </w:r>
      <w:r>
        <w:rPr>
          <w:b/>
          <w:bCs/>
          <w:highlight w:val="white"/>
        </w:rPr>
        <w:t>»</w:t>
      </w:r>
    </w:p>
    <w:p w:rsidR="00557868" w:rsidRDefault="00557868" w:rsidP="007E766D">
      <w:pPr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>Руководители секции:</w:t>
      </w:r>
    </w:p>
    <w:p w:rsidR="00557868" w:rsidRDefault="00557868" w:rsidP="007E766D">
      <w:pPr>
        <w:jc w:val="center"/>
        <w:rPr>
          <w:b/>
          <w:bCs/>
        </w:rPr>
      </w:pPr>
      <w:r>
        <w:rPr>
          <w:b/>
          <w:bCs/>
        </w:rPr>
        <w:t xml:space="preserve">Н.А. Марокко, </w:t>
      </w:r>
      <w:r>
        <w:t>к.ю.н., доцент;</w:t>
      </w:r>
    </w:p>
    <w:p w:rsidR="00557868" w:rsidRDefault="00557868" w:rsidP="007E766D">
      <w:pPr>
        <w:jc w:val="center"/>
        <w:rPr>
          <w:b/>
          <w:bCs/>
        </w:rPr>
      </w:pPr>
      <w:r>
        <w:rPr>
          <w:b/>
          <w:bCs/>
        </w:rPr>
        <w:t xml:space="preserve"> О.Х. Молокаева, </w:t>
      </w:r>
      <w:r>
        <w:t>к.ю.н., доцент;</w:t>
      </w:r>
    </w:p>
    <w:p w:rsidR="00557868" w:rsidRDefault="00557868" w:rsidP="007E766D">
      <w:pPr>
        <w:jc w:val="center"/>
        <w:rPr>
          <w:b/>
          <w:bCs/>
        </w:rPr>
      </w:pPr>
      <w:r>
        <w:rPr>
          <w:b/>
          <w:bCs/>
        </w:rPr>
        <w:t xml:space="preserve">И.А. Алешкова, </w:t>
      </w:r>
      <w:r>
        <w:t>к.ю.н., доцент</w:t>
      </w:r>
    </w:p>
    <w:p w:rsidR="00557868" w:rsidRPr="007D1148" w:rsidRDefault="00557868" w:rsidP="007E766D">
      <w:pPr>
        <w:jc w:val="center"/>
        <w:rPr>
          <w:b/>
          <w:bCs/>
        </w:rPr>
      </w:pPr>
      <w:r>
        <w:rPr>
          <w:b/>
          <w:bCs/>
        </w:rPr>
        <w:t>Ауд. 3</w:t>
      </w:r>
    </w:p>
    <w:tbl>
      <w:tblPr>
        <w:tblW w:w="10753" w:type="dxa"/>
        <w:tblInd w:w="-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542"/>
        <w:gridCol w:w="2374"/>
        <w:gridCol w:w="3038"/>
        <w:gridCol w:w="2754"/>
        <w:gridCol w:w="2045"/>
      </w:tblGrid>
      <w:tr w:rsidR="00557868">
        <w:trPr>
          <w:trHeight w:val="360"/>
        </w:trPr>
        <w:tc>
          <w:tcPr>
            <w:tcW w:w="542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№</w:t>
            </w:r>
          </w:p>
        </w:tc>
        <w:tc>
          <w:tcPr>
            <w:tcW w:w="2374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jc w:val="left"/>
            </w:pPr>
            <w:r>
              <w:t>ФИО</w:t>
            </w:r>
          </w:p>
        </w:tc>
        <w:tc>
          <w:tcPr>
            <w:tcW w:w="3038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Название доклада</w:t>
            </w:r>
          </w:p>
        </w:tc>
        <w:tc>
          <w:tcPr>
            <w:tcW w:w="2754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Научный руководитель</w:t>
            </w:r>
          </w:p>
        </w:tc>
        <w:tc>
          <w:tcPr>
            <w:tcW w:w="2045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Наименование ВУЗа</w:t>
            </w:r>
          </w:p>
        </w:tc>
      </w:tr>
      <w:tr w:rsidR="00557868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jc w:val="left"/>
            </w:pPr>
            <w:r>
              <w:t>1</w:t>
            </w:r>
          </w:p>
        </w:tc>
        <w:tc>
          <w:tcPr>
            <w:tcW w:w="237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АкбулатоваДиляраРавильевна,</w:t>
            </w:r>
          </w:p>
          <w:p w:rsidR="00557868" w:rsidRDefault="00557868">
            <w:r>
              <w:t>Кондратьева Мария Анатольевна,</w:t>
            </w:r>
          </w:p>
          <w:p w:rsidR="00557868" w:rsidRDefault="00557868" w:rsidP="00AB5835">
            <w:r>
              <w:t>1 курс</w:t>
            </w:r>
          </w:p>
        </w:tc>
        <w:tc>
          <w:tcPr>
            <w:tcW w:w="303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К вопросу о конституционных обязанностях</w:t>
            </w:r>
          </w:p>
        </w:tc>
        <w:tc>
          <w:tcPr>
            <w:tcW w:w="275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405A9">
            <w:pPr>
              <w:jc w:val="left"/>
            </w:pPr>
            <w:r>
              <w:t>Алешкова Ирина Александровна, к.ю.н., доцент, доцент кафедры</w:t>
            </w:r>
          </w:p>
        </w:tc>
        <w:tc>
          <w:tcPr>
            <w:tcW w:w="204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Российский государственный университет правосудия</w:t>
            </w:r>
          </w:p>
        </w:tc>
      </w:tr>
      <w:tr w:rsidR="00557868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jc w:val="left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237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405A9">
            <w:pPr>
              <w:jc w:val="left"/>
            </w:pPr>
            <w:r w:rsidRPr="007D1148">
              <w:t>Алешков Павел Витальевич,</w:t>
            </w:r>
          </w:p>
          <w:p w:rsidR="00557868" w:rsidRDefault="00557868" w:rsidP="00D405A9">
            <w:pPr>
              <w:jc w:val="left"/>
            </w:pPr>
            <w:r>
              <w:t>1 курс</w:t>
            </w:r>
          </w:p>
        </w:tc>
        <w:tc>
          <w:tcPr>
            <w:tcW w:w="303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Принцип непосредственного действия прав и свобод человека и гражданина</w:t>
            </w:r>
          </w:p>
        </w:tc>
        <w:tc>
          <w:tcPr>
            <w:tcW w:w="275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405A9">
            <w:pPr>
              <w:jc w:val="left"/>
            </w:pPr>
            <w:r>
              <w:t>Макеева Юлия Касимовна, к.ю.н., преподаватель кафедры</w:t>
            </w:r>
          </w:p>
          <w:p w:rsidR="00557868" w:rsidRDefault="00557868"/>
        </w:tc>
        <w:tc>
          <w:tcPr>
            <w:tcW w:w="204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Российский государственный университет правосудия</w:t>
            </w:r>
          </w:p>
        </w:tc>
      </w:tr>
      <w:tr w:rsidR="00557868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3</w:t>
            </w:r>
          </w:p>
        </w:tc>
        <w:tc>
          <w:tcPr>
            <w:tcW w:w="237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405A9">
            <w:pPr>
              <w:jc w:val="left"/>
            </w:pPr>
            <w:r w:rsidRPr="00404819">
              <w:t>Антонов Денис Игоревич,</w:t>
            </w:r>
          </w:p>
          <w:p w:rsidR="00557868" w:rsidRDefault="00557868" w:rsidP="00D405A9">
            <w:pPr>
              <w:jc w:val="left"/>
            </w:pPr>
            <w:r>
              <w:t>1 курс</w:t>
            </w:r>
          </w:p>
        </w:tc>
        <w:tc>
          <w:tcPr>
            <w:tcW w:w="303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Правовое регулирование агитации при проведении выборов</w:t>
            </w:r>
          </w:p>
        </w:tc>
        <w:tc>
          <w:tcPr>
            <w:tcW w:w="275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Стальнова Анастасия Сергеевна</w:t>
            </w:r>
          </w:p>
          <w:p w:rsidR="00557868" w:rsidRDefault="00557868"/>
        </w:tc>
        <w:tc>
          <w:tcPr>
            <w:tcW w:w="204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Российский государственный университет правосудия</w:t>
            </w:r>
            <w:r>
              <w:br/>
            </w:r>
          </w:p>
        </w:tc>
      </w:tr>
      <w:tr w:rsidR="00557868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4</w:t>
            </w:r>
          </w:p>
        </w:tc>
        <w:tc>
          <w:tcPr>
            <w:tcW w:w="237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Гаджиева Султанат Камалудиновна,</w:t>
            </w:r>
          </w:p>
          <w:p w:rsidR="00557868" w:rsidRDefault="00557868">
            <w:r>
              <w:t>2 курс</w:t>
            </w:r>
          </w:p>
        </w:tc>
        <w:tc>
          <w:tcPr>
            <w:tcW w:w="303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405A9">
            <w:pPr>
              <w:jc w:val="left"/>
            </w:pPr>
            <w:r>
              <w:t>Конституционные основы социального государства</w:t>
            </w:r>
            <w:r>
              <w:br/>
              <w:t>в Российской Федерации</w:t>
            </w:r>
          </w:p>
        </w:tc>
        <w:tc>
          <w:tcPr>
            <w:tcW w:w="275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405A9">
            <w:pPr>
              <w:jc w:val="left"/>
            </w:pPr>
            <w:r>
              <w:t>Ахмедова Жасмина Умрудиновна, к.и.н., доцент кафедры</w:t>
            </w:r>
          </w:p>
        </w:tc>
        <w:tc>
          <w:tcPr>
            <w:tcW w:w="204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405A9">
            <w:pPr>
              <w:jc w:val="left"/>
            </w:pPr>
            <w:r w:rsidRPr="00E05DDD">
              <w:rPr>
                <w:shd w:val="clear" w:color="auto" w:fill="FFFFFF"/>
              </w:rPr>
              <w:t>Северо-</w:t>
            </w:r>
            <w:r>
              <w:rPr>
                <w:shd w:val="clear" w:color="auto" w:fill="FFFFFF"/>
              </w:rPr>
              <w:t>Кавказский институт (филиал)</w:t>
            </w:r>
            <w:r w:rsidRPr="00E05DDD">
              <w:rPr>
                <w:shd w:val="clear" w:color="auto" w:fill="FFFFFF"/>
              </w:rPr>
              <w:t xml:space="preserve"> Всероссийского университета юстиции (РПА Минюста России)</w:t>
            </w:r>
          </w:p>
        </w:tc>
      </w:tr>
      <w:tr w:rsidR="00557868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5</w:t>
            </w:r>
          </w:p>
        </w:tc>
        <w:tc>
          <w:tcPr>
            <w:tcW w:w="237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Джаруллаев Руслан Фейзудинович,</w:t>
            </w:r>
          </w:p>
          <w:p w:rsidR="00557868" w:rsidRDefault="00557868">
            <w:r>
              <w:t>3 курс</w:t>
            </w:r>
          </w:p>
        </w:tc>
        <w:tc>
          <w:tcPr>
            <w:tcW w:w="303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Свобода совести как конституционная ценность светского государства</w:t>
            </w:r>
          </w:p>
        </w:tc>
        <w:tc>
          <w:tcPr>
            <w:tcW w:w="275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>
              <w:t>ДжантухановВисадиЗайналович, к.ю.н., доцент кафедры</w:t>
            </w:r>
          </w:p>
        </w:tc>
        <w:tc>
          <w:tcPr>
            <w:tcW w:w="204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405A9">
            <w:pPr>
              <w:jc w:val="left"/>
            </w:pPr>
            <w:r w:rsidRPr="00E05DDD">
              <w:rPr>
                <w:shd w:val="clear" w:color="auto" w:fill="FFFFFF"/>
              </w:rPr>
              <w:t>Северо-</w:t>
            </w:r>
            <w:r>
              <w:rPr>
                <w:shd w:val="clear" w:color="auto" w:fill="FFFFFF"/>
              </w:rPr>
              <w:t>Кавказский институт (филиал)</w:t>
            </w:r>
            <w:r w:rsidRPr="00E05DDD">
              <w:rPr>
                <w:shd w:val="clear" w:color="auto" w:fill="FFFFFF"/>
              </w:rPr>
              <w:t xml:space="preserve"> Всероссийского университета юстиции (РПА Минюста России)</w:t>
            </w:r>
          </w:p>
        </w:tc>
      </w:tr>
      <w:tr w:rsidR="00557868">
        <w:trPr>
          <w:trHeight w:val="389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6</w:t>
            </w:r>
          </w:p>
        </w:tc>
        <w:tc>
          <w:tcPr>
            <w:tcW w:w="237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Дзедзинский Артур Вячеславович,</w:t>
            </w:r>
          </w:p>
          <w:p w:rsidR="00557868" w:rsidRDefault="00557868">
            <w:r>
              <w:t>1 курс</w:t>
            </w:r>
          </w:p>
        </w:tc>
        <w:tc>
          <w:tcPr>
            <w:tcW w:w="303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Конституционно-правовое регулирование информационного пространства РФ</w:t>
            </w:r>
          </w:p>
          <w:p w:rsidR="00557868" w:rsidRDefault="00557868"/>
        </w:tc>
        <w:tc>
          <w:tcPr>
            <w:tcW w:w="275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405A9">
            <w:pPr>
              <w:jc w:val="left"/>
            </w:pPr>
            <w:r>
              <w:t>Алешкова Ирина Александровна, к.ю.н., доцент, доцент кафедры</w:t>
            </w:r>
          </w:p>
        </w:tc>
        <w:tc>
          <w:tcPr>
            <w:tcW w:w="204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Российский государственный университет правосудия</w:t>
            </w:r>
          </w:p>
        </w:tc>
      </w:tr>
      <w:tr w:rsidR="00557868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7</w:t>
            </w:r>
          </w:p>
        </w:tc>
        <w:tc>
          <w:tcPr>
            <w:tcW w:w="237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Копытина Валерия Павловна,Тарасова Валерия Вадимовна,</w:t>
            </w:r>
          </w:p>
          <w:p w:rsidR="00557868" w:rsidRDefault="00557868">
            <w:r>
              <w:t>1 курс</w:t>
            </w:r>
          </w:p>
        </w:tc>
        <w:tc>
          <w:tcPr>
            <w:tcW w:w="303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Правовые гарантии чести и достоинства в Российской Федерации</w:t>
            </w:r>
          </w:p>
        </w:tc>
        <w:tc>
          <w:tcPr>
            <w:tcW w:w="275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405A9">
            <w:pPr>
              <w:jc w:val="left"/>
            </w:pPr>
            <w:r>
              <w:t>Алешкова Ирина Александровна, к.ю.н., доцент, доцент кафедры</w:t>
            </w:r>
          </w:p>
        </w:tc>
        <w:tc>
          <w:tcPr>
            <w:tcW w:w="204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Российский государственный университет правосудия</w:t>
            </w:r>
          </w:p>
          <w:p w:rsidR="00557868" w:rsidRDefault="00557868"/>
        </w:tc>
      </w:tr>
      <w:tr w:rsidR="00557868">
        <w:trPr>
          <w:trHeight w:val="389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8</w:t>
            </w:r>
          </w:p>
        </w:tc>
        <w:tc>
          <w:tcPr>
            <w:tcW w:w="237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1148" w:rsidRDefault="00557868">
            <w:r w:rsidRPr="007D1148">
              <w:t>Магомедов МурадАлишихович,</w:t>
            </w:r>
          </w:p>
          <w:p w:rsidR="00557868" w:rsidRDefault="00557868">
            <w:r w:rsidRPr="007D1148">
              <w:t>3 курс</w:t>
            </w:r>
          </w:p>
        </w:tc>
        <w:tc>
          <w:tcPr>
            <w:tcW w:w="303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Местный бюджет-финансовая основа местного самоуправления</w:t>
            </w:r>
          </w:p>
        </w:tc>
        <w:tc>
          <w:tcPr>
            <w:tcW w:w="275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405A9">
            <w:pPr>
              <w:jc w:val="left"/>
            </w:pPr>
            <w:r>
              <w:t xml:space="preserve">Гаджиева Халисат Валерьевна, к.ю.н, доцент кафедры </w:t>
            </w:r>
          </w:p>
        </w:tc>
        <w:tc>
          <w:tcPr>
            <w:tcW w:w="204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 w:rsidRPr="00E05DDD">
              <w:rPr>
                <w:shd w:val="clear" w:color="auto" w:fill="FFFFFF"/>
              </w:rPr>
              <w:t>Северо-</w:t>
            </w:r>
            <w:r>
              <w:rPr>
                <w:shd w:val="clear" w:color="auto" w:fill="FFFFFF"/>
              </w:rPr>
              <w:t>Кавказский институт (филиал)</w:t>
            </w:r>
            <w:r w:rsidRPr="00E05DDD">
              <w:rPr>
                <w:shd w:val="clear" w:color="auto" w:fill="FFFFFF"/>
              </w:rPr>
              <w:t xml:space="preserve"> Всероссийского университета юстиции (РПА Минюста России)</w:t>
            </w:r>
          </w:p>
        </w:tc>
      </w:tr>
      <w:tr w:rsidR="00557868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9</w:t>
            </w:r>
          </w:p>
        </w:tc>
        <w:tc>
          <w:tcPr>
            <w:tcW w:w="237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Мухаметзянова Динара Ранисовна,</w:t>
            </w:r>
          </w:p>
          <w:p w:rsidR="00557868" w:rsidRDefault="00557868">
            <w:r>
              <w:t>2 курс</w:t>
            </w:r>
          </w:p>
        </w:tc>
        <w:tc>
          <w:tcPr>
            <w:tcW w:w="303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Повышение правовой культуры граждан в избирательном процессе как основа развития гражданского общества</w:t>
            </w:r>
          </w:p>
        </w:tc>
        <w:tc>
          <w:tcPr>
            <w:tcW w:w="275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405A9">
            <w:pPr>
              <w:jc w:val="left"/>
            </w:pPr>
            <w:r>
              <w:t xml:space="preserve">Мифтахов Ренат Ленарович, доцент кафедры </w:t>
            </w:r>
          </w:p>
        </w:tc>
        <w:tc>
          <w:tcPr>
            <w:tcW w:w="204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Российский государственный университет правосудия</w:t>
            </w:r>
          </w:p>
          <w:p w:rsidR="00557868" w:rsidRDefault="00557868">
            <w:r>
              <w:t xml:space="preserve">(Казанский филиал) </w:t>
            </w:r>
          </w:p>
        </w:tc>
      </w:tr>
      <w:tr w:rsidR="00557868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10</w:t>
            </w:r>
          </w:p>
        </w:tc>
        <w:tc>
          <w:tcPr>
            <w:tcW w:w="237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Николаев Владимир Александрович,</w:t>
            </w:r>
          </w:p>
          <w:p w:rsidR="00557868" w:rsidRDefault="00557868" w:rsidP="00D6132E">
            <w:r>
              <w:t>1 курс магистратуры</w:t>
            </w:r>
          </w:p>
        </w:tc>
        <w:tc>
          <w:tcPr>
            <w:tcW w:w="303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Идеи правового государства и принцип верховенства права: взгляды современных российских конституционалистов</w:t>
            </w:r>
          </w:p>
        </w:tc>
        <w:tc>
          <w:tcPr>
            <w:tcW w:w="275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Умнова Ирина Анатольевна, д.ю.н., профессор</w:t>
            </w:r>
          </w:p>
          <w:p w:rsidR="00557868" w:rsidRDefault="00557868"/>
        </w:tc>
        <w:tc>
          <w:tcPr>
            <w:tcW w:w="204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Российский государственный университет правосудия</w:t>
            </w:r>
          </w:p>
          <w:p w:rsidR="00557868" w:rsidRDefault="00557868"/>
        </w:tc>
      </w:tr>
      <w:tr w:rsidR="00557868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11</w:t>
            </w:r>
          </w:p>
        </w:tc>
        <w:tc>
          <w:tcPr>
            <w:tcW w:w="237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404819" w:rsidRDefault="00557868" w:rsidP="00D405A9">
            <w:pPr>
              <w:jc w:val="left"/>
            </w:pPr>
            <w:r w:rsidRPr="00404819">
              <w:t>Обидина Светлана Викторовна,</w:t>
            </w:r>
          </w:p>
          <w:p w:rsidR="00557868" w:rsidRDefault="00557868" w:rsidP="00D405A9">
            <w:pPr>
              <w:jc w:val="left"/>
            </w:pPr>
            <w:r w:rsidRPr="00404819">
              <w:t>2 курс</w:t>
            </w:r>
          </w:p>
        </w:tc>
        <w:tc>
          <w:tcPr>
            <w:tcW w:w="303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Особенности правового статуса муниципального служащего</w:t>
            </w:r>
          </w:p>
        </w:tc>
        <w:tc>
          <w:tcPr>
            <w:tcW w:w="275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Костылев Владислав Викторович к.полит.н., доцент</w:t>
            </w:r>
          </w:p>
        </w:tc>
        <w:tc>
          <w:tcPr>
            <w:tcW w:w="204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Российский государственный университет правосудия</w:t>
            </w:r>
          </w:p>
          <w:p w:rsidR="00557868" w:rsidRDefault="00557868">
            <w:r>
              <w:t>(Крымский филиал)</w:t>
            </w:r>
          </w:p>
        </w:tc>
      </w:tr>
      <w:tr w:rsidR="00557868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12</w:t>
            </w:r>
          </w:p>
        </w:tc>
        <w:tc>
          <w:tcPr>
            <w:tcW w:w="237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405A9">
            <w:pPr>
              <w:jc w:val="left"/>
            </w:pPr>
            <w:r>
              <w:t>Рузина Карина Радиковна,</w:t>
            </w:r>
          </w:p>
          <w:p w:rsidR="00557868" w:rsidRDefault="00557868" w:rsidP="00D405A9">
            <w:pPr>
              <w:jc w:val="left"/>
            </w:pPr>
            <w:r>
              <w:t>2 курс ФНО</w:t>
            </w:r>
          </w:p>
        </w:tc>
        <w:tc>
          <w:tcPr>
            <w:tcW w:w="303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Конституционно-правовое регулирование социальной политики в современной России</w:t>
            </w:r>
          </w:p>
        </w:tc>
        <w:tc>
          <w:tcPr>
            <w:tcW w:w="275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A84692">
            <w:pPr>
              <w:jc w:val="left"/>
            </w:pPr>
            <w:r>
              <w:t xml:space="preserve">Румянцева В.Г., доцент кафедры </w:t>
            </w:r>
          </w:p>
        </w:tc>
        <w:tc>
          <w:tcPr>
            <w:tcW w:w="204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8F5E00">
            <w:r>
              <w:t>Российский государственный университет правосудия</w:t>
            </w:r>
          </w:p>
        </w:tc>
      </w:tr>
      <w:tr w:rsidR="00557868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13</w:t>
            </w:r>
          </w:p>
        </w:tc>
        <w:tc>
          <w:tcPr>
            <w:tcW w:w="237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Самсонов Кирилл Павлович,</w:t>
            </w:r>
            <w:r>
              <w:br/>
              <w:t>1 курс</w:t>
            </w:r>
          </w:p>
        </w:tc>
        <w:tc>
          <w:tcPr>
            <w:tcW w:w="303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Правовое и индивидуальное регулирование дисциплинарной ответственности судьи в РФ</w:t>
            </w:r>
          </w:p>
        </w:tc>
        <w:tc>
          <w:tcPr>
            <w:tcW w:w="275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Макеева Юлия Касимовна, к.ю.н., преподаватель кафедры</w:t>
            </w:r>
          </w:p>
          <w:p w:rsidR="00557868" w:rsidRDefault="00557868"/>
        </w:tc>
        <w:tc>
          <w:tcPr>
            <w:tcW w:w="204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Российский государственный университет правосудия</w:t>
            </w:r>
          </w:p>
        </w:tc>
      </w:tr>
      <w:tr w:rsidR="00557868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14</w:t>
            </w:r>
          </w:p>
        </w:tc>
        <w:tc>
          <w:tcPr>
            <w:tcW w:w="237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 w:rsidRPr="00404819">
              <w:t>Сапельченко Наталья Евгеньевна,</w:t>
            </w:r>
          </w:p>
          <w:p w:rsidR="00557868" w:rsidRDefault="00557868" w:rsidP="00D6132E">
            <w:r>
              <w:t>1 курс магистратуры</w:t>
            </w:r>
          </w:p>
        </w:tc>
        <w:tc>
          <w:tcPr>
            <w:tcW w:w="303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Судебная реформа: гарантия судебной защиты в настоящем и будущем</w:t>
            </w:r>
          </w:p>
        </w:tc>
        <w:tc>
          <w:tcPr>
            <w:tcW w:w="275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Кряжкова Ольга Николаевна, к.ю.н., доцент</w:t>
            </w:r>
          </w:p>
        </w:tc>
        <w:tc>
          <w:tcPr>
            <w:tcW w:w="204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Российский государственный университет правосудия</w:t>
            </w:r>
          </w:p>
        </w:tc>
      </w:tr>
      <w:tr w:rsidR="00557868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15</w:t>
            </w:r>
          </w:p>
        </w:tc>
        <w:tc>
          <w:tcPr>
            <w:tcW w:w="237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ТаиловГаджикурбанРасулович,</w:t>
            </w:r>
          </w:p>
          <w:p w:rsidR="00557868" w:rsidRDefault="00557868">
            <w:r>
              <w:t>2 курс</w:t>
            </w:r>
          </w:p>
        </w:tc>
        <w:tc>
          <w:tcPr>
            <w:tcW w:w="303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Правовое государство и правовая охрана Конституции Российской Федерации</w:t>
            </w:r>
          </w:p>
        </w:tc>
        <w:tc>
          <w:tcPr>
            <w:tcW w:w="275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 xml:space="preserve">Ахмедова Жасмина Умрудиновна, к.и.н., доцент кафедры </w:t>
            </w:r>
          </w:p>
        </w:tc>
        <w:tc>
          <w:tcPr>
            <w:tcW w:w="204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D519E" w:rsidRDefault="00557868" w:rsidP="00D405A9">
            <w:pPr>
              <w:jc w:val="left"/>
              <w:rPr>
                <w:shd w:val="clear" w:color="auto" w:fill="FFFFFF"/>
              </w:rPr>
            </w:pPr>
            <w:r w:rsidRPr="00E05DDD">
              <w:rPr>
                <w:shd w:val="clear" w:color="auto" w:fill="FFFFFF"/>
              </w:rPr>
              <w:t>Северо-</w:t>
            </w:r>
            <w:r>
              <w:rPr>
                <w:shd w:val="clear" w:color="auto" w:fill="FFFFFF"/>
              </w:rPr>
              <w:t>Кавказский институт (филиал)</w:t>
            </w:r>
            <w:r w:rsidRPr="00E05DDD">
              <w:rPr>
                <w:shd w:val="clear" w:color="auto" w:fill="FFFFFF"/>
              </w:rPr>
              <w:t xml:space="preserve"> Всероссийского университета юстиции (РПА Минюста России)</w:t>
            </w:r>
          </w:p>
        </w:tc>
      </w:tr>
      <w:tr w:rsidR="00557868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16</w:t>
            </w:r>
          </w:p>
        </w:tc>
        <w:tc>
          <w:tcPr>
            <w:tcW w:w="237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 xml:space="preserve">Федорович Диана Максимовна, </w:t>
            </w:r>
          </w:p>
          <w:p w:rsidR="00557868" w:rsidRDefault="00557868">
            <w:r>
              <w:t>2 курс</w:t>
            </w:r>
          </w:p>
        </w:tc>
        <w:tc>
          <w:tcPr>
            <w:tcW w:w="303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Конституционный механизм защиты прав и свобод человека и гражданина в РФ</w:t>
            </w:r>
          </w:p>
        </w:tc>
        <w:tc>
          <w:tcPr>
            <w:tcW w:w="275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Ахмедова ДжасминаУмрудиновнак.и.н., доцент</w:t>
            </w:r>
          </w:p>
        </w:tc>
        <w:tc>
          <w:tcPr>
            <w:tcW w:w="204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D519E" w:rsidRDefault="00557868" w:rsidP="00D405A9">
            <w:pPr>
              <w:jc w:val="left"/>
              <w:rPr>
                <w:shd w:val="clear" w:color="auto" w:fill="FFFFFF"/>
              </w:rPr>
            </w:pPr>
            <w:r w:rsidRPr="00E05DDD">
              <w:rPr>
                <w:shd w:val="clear" w:color="auto" w:fill="FFFFFF"/>
              </w:rPr>
              <w:t>Северо-</w:t>
            </w:r>
            <w:r>
              <w:rPr>
                <w:shd w:val="clear" w:color="auto" w:fill="FFFFFF"/>
              </w:rPr>
              <w:t>Кавказский институт (филиал)</w:t>
            </w:r>
            <w:r w:rsidRPr="00E05DDD">
              <w:rPr>
                <w:shd w:val="clear" w:color="auto" w:fill="FFFFFF"/>
              </w:rPr>
              <w:t xml:space="preserve"> Всероссийского университета юстиции (РПА Минюста России)</w:t>
            </w:r>
          </w:p>
        </w:tc>
      </w:tr>
      <w:tr w:rsidR="00557868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AB5835">
            <w:pPr>
              <w:rPr>
                <w:highlight w:val="white"/>
              </w:rPr>
            </w:pPr>
            <w:r>
              <w:rPr>
                <w:highlight w:val="white"/>
              </w:rPr>
              <w:t>17</w:t>
            </w:r>
          </w:p>
        </w:tc>
        <w:tc>
          <w:tcPr>
            <w:tcW w:w="237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Чеченов Ислам Асланович,</w:t>
            </w:r>
          </w:p>
          <w:p w:rsidR="00557868" w:rsidRDefault="00557868">
            <w:r>
              <w:t>1 курс</w:t>
            </w:r>
          </w:p>
        </w:tc>
        <w:tc>
          <w:tcPr>
            <w:tcW w:w="303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Конституционные основания и пределы ограничения права гражданина на тайну переписки</w:t>
            </w:r>
          </w:p>
        </w:tc>
        <w:tc>
          <w:tcPr>
            <w:tcW w:w="275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>
              <w:t xml:space="preserve">Алешкова Ирина Александровна, к.ю.н., доцент, доцент кафедры </w:t>
            </w:r>
          </w:p>
        </w:tc>
        <w:tc>
          <w:tcPr>
            <w:tcW w:w="204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Российский государственный университет правосудия</w:t>
            </w:r>
            <w:r>
              <w:br/>
            </w:r>
          </w:p>
        </w:tc>
      </w:tr>
      <w:tr w:rsidR="00557868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18</w:t>
            </w:r>
          </w:p>
        </w:tc>
        <w:tc>
          <w:tcPr>
            <w:tcW w:w="237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Ширшова Екатерина Ильинична,</w:t>
            </w:r>
          </w:p>
          <w:p w:rsidR="00557868" w:rsidRDefault="00557868">
            <w:r>
              <w:t>1 курс</w:t>
            </w:r>
          </w:p>
        </w:tc>
        <w:tc>
          <w:tcPr>
            <w:tcW w:w="303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Право на благоприятную окружающую среду. Актуальные вопросы теории и практики</w:t>
            </w:r>
          </w:p>
        </w:tc>
        <w:tc>
          <w:tcPr>
            <w:tcW w:w="275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>
              <w:t>Алешкова Ирина Александровна, к.ю.н., доцент, доцент кафедры</w:t>
            </w:r>
          </w:p>
        </w:tc>
        <w:tc>
          <w:tcPr>
            <w:tcW w:w="204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Российский государственный университет правосудия</w:t>
            </w:r>
          </w:p>
        </w:tc>
      </w:tr>
      <w:tr w:rsidR="00557868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19</w:t>
            </w:r>
          </w:p>
        </w:tc>
        <w:tc>
          <w:tcPr>
            <w:tcW w:w="237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Юдина Александра Викторовна,</w:t>
            </w:r>
          </w:p>
          <w:p w:rsidR="00557868" w:rsidRDefault="00557868" w:rsidP="00D6132E">
            <w:r>
              <w:t>1 курс магистратуры</w:t>
            </w:r>
          </w:p>
        </w:tc>
        <w:tc>
          <w:tcPr>
            <w:tcW w:w="303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AB5835">
            <w:pPr>
              <w:jc w:val="left"/>
            </w:pPr>
            <w:r>
              <w:t>К вопросу о соотношении понятий охраны и защиты прав и свобод человека и гражданина в Российской Федерации</w:t>
            </w:r>
          </w:p>
        </w:tc>
        <w:tc>
          <w:tcPr>
            <w:tcW w:w="275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Кряжкова Ольга Николаевна, к.ю.н, доцент</w:t>
            </w:r>
          </w:p>
          <w:p w:rsidR="00557868" w:rsidRDefault="00557868"/>
        </w:tc>
        <w:tc>
          <w:tcPr>
            <w:tcW w:w="204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Российский государственный университет правосудия</w:t>
            </w:r>
          </w:p>
          <w:p w:rsidR="00557868" w:rsidRDefault="00557868"/>
        </w:tc>
      </w:tr>
    </w:tbl>
    <w:p w:rsidR="00557868" w:rsidRDefault="00557868" w:rsidP="00EF01B6">
      <w:pPr>
        <w:jc w:val="center"/>
        <w:rPr>
          <w:b/>
          <w:bCs/>
          <w:highlight w:val="white"/>
        </w:rPr>
      </w:pPr>
    </w:p>
    <w:p w:rsidR="00557868" w:rsidRPr="001B70AA" w:rsidRDefault="00557868" w:rsidP="00EF01B6">
      <w:pPr>
        <w:jc w:val="center"/>
        <w:rPr>
          <w:b/>
          <w:bCs/>
          <w:highlight w:val="white"/>
        </w:rPr>
      </w:pPr>
      <w:r w:rsidRPr="00AF54B8">
        <w:rPr>
          <w:b/>
          <w:bCs/>
          <w:highlight w:val="white"/>
        </w:rPr>
        <w:t>СЕКЦИЯ «</w:t>
      </w:r>
      <w:r>
        <w:rPr>
          <w:b/>
          <w:bCs/>
          <w:highlight w:val="white"/>
        </w:rPr>
        <w:t>ВЛИЯНИЕ ОБЪЕКТА ГРАЖДАНСКИХ ОТНОШЕНИЙ НА ИХ РЕГУЛИРОВАНИЕ: ПРОБЛЕМЫ ПРАВА ИНТЕЛЛЕКТУАЛЬНОЙ СОБСТВЕННОСТИ И ОБОРОТА НЕДВИЖИМОСТИ</w:t>
      </w:r>
      <w:r w:rsidRPr="00AF54B8">
        <w:rPr>
          <w:b/>
          <w:bCs/>
          <w:highlight w:val="white"/>
        </w:rPr>
        <w:t>»</w:t>
      </w:r>
    </w:p>
    <w:p w:rsidR="00557868" w:rsidRDefault="00557868" w:rsidP="00EF01B6">
      <w:pPr>
        <w:jc w:val="center"/>
        <w:rPr>
          <w:b/>
          <w:bCs/>
          <w:highlight w:val="white"/>
        </w:rPr>
      </w:pPr>
      <w:r w:rsidRPr="00AF54B8">
        <w:rPr>
          <w:b/>
          <w:bCs/>
          <w:highlight w:val="white"/>
        </w:rPr>
        <w:t>Руководители секции:</w:t>
      </w:r>
    </w:p>
    <w:p w:rsidR="00557868" w:rsidRPr="00200790" w:rsidRDefault="00557868" w:rsidP="00EF01B6">
      <w:pPr>
        <w:jc w:val="center"/>
        <w:rPr>
          <w:b/>
          <w:bCs/>
          <w:highlight w:val="white"/>
        </w:rPr>
      </w:pPr>
      <w:r w:rsidRPr="00ED37D6">
        <w:rPr>
          <w:b/>
          <w:bCs/>
        </w:rPr>
        <w:t>И.В. Архипов</w:t>
      </w:r>
      <w:r w:rsidRPr="00ED37D6">
        <w:t>, д.ю.н., доцент;</w:t>
      </w:r>
      <w:r>
        <w:rPr>
          <w:b/>
          <w:bCs/>
        </w:rPr>
        <w:br/>
      </w:r>
      <w:r w:rsidRPr="00ED37D6">
        <w:rPr>
          <w:b/>
          <w:bCs/>
        </w:rPr>
        <w:t>Г.Н. Черничкина</w:t>
      </w:r>
      <w:r w:rsidRPr="00ED37D6">
        <w:t>, к.ю.н., доцент</w:t>
      </w:r>
    </w:p>
    <w:p w:rsidR="00557868" w:rsidRPr="00C617EE" w:rsidRDefault="00557868" w:rsidP="00EF01B6">
      <w:pPr>
        <w:jc w:val="center"/>
        <w:rPr>
          <w:b/>
          <w:bCs/>
        </w:rPr>
      </w:pPr>
      <w:r>
        <w:rPr>
          <w:b/>
          <w:bCs/>
        </w:rPr>
        <w:t>Ауд. 301</w:t>
      </w:r>
    </w:p>
    <w:tbl>
      <w:tblPr>
        <w:tblW w:w="10676" w:type="dxa"/>
        <w:tblInd w:w="-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42"/>
        <w:gridCol w:w="2283"/>
        <w:gridCol w:w="3516"/>
        <w:gridCol w:w="1871"/>
        <w:gridCol w:w="2464"/>
      </w:tblGrid>
      <w:tr w:rsidR="00557868" w:rsidRPr="00D42D70">
        <w:trPr>
          <w:trHeight w:val="60"/>
        </w:trPr>
        <w:tc>
          <w:tcPr>
            <w:tcW w:w="542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color w:val="auto"/>
              </w:rPr>
            </w:pPr>
            <w:r w:rsidRPr="00D42D70">
              <w:rPr>
                <w:color w:val="auto"/>
              </w:rPr>
              <w:t>№</w:t>
            </w:r>
          </w:p>
        </w:tc>
        <w:tc>
          <w:tcPr>
            <w:tcW w:w="2283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tabs>
                <w:tab w:val="left" w:pos="1072"/>
              </w:tabs>
              <w:jc w:val="left"/>
              <w:rPr>
                <w:color w:val="auto"/>
              </w:rPr>
            </w:pPr>
            <w:r w:rsidRPr="00D42D70">
              <w:rPr>
                <w:color w:val="auto"/>
              </w:rPr>
              <w:t>ФИО</w:t>
            </w:r>
            <w:r w:rsidRPr="00D42D70">
              <w:rPr>
                <w:color w:val="auto"/>
              </w:rPr>
              <w:tab/>
            </w:r>
          </w:p>
        </w:tc>
        <w:tc>
          <w:tcPr>
            <w:tcW w:w="3516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color w:val="auto"/>
              </w:rPr>
            </w:pPr>
            <w:r w:rsidRPr="00D42D70">
              <w:rPr>
                <w:color w:val="auto"/>
              </w:rPr>
              <w:t>Название доклада</w:t>
            </w:r>
          </w:p>
        </w:tc>
        <w:tc>
          <w:tcPr>
            <w:tcW w:w="1871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color w:val="auto"/>
              </w:rPr>
            </w:pPr>
            <w:r w:rsidRPr="00D42D70">
              <w:rPr>
                <w:color w:val="auto"/>
              </w:rPr>
              <w:t>Научный руководитель</w:t>
            </w:r>
          </w:p>
        </w:tc>
        <w:tc>
          <w:tcPr>
            <w:tcW w:w="2464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color w:val="auto"/>
              </w:rPr>
            </w:pPr>
            <w:r w:rsidRPr="00D42D70">
              <w:rPr>
                <w:color w:val="auto"/>
              </w:rPr>
              <w:t>Наименование ВУЗа</w:t>
            </w:r>
          </w:p>
        </w:tc>
      </w:tr>
      <w:tr w:rsidR="00557868" w:rsidRPr="00D42D70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8149A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28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ED37D6">
              <w:t>Аксенова Александра Альбертовна</w:t>
            </w:r>
            <w:r>
              <w:t>,</w:t>
            </w:r>
          </w:p>
          <w:p w:rsidR="00557868" w:rsidRPr="00D42D70" w:rsidRDefault="00557868" w:rsidP="000666B0">
            <w:r>
              <w:t>2 курс</w:t>
            </w:r>
          </w:p>
        </w:tc>
        <w:tc>
          <w:tcPr>
            <w:tcW w:w="3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highlight w:val="white"/>
              </w:rPr>
            </w:pPr>
            <w:r w:rsidRPr="00ED37D6">
              <w:t>Некоторые проблемы правового регулирования оборотоспособности объектов гражданских прав</w:t>
            </w:r>
          </w:p>
        </w:tc>
        <w:tc>
          <w:tcPr>
            <w:tcW w:w="187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rPr>
                <w:highlight w:val="white"/>
              </w:rPr>
            </w:pPr>
            <w:r w:rsidRPr="00ED37D6">
              <w:t xml:space="preserve">Ефимов Анатолий Викторович, преподаватель кафедры </w:t>
            </w:r>
          </w:p>
        </w:tc>
        <w:tc>
          <w:tcPr>
            <w:tcW w:w="246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highlight w:val="white"/>
              </w:rPr>
            </w:pPr>
            <w:r w:rsidRPr="00ED37D6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8149A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D814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AB5835">
              <w:t>Алексашина Анастасия</w:t>
            </w:r>
            <w:r w:rsidRPr="00ED37D6">
              <w:t xml:space="preserve"> Андреевна</w:t>
            </w:r>
            <w:r>
              <w:t>,</w:t>
            </w:r>
          </w:p>
          <w:p w:rsidR="00557868" w:rsidRPr="00D42D70" w:rsidRDefault="00557868" w:rsidP="000666B0">
            <w:r>
              <w:t>3 курс ФНО</w:t>
            </w:r>
          </w:p>
        </w:tc>
        <w:tc>
          <w:tcPr>
            <w:tcW w:w="3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ED37D6">
              <w:t>Защита авторских прав в сети Интернет</w:t>
            </w:r>
          </w:p>
        </w:tc>
        <w:tc>
          <w:tcPr>
            <w:tcW w:w="187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>
              <w:t>Синявская Мария Сергеевна</w:t>
            </w:r>
          </w:p>
          <w:p w:rsidR="00557868" w:rsidRPr="00D42D70" w:rsidRDefault="00557868" w:rsidP="000666B0">
            <w:r>
              <w:t xml:space="preserve">к.ю.н., доцент </w:t>
            </w:r>
          </w:p>
        </w:tc>
        <w:tc>
          <w:tcPr>
            <w:tcW w:w="246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jc w:val="left"/>
            </w:pPr>
            <w:r>
              <w:t>Российский государственный университет п</w:t>
            </w:r>
            <w:r w:rsidRPr="00EA55F2">
              <w:t>равосудия</w:t>
            </w:r>
          </w:p>
        </w:tc>
      </w:tr>
      <w:tr w:rsidR="00557868" w:rsidRPr="00D42D70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8149A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28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AA48B6">
              <w:t>Арапов Евгений Николаевич</w:t>
            </w:r>
            <w:r>
              <w:t>,</w:t>
            </w:r>
          </w:p>
          <w:p w:rsidR="00557868" w:rsidRPr="00D42D70" w:rsidRDefault="00557868" w:rsidP="000666B0">
            <w:r>
              <w:t>4 курс</w:t>
            </w:r>
          </w:p>
        </w:tc>
        <w:tc>
          <w:tcPr>
            <w:tcW w:w="3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highlight w:val="white"/>
              </w:rPr>
            </w:pPr>
            <w:r w:rsidRPr="00AA48B6">
              <w:t>Проблемы гражданско-правового режима машино-мест и их оборота</w:t>
            </w:r>
          </w:p>
        </w:tc>
        <w:tc>
          <w:tcPr>
            <w:tcW w:w="187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highlight w:val="white"/>
              </w:rPr>
            </w:pPr>
            <w:r w:rsidRPr="00AA48B6">
              <w:t xml:space="preserve">Кондратьев </w:t>
            </w:r>
            <w:r>
              <w:t>Владимир Александрович, к.ю.н.</w:t>
            </w:r>
          </w:p>
        </w:tc>
        <w:tc>
          <w:tcPr>
            <w:tcW w:w="246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highlight w:val="white"/>
              </w:rPr>
            </w:pPr>
            <w:r w:rsidRPr="00AA48B6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8149A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228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584439">
              <w:t>Аюпов Эмиль Аббясович</w:t>
            </w:r>
            <w:r>
              <w:t xml:space="preserve">, </w:t>
            </w:r>
          </w:p>
          <w:p w:rsidR="00557868" w:rsidRPr="00AA48B6" w:rsidRDefault="00557868" w:rsidP="000666B0">
            <w:r>
              <w:t>3 курс</w:t>
            </w:r>
          </w:p>
        </w:tc>
        <w:tc>
          <w:tcPr>
            <w:tcW w:w="3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AA48B6" w:rsidRDefault="00557868" w:rsidP="000666B0">
            <w:r w:rsidRPr="00584439">
              <w:t>Виндикация в современном гражданском праве</w:t>
            </w:r>
          </w:p>
        </w:tc>
        <w:tc>
          <w:tcPr>
            <w:tcW w:w="187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584439">
              <w:t>Аксёнова Ольга Васильевна</w:t>
            </w:r>
            <w:r>
              <w:t>,</w:t>
            </w:r>
          </w:p>
          <w:p w:rsidR="00557868" w:rsidRPr="00AA48B6" w:rsidRDefault="00557868" w:rsidP="000666B0">
            <w:r w:rsidRPr="00584439">
              <w:t>к.ю.н.</w:t>
            </w:r>
          </w:p>
        </w:tc>
        <w:tc>
          <w:tcPr>
            <w:tcW w:w="246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8F2EB8" w:rsidRDefault="00557868" w:rsidP="000666B0">
            <w:r w:rsidRPr="00584439">
              <w:t>Российский государ</w:t>
            </w:r>
            <w:r>
              <w:t>ственный университет правосудия (</w:t>
            </w:r>
            <w:r w:rsidRPr="00584439">
              <w:t>Казанский филиал</w:t>
            </w:r>
            <w:r w:rsidRPr="008F2EB8">
              <w:t>)</w:t>
            </w:r>
          </w:p>
        </w:tc>
      </w:tr>
      <w:tr w:rsidR="00557868" w:rsidRPr="00D42D70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8149A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AB58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8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>
              <w:t>Бахирева Дарья,</w:t>
            </w:r>
          </w:p>
          <w:p w:rsidR="00557868" w:rsidRPr="00584439" w:rsidRDefault="00557868" w:rsidP="000666B0">
            <w:r>
              <w:t>2 курс</w:t>
            </w:r>
          </w:p>
        </w:tc>
        <w:tc>
          <w:tcPr>
            <w:tcW w:w="3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84439" w:rsidRDefault="00557868" w:rsidP="000666B0">
            <w:r w:rsidRPr="00AB5835">
              <w:rPr>
                <w:shd w:val="clear" w:color="auto" w:fill="FFFFFF"/>
              </w:rPr>
              <w:t>Недвижимость как объект гражданских прав</w:t>
            </w:r>
          </w:p>
        </w:tc>
        <w:tc>
          <w:tcPr>
            <w:tcW w:w="187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84439" w:rsidRDefault="00557868" w:rsidP="00D155B7">
            <w:r>
              <w:t>Пискунова Наталия Игоревна</w:t>
            </w:r>
          </w:p>
        </w:tc>
        <w:tc>
          <w:tcPr>
            <w:tcW w:w="246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84439" w:rsidRDefault="00557868" w:rsidP="00D6132E">
            <w:pPr>
              <w:jc w:val="left"/>
            </w:pPr>
            <w:r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8149A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6</w:t>
            </w:r>
          </w:p>
        </w:tc>
        <w:tc>
          <w:tcPr>
            <w:tcW w:w="228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AA48B6">
              <w:t>Горохова Ольга Николаевна</w:t>
            </w:r>
            <w:r>
              <w:t>,</w:t>
            </w:r>
          </w:p>
          <w:p w:rsidR="00557868" w:rsidRPr="00D42D70" w:rsidRDefault="00557868" w:rsidP="000666B0">
            <w:r>
              <w:t>3 курс</w:t>
            </w:r>
          </w:p>
        </w:tc>
        <w:tc>
          <w:tcPr>
            <w:tcW w:w="3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AA48B6">
              <w:t>Пользовательский контент в социальных сетях: особенности и перспективы регулирования</w:t>
            </w:r>
          </w:p>
        </w:tc>
        <w:tc>
          <w:tcPr>
            <w:tcW w:w="187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AA48B6">
              <w:t>Щербак Наталия Валериевна</w:t>
            </w:r>
            <w:r>
              <w:t>, к.э.н., доцент</w:t>
            </w:r>
          </w:p>
        </w:tc>
        <w:tc>
          <w:tcPr>
            <w:tcW w:w="246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jc w:val="left"/>
            </w:pPr>
            <w:r w:rsidRPr="00AA48B6">
              <w:t>М</w:t>
            </w:r>
            <w:r>
              <w:t>осковский государственный университет</w:t>
            </w:r>
            <w:r w:rsidRPr="00AA48B6">
              <w:t xml:space="preserve"> имени М.В. Ломоносова</w:t>
            </w:r>
          </w:p>
        </w:tc>
      </w:tr>
      <w:tr w:rsidR="00557868" w:rsidRPr="00D42D70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8149A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7</w:t>
            </w:r>
          </w:p>
        </w:tc>
        <w:tc>
          <w:tcPr>
            <w:tcW w:w="228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AA48B6">
              <w:t>Данилюк Алексей Евгеньевич</w:t>
            </w:r>
            <w:r>
              <w:t>,</w:t>
            </w:r>
          </w:p>
          <w:p w:rsidR="00557868" w:rsidRPr="00D42D70" w:rsidRDefault="00557868" w:rsidP="000666B0">
            <w:r>
              <w:t>3 курс ФНО</w:t>
            </w:r>
          </w:p>
        </w:tc>
        <w:tc>
          <w:tcPr>
            <w:tcW w:w="3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AA48B6">
              <w:t>Договор долевого участия в строительстве</w:t>
            </w:r>
          </w:p>
        </w:tc>
        <w:tc>
          <w:tcPr>
            <w:tcW w:w="187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AA48B6">
              <w:t>Синявская Мария Сергеевна</w:t>
            </w:r>
            <w:r>
              <w:t>,</w:t>
            </w:r>
          </w:p>
          <w:p w:rsidR="00557868" w:rsidRPr="00D42D70" w:rsidRDefault="00557868" w:rsidP="000666B0">
            <w:r>
              <w:t>к.ю</w:t>
            </w:r>
            <w:r w:rsidRPr="00300D73">
              <w:t>.н.</w:t>
            </w:r>
          </w:p>
        </w:tc>
        <w:tc>
          <w:tcPr>
            <w:tcW w:w="246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jc w:val="left"/>
            </w:pPr>
            <w:r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8149A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8</w:t>
            </w:r>
          </w:p>
        </w:tc>
        <w:tc>
          <w:tcPr>
            <w:tcW w:w="228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AA48B6">
              <w:t>Дубень Андрей Кириллович</w:t>
            </w:r>
            <w:r>
              <w:t>,</w:t>
            </w:r>
          </w:p>
          <w:p w:rsidR="00557868" w:rsidRPr="00D42D70" w:rsidRDefault="00557868" w:rsidP="000666B0">
            <w:r>
              <w:t>3 курс</w:t>
            </w:r>
          </w:p>
        </w:tc>
        <w:tc>
          <w:tcPr>
            <w:tcW w:w="3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AA48B6">
              <w:t>Правовая характеристика недвижимого имущества как объекта договора продажи недвижимости</w:t>
            </w:r>
          </w:p>
        </w:tc>
        <w:tc>
          <w:tcPr>
            <w:tcW w:w="187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AA48B6">
              <w:t>Бахтина Юлия Сергеевна</w:t>
            </w:r>
          </w:p>
        </w:tc>
        <w:tc>
          <w:tcPr>
            <w:tcW w:w="246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8F2EB8" w:rsidRDefault="00557868" w:rsidP="000666B0">
            <w:pPr>
              <w:jc w:val="left"/>
            </w:pPr>
            <w:r w:rsidRPr="00AB684C">
              <w:t>Российский государ</w:t>
            </w:r>
            <w:r>
              <w:t>ственный университет правосудия (Крымский филиал</w:t>
            </w:r>
            <w:r w:rsidRPr="008F2EB8">
              <w:t>)</w:t>
            </w:r>
          </w:p>
        </w:tc>
      </w:tr>
      <w:tr w:rsidR="00557868" w:rsidRPr="00D42D70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8149A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9</w:t>
            </w:r>
          </w:p>
        </w:tc>
        <w:tc>
          <w:tcPr>
            <w:tcW w:w="228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AA48B6">
              <w:t>Ежова Елена Васильевна</w:t>
            </w:r>
            <w:r>
              <w:t>,</w:t>
            </w:r>
          </w:p>
          <w:p w:rsidR="00557868" w:rsidRPr="00D42D70" w:rsidRDefault="00557868" w:rsidP="000666B0">
            <w:r>
              <w:t>4 курс</w:t>
            </w:r>
          </w:p>
        </w:tc>
        <w:tc>
          <w:tcPr>
            <w:tcW w:w="3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>
              <w:t>О </w:t>
            </w:r>
            <w:r w:rsidRPr="00AA48B6">
              <w:t>соотношении понятий «секреты производства» и «информация, составляющая коммерческую тайну»</w:t>
            </w:r>
          </w:p>
        </w:tc>
        <w:tc>
          <w:tcPr>
            <w:tcW w:w="187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AA48B6">
              <w:t>Барышев Сергей Александрович, к.ю.н., доцент</w:t>
            </w:r>
          </w:p>
        </w:tc>
        <w:tc>
          <w:tcPr>
            <w:tcW w:w="246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jc w:val="left"/>
            </w:pPr>
            <w:r w:rsidRPr="00AB684C">
              <w:t>Российский государ</w:t>
            </w:r>
            <w:r>
              <w:t>ственный университет правосудия</w:t>
            </w:r>
          </w:p>
          <w:p w:rsidR="00557868" w:rsidRPr="00584080" w:rsidRDefault="00557868" w:rsidP="000666B0">
            <w:pPr>
              <w:jc w:val="left"/>
            </w:pPr>
            <w:r w:rsidRPr="00584080">
              <w:t>(</w:t>
            </w:r>
            <w:r w:rsidRPr="00AA48B6">
              <w:t xml:space="preserve">Казанский </w:t>
            </w:r>
            <w:r w:rsidRPr="00AB684C">
              <w:t>филиал</w:t>
            </w:r>
            <w:r w:rsidRPr="00584080">
              <w:t>)</w:t>
            </w:r>
          </w:p>
        </w:tc>
      </w:tr>
      <w:tr w:rsidR="00557868" w:rsidRPr="00D42D70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8149A" w:rsidRDefault="00557868" w:rsidP="00D155B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228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155B7">
            <w:r>
              <w:t>Отзыва Екатерина Александровна,</w:t>
            </w:r>
          </w:p>
          <w:p w:rsidR="00557868" w:rsidRPr="00AA48B6" w:rsidRDefault="00557868" w:rsidP="00D155B7">
            <w:r>
              <w:t>2 курс</w:t>
            </w:r>
          </w:p>
        </w:tc>
        <w:tc>
          <w:tcPr>
            <w:tcW w:w="3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155B7">
            <w:r>
              <w:t>Машино-место как объект гражданских прав</w:t>
            </w:r>
          </w:p>
        </w:tc>
        <w:tc>
          <w:tcPr>
            <w:tcW w:w="187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AA48B6" w:rsidRDefault="00557868" w:rsidP="00D155B7">
            <w:r>
              <w:t>Пискунова Наталия Игоревна</w:t>
            </w:r>
          </w:p>
        </w:tc>
        <w:tc>
          <w:tcPr>
            <w:tcW w:w="246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AB684C" w:rsidRDefault="00557868" w:rsidP="00D155B7">
            <w:pPr>
              <w:jc w:val="left"/>
            </w:pPr>
            <w:r w:rsidRPr="00AB684C">
              <w:t>Российский государ</w:t>
            </w:r>
            <w:r>
              <w:t>ственный университет правосудия</w:t>
            </w:r>
          </w:p>
        </w:tc>
      </w:tr>
      <w:tr w:rsidR="00557868" w:rsidRPr="00D42D70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8149A" w:rsidRDefault="00557868" w:rsidP="00D155B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11</w:t>
            </w:r>
          </w:p>
        </w:tc>
        <w:tc>
          <w:tcPr>
            <w:tcW w:w="228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155B7">
            <w:r w:rsidRPr="00D6132E">
              <w:t>Рыжова</w:t>
            </w:r>
            <w:r w:rsidRPr="00AB684C">
              <w:t xml:space="preserve"> Александра Владимировна</w:t>
            </w:r>
            <w:r>
              <w:t>,</w:t>
            </w:r>
          </w:p>
          <w:p w:rsidR="00557868" w:rsidRPr="00D42D70" w:rsidRDefault="00557868" w:rsidP="00D155B7">
            <w:pPr>
              <w:jc w:val="left"/>
            </w:pPr>
            <w:r>
              <w:t xml:space="preserve">2 курс магистратуры </w:t>
            </w:r>
          </w:p>
        </w:tc>
        <w:tc>
          <w:tcPr>
            <w:tcW w:w="3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D155B7">
            <w:r w:rsidRPr="00AB684C">
              <w:t>О состоянии правовой охраны интернет-сайта как объекта интеллектуальных прав по законодательству Российской Федерации</w:t>
            </w:r>
          </w:p>
        </w:tc>
        <w:tc>
          <w:tcPr>
            <w:tcW w:w="187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D155B7">
            <w:r w:rsidRPr="00AB684C">
              <w:t>Черничкина Галина Николаевна, к.ю.н., доцент</w:t>
            </w:r>
          </w:p>
        </w:tc>
        <w:tc>
          <w:tcPr>
            <w:tcW w:w="246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D155B7">
            <w:pPr>
              <w:jc w:val="left"/>
            </w:pPr>
            <w:r w:rsidRPr="00EA55F2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8149A" w:rsidRDefault="00557868" w:rsidP="00D155B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12</w:t>
            </w:r>
          </w:p>
        </w:tc>
        <w:tc>
          <w:tcPr>
            <w:tcW w:w="228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155B7">
            <w:r w:rsidRPr="00584439">
              <w:t>Савушкина Полина Михайловна</w:t>
            </w:r>
            <w:r>
              <w:t>,</w:t>
            </w:r>
          </w:p>
          <w:p w:rsidR="00557868" w:rsidRPr="00AB684C" w:rsidRDefault="00557868" w:rsidP="00D155B7">
            <w:pPr>
              <w:jc w:val="left"/>
            </w:pPr>
            <w:r>
              <w:t>1 курс магистратуры</w:t>
            </w:r>
          </w:p>
        </w:tc>
        <w:tc>
          <w:tcPr>
            <w:tcW w:w="3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AB684C" w:rsidRDefault="00557868" w:rsidP="00D155B7">
            <w:r w:rsidRPr="00584439">
              <w:t>К проблемам государственной регистрации права собственности третьего лица на объект долевого строительства</w:t>
            </w:r>
          </w:p>
        </w:tc>
        <w:tc>
          <w:tcPr>
            <w:tcW w:w="187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AB684C" w:rsidRDefault="00557868" w:rsidP="00D155B7">
            <w:r w:rsidRPr="00584439">
              <w:t>Николю</w:t>
            </w:r>
            <w:r>
              <w:t>кин Станислав Вячеславович, к.ю.н</w:t>
            </w:r>
            <w:r w:rsidRPr="00584439">
              <w:t>, доцент</w:t>
            </w:r>
          </w:p>
        </w:tc>
        <w:tc>
          <w:tcPr>
            <w:tcW w:w="246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A55F2" w:rsidRDefault="00557868" w:rsidP="00D155B7">
            <w:pPr>
              <w:jc w:val="left"/>
            </w:pPr>
            <w:r w:rsidRPr="00584439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8149A" w:rsidRDefault="00557868" w:rsidP="00D155B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13</w:t>
            </w:r>
          </w:p>
        </w:tc>
        <w:tc>
          <w:tcPr>
            <w:tcW w:w="228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155B7">
            <w:r w:rsidRPr="00AB684C">
              <w:t>Федорова Екатерина Олеговна</w:t>
            </w:r>
            <w:r>
              <w:t>,</w:t>
            </w:r>
          </w:p>
          <w:p w:rsidR="00557868" w:rsidRPr="00D42D70" w:rsidRDefault="00557868" w:rsidP="00D155B7">
            <w:r>
              <w:t>3 курс</w:t>
            </w:r>
          </w:p>
        </w:tc>
        <w:tc>
          <w:tcPr>
            <w:tcW w:w="3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D155B7">
            <w:r w:rsidRPr="00AB684C">
              <w:t>Проблемные вопросы приобретения права собственности на клад в Российской Федерации</w:t>
            </w:r>
          </w:p>
        </w:tc>
        <w:tc>
          <w:tcPr>
            <w:tcW w:w="187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155B7">
            <w:r>
              <w:t xml:space="preserve">Горелик Анатолий Павлович, </w:t>
            </w:r>
          </w:p>
          <w:p w:rsidR="00557868" w:rsidRPr="00D42D70" w:rsidRDefault="00557868" w:rsidP="00D155B7">
            <w:r>
              <w:t>к.ю.н.</w:t>
            </w:r>
            <w:r w:rsidRPr="00AB684C">
              <w:t>, доцент</w:t>
            </w:r>
          </w:p>
        </w:tc>
        <w:tc>
          <w:tcPr>
            <w:tcW w:w="246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D155B7">
            <w:r w:rsidRPr="00AB684C">
              <w:t xml:space="preserve">Академия Генеральной прокуратуры </w:t>
            </w:r>
            <w:r>
              <w:t>РФ</w:t>
            </w:r>
          </w:p>
        </w:tc>
      </w:tr>
      <w:tr w:rsidR="00557868" w:rsidRPr="00D42D70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8149A" w:rsidRDefault="00557868" w:rsidP="00D155B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14</w:t>
            </w:r>
          </w:p>
        </w:tc>
        <w:tc>
          <w:tcPr>
            <w:tcW w:w="228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155B7">
            <w:r w:rsidRPr="00AB684C">
              <w:t>Харук Алёна Юрьевна</w:t>
            </w:r>
            <w:r>
              <w:t>,</w:t>
            </w:r>
          </w:p>
          <w:p w:rsidR="00557868" w:rsidRPr="00D42D70" w:rsidRDefault="00557868" w:rsidP="00D155B7">
            <w:pPr>
              <w:jc w:val="left"/>
            </w:pPr>
            <w:r>
              <w:t>1 курс магистратуры</w:t>
            </w:r>
          </w:p>
        </w:tc>
        <w:tc>
          <w:tcPr>
            <w:tcW w:w="3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D155B7">
            <w:r w:rsidRPr="00AB684C">
              <w:t>Особенности включения самовольной постройки в конкурсную массу в процедуре банкротства</w:t>
            </w:r>
          </w:p>
        </w:tc>
        <w:tc>
          <w:tcPr>
            <w:tcW w:w="187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155B7">
            <w:r w:rsidRPr="00AB684C">
              <w:t>Аблятипова Наталья Айдеровна</w:t>
            </w:r>
            <w:r>
              <w:t>,</w:t>
            </w:r>
          </w:p>
          <w:p w:rsidR="00557868" w:rsidRPr="00D42D70" w:rsidRDefault="00557868" w:rsidP="00D155B7">
            <w:r w:rsidRPr="00AB684C">
              <w:t>к.ю.н., доцент</w:t>
            </w:r>
          </w:p>
        </w:tc>
        <w:tc>
          <w:tcPr>
            <w:tcW w:w="246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8F2EB8" w:rsidRDefault="00557868" w:rsidP="00D155B7">
            <w:pPr>
              <w:jc w:val="left"/>
            </w:pPr>
            <w:r w:rsidRPr="00AB684C">
              <w:t>Российский государ</w:t>
            </w:r>
            <w:r>
              <w:t xml:space="preserve">ственный университет правосудия  </w:t>
            </w:r>
            <w:r w:rsidRPr="008F2EB8">
              <w:t>(</w:t>
            </w:r>
            <w:r>
              <w:t>Крымский филиал</w:t>
            </w:r>
            <w:r w:rsidRPr="008F2EB8">
              <w:t>)</w:t>
            </w:r>
          </w:p>
        </w:tc>
      </w:tr>
      <w:tr w:rsidR="00557868" w:rsidRPr="00D42D70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8149A" w:rsidRDefault="00557868" w:rsidP="00D155B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15</w:t>
            </w:r>
          </w:p>
        </w:tc>
        <w:tc>
          <w:tcPr>
            <w:tcW w:w="228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155B7">
            <w:r w:rsidRPr="00AB684C">
              <w:t>Че</w:t>
            </w:r>
            <w:r>
              <w:t>ботарева Екатерина Александровна,</w:t>
            </w:r>
          </w:p>
          <w:p w:rsidR="00557868" w:rsidRPr="00D42D70" w:rsidRDefault="00557868" w:rsidP="00D155B7">
            <w:r>
              <w:t>3 курс</w:t>
            </w:r>
          </w:p>
        </w:tc>
        <w:tc>
          <w:tcPr>
            <w:tcW w:w="3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D155B7">
            <w:r w:rsidRPr="00AB684C">
              <w:t>Гражданско-правовой оборот исключительных прав на изобретения по законодательству РФ</w:t>
            </w:r>
          </w:p>
        </w:tc>
        <w:tc>
          <w:tcPr>
            <w:tcW w:w="187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664E89" w:rsidRDefault="00557868" w:rsidP="00D155B7">
            <w:r w:rsidRPr="00AB684C">
              <w:t>Джабуа Ирина Вячеславовна</w:t>
            </w:r>
            <w:r w:rsidRPr="00300D73">
              <w:t>, к.ю.н.</w:t>
            </w:r>
            <w:r>
              <w:t>, доцент</w:t>
            </w:r>
          </w:p>
        </w:tc>
        <w:tc>
          <w:tcPr>
            <w:tcW w:w="246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D155B7">
            <w:pPr>
              <w:jc w:val="left"/>
            </w:pPr>
            <w:r w:rsidRPr="00AB684C">
              <w:t>Московский Университет МВД России имени В.Я.Кикотя</w:t>
            </w:r>
          </w:p>
        </w:tc>
      </w:tr>
      <w:tr w:rsidR="00557868" w:rsidRPr="00D42D70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8149A" w:rsidRDefault="00557868" w:rsidP="00D155B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16</w:t>
            </w:r>
          </w:p>
        </w:tc>
        <w:tc>
          <w:tcPr>
            <w:tcW w:w="228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155B7">
            <w:r w:rsidRPr="00AB684C">
              <w:t>ШерназароваЯсминАлижоновна</w:t>
            </w:r>
            <w:r>
              <w:t>,</w:t>
            </w:r>
          </w:p>
          <w:p w:rsidR="00557868" w:rsidRPr="00D42D70" w:rsidRDefault="00557868" w:rsidP="00D155B7">
            <w:r>
              <w:t>3 курс</w:t>
            </w:r>
          </w:p>
        </w:tc>
        <w:tc>
          <w:tcPr>
            <w:tcW w:w="3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D155B7">
            <w:r w:rsidRPr="00AB684C">
              <w:t>Специфика предмета договора продажи недвижимости</w:t>
            </w:r>
          </w:p>
        </w:tc>
        <w:tc>
          <w:tcPr>
            <w:tcW w:w="187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155B7">
            <w:r w:rsidRPr="00AB684C">
              <w:t>Ефимов Анатолий Викторович</w:t>
            </w:r>
            <w:r>
              <w:t>,</w:t>
            </w:r>
          </w:p>
          <w:p w:rsidR="00557868" w:rsidRPr="00D42D70" w:rsidRDefault="00557868" w:rsidP="00D155B7">
            <w:r>
              <w:t>преподаватель кафедры</w:t>
            </w:r>
          </w:p>
        </w:tc>
        <w:tc>
          <w:tcPr>
            <w:tcW w:w="246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D155B7">
            <w:r w:rsidRPr="00EA55F2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CF1D9F" w:rsidRDefault="00557868" w:rsidP="00D155B7">
            <w:pPr>
              <w:jc w:val="center"/>
              <w:rPr>
                <w:lang w:val="en-US"/>
              </w:rPr>
            </w:pPr>
            <w:r>
              <w:t>17</w:t>
            </w:r>
          </w:p>
        </w:tc>
        <w:tc>
          <w:tcPr>
            <w:tcW w:w="228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155B7">
            <w:r w:rsidRPr="00B04565">
              <w:t>Яковлева Марина Витальевна</w:t>
            </w:r>
            <w:r>
              <w:t>,</w:t>
            </w:r>
          </w:p>
          <w:p w:rsidR="00557868" w:rsidRPr="00D42D70" w:rsidRDefault="00557868" w:rsidP="00D155B7">
            <w:r>
              <w:t>4 курс</w:t>
            </w:r>
          </w:p>
        </w:tc>
        <w:tc>
          <w:tcPr>
            <w:tcW w:w="3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D155B7">
            <w:r w:rsidRPr="00B04565">
              <w:t>Проблема расчета компенсаций за нарушение исключительных прав в сфере</w:t>
            </w:r>
            <w:r>
              <w:t xml:space="preserve"> интеллектуальной собственности</w:t>
            </w:r>
          </w:p>
        </w:tc>
        <w:tc>
          <w:tcPr>
            <w:tcW w:w="187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D155B7">
            <w:r w:rsidRPr="00B04565">
              <w:t>Барышев Сергей Александровичович, к.ю.н., доцент</w:t>
            </w:r>
          </w:p>
        </w:tc>
        <w:tc>
          <w:tcPr>
            <w:tcW w:w="246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8F2EB8" w:rsidRDefault="00557868" w:rsidP="00D155B7">
            <w:pPr>
              <w:jc w:val="left"/>
            </w:pPr>
            <w:r w:rsidRPr="00B04565">
              <w:t>Российский государ</w:t>
            </w:r>
            <w:r>
              <w:t>ственный университет правосудия (</w:t>
            </w:r>
            <w:r w:rsidRPr="00B04565">
              <w:t>Казанский филиал</w:t>
            </w:r>
            <w:r w:rsidRPr="008F2EB8">
              <w:t>)</w:t>
            </w:r>
          </w:p>
        </w:tc>
      </w:tr>
      <w:tr w:rsidR="00557868" w:rsidRPr="0082328B">
        <w:trPr>
          <w:trHeight w:val="60"/>
        </w:trPr>
        <w:tc>
          <w:tcPr>
            <w:tcW w:w="542" w:type="dxa"/>
          </w:tcPr>
          <w:p w:rsidR="00557868" w:rsidRPr="00D155B7" w:rsidRDefault="00557868" w:rsidP="00D155B7">
            <w:pPr>
              <w:jc w:val="center"/>
            </w:pPr>
            <w:r>
              <w:t>18</w:t>
            </w:r>
          </w:p>
        </w:tc>
        <w:tc>
          <w:tcPr>
            <w:tcW w:w="228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A46BDE" w:rsidRDefault="00557868" w:rsidP="00D155B7">
            <w:r w:rsidRPr="00A46BDE">
              <w:t xml:space="preserve">Ярлыкова Юлия Станиславовна, </w:t>
            </w:r>
          </w:p>
          <w:p w:rsidR="00557868" w:rsidRPr="00A46BDE" w:rsidRDefault="00557868" w:rsidP="00D155B7">
            <w:r w:rsidRPr="00A46BDE">
              <w:t>2 курс</w:t>
            </w:r>
          </w:p>
        </w:tc>
        <w:tc>
          <w:tcPr>
            <w:tcW w:w="3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82328B" w:rsidRDefault="00557868" w:rsidP="00D155B7">
            <w:r w:rsidRPr="00A46BDE">
              <w:t>Проблема выделения критериев отнесения объектов к недвижимости</w:t>
            </w:r>
          </w:p>
        </w:tc>
        <w:tc>
          <w:tcPr>
            <w:tcW w:w="187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82328B" w:rsidRDefault="00557868" w:rsidP="00D155B7">
            <w:r w:rsidRPr="0082328B">
              <w:t>Ефимов Анатолий Викторович</w:t>
            </w:r>
            <w:r>
              <w:t>, преподаватель кафедры</w:t>
            </w:r>
          </w:p>
        </w:tc>
        <w:tc>
          <w:tcPr>
            <w:tcW w:w="246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A46BDE" w:rsidRDefault="00557868" w:rsidP="00D155B7">
            <w:pPr>
              <w:jc w:val="left"/>
            </w:pPr>
            <w:r w:rsidRPr="00A46BDE">
              <w:t>Российский государственный университет правосудия</w:t>
            </w:r>
          </w:p>
        </w:tc>
      </w:tr>
    </w:tbl>
    <w:p w:rsidR="00557868" w:rsidRDefault="00557868" w:rsidP="00125A92">
      <w:pPr>
        <w:jc w:val="center"/>
        <w:rPr>
          <w:b/>
          <w:bCs/>
          <w:highlight w:val="white"/>
        </w:rPr>
      </w:pPr>
    </w:p>
    <w:p w:rsidR="00557868" w:rsidRPr="001B70AA" w:rsidRDefault="00557868" w:rsidP="00AF594B">
      <w:pPr>
        <w:jc w:val="center"/>
        <w:rPr>
          <w:b/>
          <w:bCs/>
          <w:highlight w:val="white"/>
        </w:rPr>
      </w:pPr>
      <w:r w:rsidRPr="00AF54B8">
        <w:rPr>
          <w:b/>
          <w:bCs/>
          <w:highlight w:val="white"/>
        </w:rPr>
        <w:t>СЕКЦИЯ «</w:t>
      </w:r>
      <w:r>
        <w:rPr>
          <w:b/>
          <w:bCs/>
          <w:highlight w:val="white"/>
        </w:rPr>
        <w:t>ПРАВОВОЕ И ИНДИВИДУАЛЬНОЕ РЕГУЛИРОВАНИЕ ОБЯЗАТЕЛЬСТВЕННЫХ ГРАЖДАНСКИХ И ПРЕДПРИНИМАТЕЛЬСКИХ ОТНОШЕНИЙ</w:t>
      </w:r>
      <w:r w:rsidRPr="00AF54B8">
        <w:rPr>
          <w:b/>
          <w:bCs/>
          <w:highlight w:val="white"/>
        </w:rPr>
        <w:t>»</w:t>
      </w:r>
    </w:p>
    <w:p w:rsidR="00557868" w:rsidRPr="00CB5C3A" w:rsidRDefault="00557868" w:rsidP="00584080">
      <w:pPr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>Руководители</w:t>
      </w:r>
      <w:r w:rsidRPr="00D42D70">
        <w:rPr>
          <w:b/>
          <w:bCs/>
          <w:highlight w:val="white"/>
        </w:rPr>
        <w:t xml:space="preserve"> секции:</w:t>
      </w:r>
    </w:p>
    <w:p w:rsidR="00557868" w:rsidRPr="00D42D70" w:rsidRDefault="00557868" w:rsidP="00584080">
      <w:pPr>
        <w:jc w:val="center"/>
        <w:rPr>
          <w:b/>
          <w:bCs/>
          <w:highlight w:val="white"/>
        </w:rPr>
      </w:pPr>
      <w:r w:rsidRPr="00350BA1">
        <w:rPr>
          <w:b/>
          <w:bCs/>
        </w:rPr>
        <w:t>А.Е. Кирпичев</w:t>
      </w:r>
      <w:r w:rsidRPr="00350BA1">
        <w:t>,к.ю.н., доцент;</w:t>
      </w:r>
      <w:r>
        <w:rPr>
          <w:b/>
          <w:bCs/>
        </w:rPr>
        <w:br/>
      </w:r>
      <w:r w:rsidRPr="00350BA1">
        <w:rPr>
          <w:b/>
          <w:bCs/>
        </w:rPr>
        <w:t>В.А. Кондратьев</w:t>
      </w:r>
      <w:r w:rsidRPr="00350BA1">
        <w:t>, к.ю.н., ст. преподаватель</w:t>
      </w:r>
    </w:p>
    <w:p w:rsidR="00557868" w:rsidRPr="00584080" w:rsidRDefault="00557868" w:rsidP="00AF594B">
      <w:pPr>
        <w:jc w:val="center"/>
        <w:rPr>
          <w:b/>
          <w:bCs/>
        </w:rPr>
      </w:pPr>
      <w:r w:rsidRPr="000E64AA">
        <w:rPr>
          <w:b/>
          <w:bCs/>
        </w:rPr>
        <w:t xml:space="preserve">Ауд. </w:t>
      </w:r>
      <w:r>
        <w:rPr>
          <w:b/>
          <w:bCs/>
        </w:rPr>
        <w:t>314</w:t>
      </w:r>
    </w:p>
    <w:tbl>
      <w:tblPr>
        <w:tblW w:w="1063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42"/>
        <w:gridCol w:w="1868"/>
        <w:gridCol w:w="3144"/>
        <w:gridCol w:w="2668"/>
        <w:gridCol w:w="2410"/>
      </w:tblGrid>
      <w:tr w:rsidR="00557868" w:rsidRPr="00D42D70">
        <w:trPr>
          <w:trHeight w:val="6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color w:val="auto"/>
              </w:rPr>
            </w:pPr>
            <w:r w:rsidRPr="00D42D70">
              <w:rPr>
                <w:color w:val="auto"/>
              </w:rPr>
              <w:t>№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tabs>
                <w:tab w:val="left" w:pos="1072"/>
              </w:tabs>
              <w:jc w:val="left"/>
              <w:rPr>
                <w:color w:val="auto"/>
              </w:rPr>
            </w:pPr>
            <w:r w:rsidRPr="00D42D70">
              <w:rPr>
                <w:color w:val="auto"/>
              </w:rPr>
              <w:t>ФИО</w:t>
            </w:r>
            <w:r w:rsidRPr="00D42D70">
              <w:rPr>
                <w:color w:val="auto"/>
              </w:rPr>
              <w:tab/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color w:val="auto"/>
              </w:rPr>
            </w:pPr>
            <w:r w:rsidRPr="00D42D70">
              <w:rPr>
                <w:color w:val="auto"/>
              </w:rPr>
              <w:t>Название доклада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color w:val="auto"/>
              </w:rPr>
            </w:pPr>
            <w:r w:rsidRPr="00D42D70">
              <w:rPr>
                <w:color w:val="auto"/>
              </w:rPr>
              <w:t>Научный руководитель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color w:val="auto"/>
              </w:rPr>
            </w:pPr>
            <w:r w:rsidRPr="00D42D70">
              <w:rPr>
                <w:color w:val="auto"/>
              </w:rPr>
              <w:t>Наименование ВУЗа</w:t>
            </w:r>
          </w:p>
        </w:tc>
      </w:tr>
      <w:tr w:rsidR="00557868" w:rsidRPr="00D42D70">
        <w:trPr>
          <w:trHeight w:val="825"/>
          <w:jc w:val="center"/>
        </w:trPr>
        <w:tc>
          <w:tcPr>
            <w:tcW w:w="542" w:type="dxa"/>
            <w:tcBorders>
              <w:top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868" w:type="dxa"/>
            <w:tcBorders>
              <w:top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350BA1">
              <w:t>Абдуллаева УмрайилАбзагировна</w:t>
            </w:r>
            <w:r>
              <w:t>,</w:t>
            </w:r>
          </w:p>
          <w:p w:rsidR="00557868" w:rsidRPr="00D42D70" w:rsidRDefault="00557868" w:rsidP="000666B0">
            <w:r>
              <w:t>2 курс</w:t>
            </w:r>
          </w:p>
        </w:tc>
        <w:tc>
          <w:tcPr>
            <w:tcW w:w="3144" w:type="dxa"/>
            <w:tcBorders>
              <w:top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highlight w:val="white"/>
              </w:rPr>
            </w:pPr>
            <w:r w:rsidRPr="00350BA1">
              <w:t>Злоупотребление гражданскими правами</w:t>
            </w:r>
          </w:p>
        </w:tc>
        <w:tc>
          <w:tcPr>
            <w:tcW w:w="2668" w:type="dxa"/>
            <w:tcBorders>
              <w:top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highlight w:val="white"/>
              </w:rPr>
            </w:pPr>
            <w:r w:rsidRPr="00350BA1">
              <w:t>Сулейманов БигрузиБухаринович, доцент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B77915">
            <w:pPr>
              <w:rPr>
                <w:highlight w:val="white"/>
              </w:rPr>
            </w:pPr>
            <w:r>
              <w:t>Всероссийский государственный университетю</w:t>
            </w:r>
            <w:r w:rsidRPr="00350BA1">
              <w:t>стиции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350BA1">
              <w:t>Адюкова Алиса Витальевна</w:t>
            </w:r>
            <w:r>
              <w:t>,</w:t>
            </w:r>
          </w:p>
          <w:p w:rsidR="00557868" w:rsidRPr="00D42D70" w:rsidRDefault="00557868" w:rsidP="000666B0">
            <w:r>
              <w:t>4 курс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5A5862">
            <w:pPr>
              <w:jc w:val="left"/>
            </w:pPr>
            <w:r w:rsidRPr="00350BA1">
              <w:t>Правовое и индивидуальное регулирование синдицированного кредитования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 w:rsidRPr="00AB684C">
              <w:t>Ефимов Анатолий Викторович</w:t>
            </w:r>
            <w:r>
              <w:t>,</w:t>
            </w:r>
          </w:p>
          <w:p w:rsidR="00557868" w:rsidRPr="00D42D70" w:rsidRDefault="00557868" w:rsidP="00E05DDD">
            <w:r>
              <w:t>преподаватель кафедры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jc w:val="left"/>
            </w:pPr>
            <w:r>
              <w:t>Российский государственный университет п</w:t>
            </w:r>
            <w:r w:rsidRPr="00EA55F2">
              <w:t>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350BA1">
              <w:t>Бабаева Елена Германовна</w:t>
            </w:r>
            <w:r>
              <w:t>,</w:t>
            </w:r>
          </w:p>
          <w:p w:rsidR="00557868" w:rsidRPr="00D42D70" w:rsidRDefault="00557868" w:rsidP="000666B0">
            <w:r>
              <w:t>4 курс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highlight w:val="white"/>
              </w:rPr>
            </w:pPr>
            <w:r w:rsidRPr="00350BA1">
              <w:t>Новеллы правового регулирования синдицированного кредита и их значение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highlight w:val="white"/>
              </w:rPr>
            </w:pPr>
            <w:r w:rsidRPr="00350BA1">
              <w:t>Кондратьев Владимир Александрович</w:t>
            </w:r>
            <w:r>
              <w:t>, к.ю.н.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highlight w:val="white"/>
              </w:rPr>
            </w:pPr>
            <w:r w:rsidRPr="00EA55F2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350BA1" w:rsidRDefault="00557868" w:rsidP="005A5862">
            <w:pPr>
              <w:jc w:val="left"/>
            </w:pPr>
            <w:r w:rsidRPr="005A5862">
              <w:rPr>
                <w:shd w:val="clear" w:color="auto" w:fill="FFFFFF"/>
              </w:rPr>
              <w:t>БальгишевЯнибекКурманалиевич</w:t>
            </w:r>
            <w:r>
              <w:rPr>
                <w:shd w:val="clear" w:color="auto" w:fill="FFFFFF"/>
              </w:rPr>
              <w:t>,</w:t>
            </w:r>
            <w:r>
              <w:rPr>
                <w:shd w:val="clear" w:color="auto" w:fill="FFFFFF"/>
              </w:rPr>
              <w:br/>
              <w:t>2 курс магистратуры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350BA1" w:rsidRDefault="00557868" w:rsidP="000666B0">
            <w:r w:rsidRPr="005A5862">
              <w:rPr>
                <w:shd w:val="clear" w:color="auto" w:fill="FFFFFF"/>
              </w:rPr>
              <w:t>Развитие транспортно-экспедиционной деятельности в Российском праве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350BA1" w:rsidRDefault="00557868" w:rsidP="000666B0">
            <w:r w:rsidRPr="005A5862">
              <w:rPr>
                <w:shd w:val="clear" w:color="auto" w:fill="FFFFFF"/>
              </w:rPr>
              <w:t>Демидов Иван Александрович, к.ю.н, доцент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A55F2" w:rsidRDefault="00557868" w:rsidP="000666B0">
            <w:r w:rsidRPr="005A5862">
              <w:rPr>
                <w:shd w:val="clear" w:color="auto" w:fill="FFFFFF"/>
              </w:rPr>
              <w:t>Саратовская государственная юридическая академия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5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405A9">
            <w:pPr>
              <w:jc w:val="left"/>
            </w:pPr>
            <w:r w:rsidRPr="00342CC1">
              <w:t>Белин Арт</w:t>
            </w:r>
            <w:r>
              <w:t>ё</w:t>
            </w:r>
            <w:r w:rsidRPr="00342CC1">
              <w:t>м Владиславович</w:t>
            </w:r>
            <w:r>
              <w:t>,</w:t>
            </w:r>
          </w:p>
          <w:p w:rsidR="00557868" w:rsidRPr="00D42D70" w:rsidRDefault="00557868" w:rsidP="000666B0">
            <w:r>
              <w:t>4 курс ФНО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342CC1">
              <w:t>Свобода договора: ее важность и ограничение выбора условий соглашения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342CC1">
              <w:t>Кондратьев Владимир Александрович, к.ю.н.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jc w:val="left"/>
            </w:pPr>
            <w:r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6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342CC1" w:rsidRDefault="00557868" w:rsidP="00D405A9">
            <w:pPr>
              <w:jc w:val="left"/>
            </w:pPr>
            <w:r w:rsidRPr="005A5862">
              <w:t xml:space="preserve">Бутенко Павел Эдуардович, </w:t>
            </w:r>
            <w:r w:rsidRPr="005A5862">
              <w:rPr>
                <w:shd w:val="clear" w:color="auto" w:fill="FFFFFF"/>
              </w:rPr>
              <w:t>Эткина Алиса Дмитриевна</w:t>
            </w:r>
            <w:r>
              <w:rPr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br/>
              <w:t>4 курс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342CC1" w:rsidRDefault="00557868" w:rsidP="000666B0">
            <w:r w:rsidRPr="005A5862">
              <w:rPr>
                <w:shd w:val="clear" w:color="auto" w:fill="FFFFFF"/>
              </w:rPr>
              <w:t>Проблема квалификации договорных отношений по размещению рекламы на рекламных конструкциях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5A5862">
            <w:r w:rsidRPr="00AB684C">
              <w:t>Ефимов Анатолий Викторович</w:t>
            </w:r>
            <w:r>
              <w:t>,</w:t>
            </w:r>
          </w:p>
          <w:p w:rsidR="00557868" w:rsidRPr="00342CC1" w:rsidRDefault="00557868" w:rsidP="005A5862">
            <w:r>
              <w:t>преподаватель кафедры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8149A">
            <w:pPr>
              <w:jc w:val="left"/>
            </w:pPr>
            <w:r>
              <w:t>Российский государственный университет правосудия</w:t>
            </w:r>
          </w:p>
          <w:p w:rsidR="00557868" w:rsidRDefault="00557868" w:rsidP="000666B0">
            <w:pPr>
              <w:jc w:val="left"/>
            </w:pPr>
          </w:p>
        </w:tc>
      </w:tr>
      <w:tr w:rsidR="00557868" w:rsidRPr="00B77915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7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77915" w:rsidRDefault="00557868" w:rsidP="000666B0">
            <w:pPr>
              <w:rPr>
                <w:highlight w:val="red"/>
              </w:rPr>
            </w:pPr>
            <w:r w:rsidRPr="00B77915">
              <w:rPr>
                <w:shd w:val="clear" w:color="auto" w:fill="FFFFFF"/>
              </w:rPr>
              <w:t>Васильева Анастасия Андреевна,</w:t>
            </w:r>
            <w:r w:rsidRPr="00B77915">
              <w:rPr>
                <w:shd w:val="clear" w:color="auto" w:fill="FFFFFF"/>
              </w:rPr>
              <w:br/>
              <w:t>4 курс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77915" w:rsidRDefault="00557868" w:rsidP="000666B0">
            <w:r w:rsidRPr="00B77915">
              <w:rPr>
                <w:shd w:val="clear" w:color="auto" w:fill="FFFFFF"/>
              </w:rPr>
              <w:t>Условие о гонораре успеха в договоре оказания юридических услуг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77915" w:rsidRDefault="00557868" w:rsidP="000666B0">
            <w:r w:rsidRPr="00B77915">
              <w:rPr>
                <w:shd w:val="clear" w:color="auto" w:fill="FFFFFF"/>
              </w:rPr>
              <w:t>Кондратьев Владимир Александрович, к.ю.н.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77915" w:rsidRDefault="00557868" w:rsidP="000666B0">
            <w:pPr>
              <w:jc w:val="left"/>
            </w:pPr>
            <w:r w:rsidRPr="00B77915">
              <w:rPr>
                <w:shd w:val="clear" w:color="auto" w:fill="FFFFFF"/>
              </w:rPr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8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0047BC">
              <w:t>Вербицкая Ирина Олеговна</w:t>
            </w:r>
            <w:r>
              <w:t>,</w:t>
            </w:r>
          </w:p>
          <w:p w:rsidR="00557868" w:rsidRPr="00D42D70" w:rsidRDefault="00557868" w:rsidP="000666B0">
            <w:r w:rsidRPr="000047BC">
              <w:t>3 курс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D519E" w:rsidRDefault="00557868" w:rsidP="000666B0">
            <w:r w:rsidRPr="000047BC">
              <w:t>Проблемные вопросы применения к договору мены правил об отдельных видах договора купли-продажи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0047BC">
              <w:t>Гетман Яна Борисовна</w:t>
            </w:r>
            <w:r>
              <w:t>,</w:t>
            </w:r>
          </w:p>
          <w:p w:rsidR="00557868" w:rsidRPr="00D42D70" w:rsidRDefault="00557868" w:rsidP="000666B0">
            <w:pPr>
              <w:rPr>
                <w:highlight w:val="white"/>
              </w:rPr>
            </w:pPr>
            <w:r>
              <w:t>к.ю.н., профессор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A21A6F" w:rsidRDefault="00557868" w:rsidP="000666B0">
            <w:r w:rsidRPr="000047BC">
              <w:t xml:space="preserve">Российский государственный </w:t>
            </w:r>
            <w:r>
              <w:t>университет правосудия</w:t>
            </w:r>
            <w:r w:rsidRPr="00A21A6F">
              <w:t>(</w:t>
            </w:r>
            <w:r w:rsidRPr="000047BC">
              <w:t>Ростовский филиал</w:t>
            </w:r>
            <w:r w:rsidRPr="00A21A6F">
              <w:t>)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9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0047BC">
              <w:t>Гайнутдинова Камилла Рафаилевна</w:t>
            </w:r>
            <w:r>
              <w:t>,</w:t>
            </w:r>
          </w:p>
          <w:p w:rsidR="00557868" w:rsidRPr="00D42D70" w:rsidRDefault="00557868" w:rsidP="000666B0">
            <w:r>
              <w:t>3 курс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0047BC">
              <w:t>Проблема гражданско-правовой ответственности добросовестного лица в обязательствах вследствие неосновательного обогащения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0047BC">
              <w:t>Барышев Сергей Александрович</w:t>
            </w:r>
            <w:r>
              <w:t>,</w:t>
            </w:r>
          </w:p>
          <w:p w:rsidR="00557868" w:rsidRPr="00D42D70" w:rsidRDefault="00557868" w:rsidP="000666B0">
            <w:r w:rsidRPr="000047BC">
              <w:t>к.ю.н.,</w:t>
            </w:r>
            <w:r>
              <w:t xml:space="preserve"> доцент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A21A6F" w:rsidRDefault="00557868" w:rsidP="000666B0">
            <w:pPr>
              <w:jc w:val="left"/>
            </w:pPr>
            <w:r w:rsidRPr="000047BC">
              <w:t>Российский государ</w:t>
            </w:r>
            <w:r>
              <w:t xml:space="preserve">ственный университет правосудия </w:t>
            </w:r>
            <w:r w:rsidRPr="00A21A6F">
              <w:t>(</w:t>
            </w:r>
            <w:r w:rsidRPr="000047BC">
              <w:t>Казанскийфилиал</w:t>
            </w:r>
            <w:r w:rsidRPr="00A21A6F">
              <w:t>)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0047BC">
              <w:t>Гасанов Султан Гусейнович</w:t>
            </w:r>
            <w:r>
              <w:t xml:space="preserve">, </w:t>
            </w:r>
          </w:p>
          <w:p w:rsidR="00557868" w:rsidRPr="00D42D70" w:rsidRDefault="00557868" w:rsidP="000666B0">
            <w:r>
              <w:t>2 курс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0047BC">
              <w:t>Сделки, как основной вид юридических фактов гражданского права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0047BC">
              <w:t>Сулейманов БигрузиБухаринович</w:t>
            </w:r>
            <w:r>
              <w:t>,</w:t>
            </w:r>
          </w:p>
          <w:p w:rsidR="00557868" w:rsidRPr="00D42D70" w:rsidRDefault="00557868" w:rsidP="000666B0">
            <w:r w:rsidRPr="000047BC">
              <w:t>к.ю.н.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05A9" w:rsidRDefault="00557868" w:rsidP="000666B0">
            <w:pPr>
              <w:jc w:val="left"/>
              <w:rPr>
                <w:shd w:val="clear" w:color="auto" w:fill="FFFFFF"/>
              </w:rPr>
            </w:pPr>
            <w:r w:rsidRPr="00E05DDD">
              <w:rPr>
                <w:shd w:val="clear" w:color="auto" w:fill="FFFFFF"/>
              </w:rPr>
              <w:t>Северо-</w:t>
            </w:r>
            <w:r>
              <w:rPr>
                <w:shd w:val="clear" w:color="auto" w:fill="FFFFFF"/>
              </w:rPr>
              <w:t>Кавказский институт (филиал)</w:t>
            </w:r>
            <w:r w:rsidRPr="00E05DDD">
              <w:rPr>
                <w:shd w:val="clear" w:color="auto" w:fill="FFFFFF"/>
              </w:rPr>
              <w:t xml:space="preserve"> Всероссийского университета юстиции (РПА Минюста России)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11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0047BC">
              <w:t>Горшкова Яна Юрьевна</w:t>
            </w:r>
            <w:r>
              <w:t>,</w:t>
            </w:r>
          </w:p>
          <w:p w:rsidR="00557868" w:rsidRPr="00D42D70" w:rsidRDefault="00557868" w:rsidP="000666B0">
            <w:r>
              <w:t>4 курс ФНО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0047BC">
              <w:t>Правовое и индивидуальное регулирование залога недвижимости (ипотеки)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DF61B9">
              <w:t>Кондратьев Владимир Александрович, к.ю.н.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jc w:val="left"/>
            </w:pPr>
            <w:r w:rsidRPr="00EA55F2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12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0047BC">
              <w:t>Гуторов Михаил Михайлович, Комолов Александр Викторович</w:t>
            </w:r>
            <w:r>
              <w:t>,</w:t>
            </w:r>
          </w:p>
          <w:p w:rsidR="00557868" w:rsidRPr="00D42D70" w:rsidRDefault="00557868" w:rsidP="000666B0">
            <w:r>
              <w:t>4 курс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0047BC">
              <w:t>П</w:t>
            </w:r>
            <w:r>
              <w:t xml:space="preserve">рактические проблемы преддоговорной работы при заключении договора поставки 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 w:rsidRPr="00AB684C">
              <w:t>Ефимов Анатолий Викторович</w:t>
            </w:r>
            <w:r>
              <w:t>,</w:t>
            </w:r>
          </w:p>
          <w:p w:rsidR="00557868" w:rsidRPr="00D42D70" w:rsidRDefault="00557868" w:rsidP="00E05DDD">
            <w:r>
              <w:t>преподаватель кафедры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jc w:val="left"/>
            </w:pPr>
            <w:r w:rsidRPr="00EA55F2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13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047BC" w:rsidRDefault="00557868" w:rsidP="000666B0">
            <w:r>
              <w:t>Далгатов Магомед Рамазатович,</w:t>
            </w:r>
            <w:r>
              <w:br/>
              <w:t>3 курс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047BC" w:rsidRDefault="00557868" w:rsidP="000666B0">
            <w:r w:rsidRPr="00D8149A">
              <w:t>Правовое и индивидуальное регулировоние преддоговорных отношений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8149A">
            <w:r w:rsidRPr="00AB684C">
              <w:t>Ефимов Анатолий Викторович</w:t>
            </w:r>
            <w:r>
              <w:t>,</w:t>
            </w:r>
          </w:p>
          <w:p w:rsidR="00557868" w:rsidRPr="00AB684C" w:rsidRDefault="00557868" w:rsidP="00D8149A">
            <w:r>
              <w:t>преподаватель кафедры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A55F2" w:rsidRDefault="00557868" w:rsidP="000666B0">
            <w:pPr>
              <w:jc w:val="left"/>
            </w:pPr>
            <w:r w:rsidRPr="00EA55F2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14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965C62">
              <w:t>Демченко Иван Александрович</w:t>
            </w:r>
            <w:r>
              <w:t>,</w:t>
            </w:r>
          </w:p>
          <w:p w:rsidR="00557868" w:rsidRDefault="00557868" w:rsidP="000666B0">
            <w:r>
              <w:t>4 курс</w:t>
            </w:r>
          </w:p>
          <w:p w:rsidR="00557868" w:rsidRPr="00D42D70" w:rsidRDefault="00557868" w:rsidP="000666B0"/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965C62">
              <w:t>Влияние четвертой промышленной революции на правовое регулирование обязательственны</w:t>
            </w:r>
            <w:r>
              <w:t>х предпринимательских отношений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DF61B9">
              <w:t>Кондратьев Владимир Александрович, к.ю.н.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>
              <w:t>Российский государственный университет п</w:t>
            </w:r>
            <w:r w:rsidRPr="00EA55F2">
              <w:t>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15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965C62">
              <w:t>Залевский Святослав Алексеевич</w:t>
            </w:r>
            <w:r>
              <w:t>,</w:t>
            </w:r>
          </w:p>
          <w:p w:rsidR="00557868" w:rsidRPr="00D42D70" w:rsidRDefault="00557868" w:rsidP="000666B0">
            <w:r>
              <w:t>4 курс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965C62">
              <w:t>Проблемы примене</w:t>
            </w:r>
            <w:r>
              <w:t>ния правового обычая в практике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 w:rsidRPr="00AB684C">
              <w:t>Ефимов Анатолий Викторович</w:t>
            </w:r>
            <w:r>
              <w:t>,</w:t>
            </w:r>
          </w:p>
          <w:p w:rsidR="00557868" w:rsidRPr="00D42D70" w:rsidRDefault="00557868" w:rsidP="00E05DDD">
            <w:r>
              <w:t>преподаватель кафедры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jc w:val="left"/>
            </w:pPr>
            <w:r w:rsidRPr="00EA55F2">
              <w:t>Российский государстве</w:t>
            </w:r>
            <w:r>
              <w:t>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16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2A7707" w:rsidRDefault="00557868" w:rsidP="000666B0">
            <w:r w:rsidRPr="002A7707">
              <w:t>Ибрагимов Ибрагим Ахмедович,</w:t>
            </w:r>
          </w:p>
          <w:p w:rsidR="00557868" w:rsidRPr="002A7707" w:rsidRDefault="00557868" w:rsidP="000666B0">
            <w:pPr>
              <w:rPr>
                <w:highlight w:val="red"/>
              </w:rPr>
            </w:pPr>
            <w:r w:rsidRPr="002A7707">
              <w:t>2 курс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965C62">
              <w:t>Правовое регулирование кабальных сделок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664E89" w:rsidRDefault="00557868" w:rsidP="000666B0">
            <w:r w:rsidRPr="00965C62">
              <w:t>Ханова Заира Реймановна</w:t>
            </w:r>
            <w:r w:rsidRPr="00300D73">
              <w:t>, к.ю.н.</w:t>
            </w:r>
            <w:r>
              <w:t>, доцент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A21A6F" w:rsidRDefault="00557868" w:rsidP="000666B0">
            <w:r w:rsidRPr="004A4050">
              <w:rPr>
                <w:shd w:val="clear" w:color="auto" w:fill="FFFFFF"/>
                <w:lang w:eastAsia="en-US"/>
              </w:rPr>
              <w:t>Северо-Кавказский институт (филиал) Всероссийского университета юстиции (РПА Минюста России)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17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965C62" w:rsidRDefault="00557868" w:rsidP="000666B0">
            <w:r w:rsidRPr="00D8149A">
              <w:t>Качалов Егор Викторович</w:t>
            </w:r>
            <w:r>
              <w:t>,</w:t>
            </w:r>
            <w:r>
              <w:br/>
              <w:t>2 курс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965C62" w:rsidRDefault="00557868" w:rsidP="000666B0">
            <w:r w:rsidRPr="00D8149A">
              <w:t>О некоторых вопросах компенсации морального вреда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8149A">
            <w:r w:rsidRPr="00AB684C">
              <w:t>Ефимов Анатолий Викторович</w:t>
            </w:r>
            <w:r>
              <w:t>,</w:t>
            </w:r>
          </w:p>
          <w:p w:rsidR="00557868" w:rsidRPr="00965C62" w:rsidRDefault="00557868" w:rsidP="00D8149A">
            <w:r>
              <w:t>преподаватель кафедры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965C62" w:rsidRDefault="00557868" w:rsidP="000666B0">
            <w:r w:rsidRPr="00EA55F2">
              <w:t>Российский государстве</w:t>
            </w:r>
            <w:r>
              <w:t>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18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965C62">
              <w:t>Липунова Валерия Игоревна</w:t>
            </w:r>
            <w:r>
              <w:t>,</w:t>
            </w:r>
          </w:p>
          <w:p w:rsidR="00557868" w:rsidRPr="00D42D70" w:rsidRDefault="00557868" w:rsidP="00B77915">
            <w:pPr>
              <w:jc w:val="left"/>
            </w:pPr>
            <w:r>
              <w:t>2 курс магистратуры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965C62">
              <w:t>Страхование предпринимательских рисков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965C62">
              <w:t>Лисицын Валерий Владимирович</w:t>
            </w:r>
            <w:r w:rsidRPr="002E0C4E">
              <w:t xml:space="preserve">, </w:t>
            </w:r>
            <w:r>
              <w:t>к.э.н.</w:t>
            </w:r>
            <w:r w:rsidRPr="002E0C4E">
              <w:t>, доцент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EA55F2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19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77915" w:rsidRDefault="00557868" w:rsidP="000666B0">
            <w:r w:rsidRPr="00B77915">
              <w:rPr>
                <w:shd w:val="clear" w:color="auto" w:fill="FFFFFF"/>
              </w:rPr>
              <w:t>Надежкин Даниил Маркович,</w:t>
            </w:r>
            <w:r w:rsidRPr="00B77915">
              <w:rPr>
                <w:shd w:val="clear" w:color="auto" w:fill="FFFFFF"/>
              </w:rPr>
              <w:br/>
              <w:t>4 курс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77915" w:rsidRDefault="00557868" w:rsidP="000666B0">
            <w:r w:rsidRPr="00B77915">
              <w:rPr>
                <w:shd w:val="clear" w:color="auto" w:fill="FFFFFF"/>
              </w:rPr>
              <w:t>Регулирование ICO в Российской Федерации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77915">
            <w:r w:rsidRPr="00AB684C">
              <w:t>Ефимов Анатолий Викторович</w:t>
            </w:r>
            <w:r>
              <w:t>,</w:t>
            </w:r>
          </w:p>
          <w:p w:rsidR="00557868" w:rsidRPr="00965C62" w:rsidRDefault="00557868" w:rsidP="00B77915">
            <w:r>
              <w:t>преподаватель кафедры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A55F2" w:rsidRDefault="00557868" w:rsidP="000666B0">
            <w:r w:rsidRPr="00EA55F2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20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965C62">
              <w:t>Нащекина Анна Вячеславовна</w:t>
            </w:r>
            <w:r>
              <w:t>,</w:t>
            </w:r>
          </w:p>
          <w:p w:rsidR="00557868" w:rsidRPr="00D42D70" w:rsidRDefault="00557868" w:rsidP="000666B0">
            <w:r>
              <w:t>3 курс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965C62">
              <w:t>Злоупотребление правом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965C62">
              <w:t>Синявская Мария Сергеевна к.ю.н., доцент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jc w:val="left"/>
            </w:pPr>
            <w:r w:rsidRPr="00EA55F2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21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965C62">
              <w:t>Овакимян Маргарита Артуровна</w:t>
            </w:r>
            <w:r>
              <w:t>,</w:t>
            </w:r>
          </w:p>
          <w:p w:rsidR="00557868" w:rsidRPr="00965C62" w:rsidRDefault="00557868" w:rsidP="000666B0">
            <w:r w:rsidRPr="00965C62">
              <w:t>3 курс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965C62" w:rsidRDefault="00557868" w:rsidP="000666B0">
            <w:r w:rsidRPr="00965C62">
              <w:t>Кредитный договор в современном гражданском обороте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965C62" w:rsidRDefault="00557868" w:rsidP="000666B0">
            <w:r w:rsidRPr="00965C62">
              <w:t>Гетман Яна Борисовна к.ю.н.,профессор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A21A6F" w:rsidRDefault="00557868" w:rsidP="000666B0">
            <w:pPr>
              <w:jc w:val="left"/>
            </w:pPr>
            <w:r w:rsidRPr="00965C62">
              <w:t>Российский государ</w:t>
            </w:r>
            <w:r>
              <w:t>ственный университет правосудия (</w:t>
            </w:r>
            <w:r w:rsidRPr="00965C62">
              <w:t>Ростовский филиал</w:t>
            </w:r>
            <w:r w:rsidRPr="00A21A6F">
              <w:t>)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22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965C62">
              <w:t>Осадчий Игорь Александрович, Таранова Ирина Сергеевна</w:t>
            </w:r>
            <w:r>
              <w:t>,</w:t>
            </w:r>
          </w:p>
          <w:p w:rsidR="00557868" w:rsidRPr="00965C62" w:rsidRDefault="00557868" w:rsidP="000666B0">
            <w:r>
              <w:t>4 курс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965C62" w:rsidRDefault="00557868" w:rsidP="000666B0">
            <w:r w:rsidRPr="00574325">
              <w:t>Некоторые проблемы в сфере контрактной системы закупок для государственных и муниципальных нужд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965C62" w:rsidRDefault="00557868" w:rsidP="000666B0">
            <w:r w:rsidRPr="00574325">
              <w:t>Авдеева Ирина Сергеевна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A55F2" w:rsidRDefault="00557868" w:rsidP="000666B0">
            <w:pPr>
              <w:jc w:val="left"/>
            </w:pPr>
            <w:r w:rsidRPr="00EA55F2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23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574325">
              <w:t>Пасько Анастасия Владимировна</w:t>
            </w:r>
            <w:r>
              <w:t>,</w:t>
            </w:r>
          </w:p>
          <w:p w:rsidR="00557868" w:rsidRPr="00965C62" w:rsidRDefault="00557868" w:rsidP="00B77915">
            <w:pPr>
              <w:jc w:val="left"/>
            </w:pPr>
            <w:r w:rsidRPr="00574325">
              <w:t>2</w:t>
            </w:r>
            <w:r>
              <w:t xml:space="preserve"> курс магистратуры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965C62" w:rsidRDefault="00557868" w:rsidP="000666B0">
            <w:r w:rsidRPr="00574325">
              <w:t>Правовое и индивидуальное регулирование обязательственных гражданских и предпринимательских отношений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965C62" w:rsidRDefault="00557868" w:rsidP="000666B0">
            <w:r w:rsidRPr="00574325">
              <w:t>Костина Ольга Владимировна, к.ю.н. доцент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A55F2" w:rsidRDefault="00557868" w:rsidP="000666B0">
            <w:pPr>
              <w:jc w:val="left"/>
            </w:pPr>
            <w:r w:rsidRPr="00574325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24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574325">
              <w:t>Петкилёв Петр Игоревич</w:t>
            </w:r>
            <w:r>
              <w:t xml:space="preserve">, </w:t>
            </w:r>
          </w:p>
          <w:p w:rsidR="00557868" w:rsidRPr="00574325" w:rsidRDefault="00557868" w:rsidP="000666B0">
            <w:r>
              <w:t>3 курс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74325" w:rsidRDefault="00557868" w:rsidP="000666B0">
            <w:r w:rsidRPr="00574325">
              <w:t>Предмет договора мены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 w:rsidRPr="00AB684C">
              <w:t>Ефимов Анатолий Викторович</w:t>
            </w:r>
            <w:r>
              <w:t>,</w:t>
            </w:r>
          </w:p>
          <w:p w:rsidR="00557868" w:rsidRPr="00574325" w:rsidRDefault="00557868" w:rsidP="00E05DDD">
            <w:r>
              <w:t>преподаватель кафедры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74325" w:rsidRDefault="00557868" w:rsidP="000666B0">
            <w:pPr>
              <w:jc w:val="left"/>
            </w:pPr>
            <w:r w:rsidRPr="00EA55F2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25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574325">
              <w:t>Пискарева Анастасия Сергеевна</w:t>
            </w:r>
            <w:r>
              <w:t>,</w:t>
            </w:r>
          </w:p>
          <w:p w:rsidR="00557868" w:rsidRPr="00574325" w:rsidRDefault="00557868" w:rsidP="000666B0">
            <w:r>
              <w:t>3 курс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74325" w:rsidRDefault="00557868" w:rsidP="000666B0">
            <w:r w:rsidRPr="00574325">
              <w:t>Договорное регулирование общественных отношений, связанных с донорством генетического материала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 w:rsidRPr="00AB684C">
              <w:t>Ефимов Анатолий Викторович</w:t>
            </w:r>
            <w:r>
              <w:t>,</w:t>
            </w:r>
          </w:p>
          <w:p w:rsidR="00557868" w:rsidRPr="00574325" w:rsidRDefault="00557868" w:rsidP="00E05DDD">
            <w:r>
              <w:t>преподаватель кафедры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74325" w:rsidRDefault="00557868" w:rsidP="000666B0">
            <w:pPr>
              <w:jc w:val="left"/>
            </w:pPr>
            <w:r w:rsidRPr="00EA55F2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26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574325">
              <w:t>Питиримова Виктория Константиновна</w:t>
            </w:r>
            <w:r>
              <w:t>,</w:t>
            </w:r>
          </w:p>
          <w:p w:rsidR="00557868" w:rsidRPr="00574325" w:rsidRDefault="00557868" w:rsidP="000666B0">
            <w:r>
              <w:t>2 курс ФНО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74325" w:rsidRDefault="00557868" w:rsidP="000666B0">
            <w:r w:rsidRPr="00574325">
              <w:t>Институт сервитута в российском праве: вещные или обязательственные правоотношения?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574325">
              <w:t>Адаменко Алла Петровна</w:t>
            </w:r>
            <w:r>
              <w:t>,</w:t>
            </w:r>
          </w:p>
          <w:p w:rsidR="00557868" w:rsidRPr="00574325" w:rsidRDefault="00557868" w:rsidP="000666B0">
            <w:r w:rsidRPr="00574325">
              <w:t>к.ю.н.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74325" w:rsidRDefault="00557868" w:rsidP="000666B0">
            <w:pPr>
              <w:jc w:val="left"/>
            </w:pPr>
            <w:r w:rsidRPr="00EA55F2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27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574325">
              <w:t>Ромашов Александр Николаевич</w:t>
            </w:r>
            <w:r>
              <w:t>,</w:t>
            </w:r>
          </w:p>
          <w:p w:rsidR="00557868" w:rsidRPr="00574325" w:rsidRDefault="00557868" w:rsidP="00B77915">
            <w:pPr>
              <w:jc w:val="left"/>
            </w:pPr>
            <w:r>
              <w:t xml:space="preserve">2 курс магистратуры 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74325" w:rsidRDefault="00557868" w:rsidP="000666B0">
            <w:r w:rsidRPr="00574325">
              <w:t>Новое в механизме защиты прав дольщиков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74325" w:rsidRDefault="00557868" w:rsidP="000666B0">
            <w:r w:rsidRPr="00574325">
              <w:t>Болтанова Е.Н., д.ю.н., профессор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A21A6F" w:rsidRDefault="00557868" w:rsidP="000666B0">
            <w:pPr>
              <w:jc w:val="left"/>
            </w:pPr>
            <w:r w:rsidRPr="00574325">
              <w:t>Российский государ</w:t>
            </w:r>
            <w:r>
              <w:t>ственный университет правосудия (</w:t>
            </w:r>
            <w:r w:rsidRPr="00574325">
              <w:t>Западно-Сибирский филиал</w:t>
            </w:r>
            <w:r w:rsidRPr="00A21A6F">
              <w:t>)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28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574325">
              <w:t>Самсонова Екатерина Николаевна</w:t>
            </w:r>
            <w:r>
              <w:t xml:space="preserve">, </w:t>
            </w:r>
          </w:p>
          <w:p w:rsidR="00557868" w:rsidRPr="00574325" w:rsidRDefault="00557868" w:rsidP="000666B0">
            <w:r w:rsidRPr="00574325">
              <w:t>2 курс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74325" w:rsidRDefault="00557868" w:rsidP="000666B0">
            <w:r w:rsidRPr="00574325">
              <w:t>Гражданско-правовая ответственность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74325" w:rsidRDefault="00557868" w:rsidP="000666B0">
            <w:r w:rsidRPr="00574325">
              <w:t>Гетман Яна Борисовна</w:t>
            </w:r>
            <w:r>
              <w:t>, к.ю.н., доцент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A21A6F" w:rsidRDefault="00557868" w:rsidP="000666B0">
            <w:pPr>
              <w:jc w:val="left"/>
            </w:pPr>
            <w:r w:rsidRPr="00574325">
              <w:t>Российский государ</w:t>
            </w:r>
            <w:r>
              <w:t>ственный университет правосудия</w:t>
            </w:r>
            <w:r w:rsidRPr="00A21A6F">
              <w:t>(</w:t>
            </w:r>
            <w:r w:rsidRPr="00574325">
              <w:t>Ростовский филиал</w:t>
            </w:r>
            <w:r w:rsidRPr="00A21A6F">
              <w:t>)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29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16622B">
              <w:t>Сердцева Елена Андреевна</w:t>
            </w:r>
            <w:r>
              <w:t xml:space="preserve">, </w:t>
            </w:r>
          </w:p>
          <w:p w:rsidR="00557868" w:rsidRPr="00574325" w:rsidRDefault="00557868" w:rsidP="000666B0">
            <w:r>
              <w:t>4 курс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74325" w:rsidRDefault="00557868" w:rsidP="000666B0">
            <w:r w:rsidRPr="0016622B">
              <w:t>Определение понятия "хозяйственная компетенция" и сравнительный анализ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16622B">
              <w:t>Лисицын Валерий Владимирович</w:t>
            </w:r>
            <w:r>
              <w:t>,</w:t>
            </w:r>
          </w:p>
          <w:p w:rsidR="00557868" w:rsidRPr="00574325" w:rsidRDefault="00557868" w:rsidP="000666B0">
            <w:r w:rsidRPr="0016622B">
              <w:t>к.ю.н., доцент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74325" w:rsidRDefault="00557868" w:rsidP="00B77915">
            <w:pPr>
              <w:jc w:val="left"/>
            </w:pPr>
            <w:r w:rsidRPr="0016622B">
              <w:t xml:space="preserve">Российский </w:t>
            </w:r>
            <w:r>
              <w:t>г</w:t>
            </w:r>
            <w:r w:rsidRPr="0016622B">
              <w:t xml:space="preserve">осударственный </w:t>
            </w:r>
            <w:r>
              <w:t>у</w:t>
            </w:r>
            <w:r w:rsidRPr="0016622B">
              <w:t xml:space="preserve">ниверситет </w:t>
            </w:r>
            <w:r>
              <w:t>п</w:t>
            </w:r>
            <w:r w:rsidRPr="0016622B">
              <w:t>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30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77915" w:rsidRDefault="00557868" w:rsidP="000666B0">
            <w:r w:rsidRPr="00B77915">
              <w:rPr>
                <w:shd w:val="clear" w:color="auto" w:fill="FFFFFF"/>
              </w:rPr>
              <w:t>Солдатенко Георгий Сергеевич,</w:t>
            </w:r>
            <w:r w:rsidRPr="00B77915">
              <w:rPr>
                <w:shd w:val="clear" w:color="auto" w:fill="FFFFFF"/>
              </w:rPr>
              <w:br/>
            </w:r>
            <w:r w:rsidRPr="00B77915">
              <w:t>3 курс</w:t>
            </w:r>
            <w:r>
              <w:t xml:space="preserve"> ФНО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05A9" w:rsidRDefault="00557868" w:rsidP="000666B0">
            <w:pPr>
              <w:rPr>
                <w:shd w:val="clear" w:color="auto" w:fill="FFFFFF"/>
              </w:rPr>
            </w:pPr>
            <w:r w:rsidRPr="00B77915">
              <w:rPr>
                <w:shd w:val="clear" w:color="auto" w:fill="FFFFFF"/>
              </w:rPr>
              <w:t>Ответственность гарантирующего поставщика за неисполнение обязательств по договору энергоснабжения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77915" w:rsidRDefault="00557868" w:rsidP="00B77915">
            <w:r w:rsidRPr="00B77915">
              <w:rPr>
                <w:shd w:val="clear" w:color="auto" w:fill="FFFFFF"/>
              </w:rPr>
              <w:t>Адаменко Алла Петровна, к.ю.н., доцент</w:t>
            </w:r>
          </w:p>
          <w:p w:rsidR="00557868" w:rsidRPr="00B77915" w:rsidRDefault="00557868" w:rsidP="000666B0"/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77915" w:rsidRDefault="00557868" w:rsidP="000666B0">
            <w:pPr>
              <w:jc w:val="left"/>
            </w:pPr>
            <w:r w:rsidRPr="00B77915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31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6B4810" w:rsidRDefault="00557868" w:rsidP="006B4810">
            <w:pPr>
              <w:jc w:val="left"/>
              <w:rPr>
                <w:highlight w:val="red"/>
              </w:rPr>
            </w:pPr>
            <w:r w:rsidRPr="006B4810">
              <w:rPr>
                <w:shd w:val="clear" w:color="auto" w:fill="FFFFFF"/>
              </w:rPr>
              <w:t>ТуртаевКемранАбдурахманови</w:t>
            </w:r>
            <w:r>
              <w:rPr>
                <w:shd w:val="clear" w:color="auto" w:fill="FFFFFF"/>
              </w:rPr>
              <w:t>ч</w:t>
            </w:r>
            <w:r w:rsidRPr="006B4810">
              <w:rPr>
                <w:shd w:val="clear" w:color="auto" w:fill="FFFFFF"/>
              </w:rPr>
              <w:t>,</w:t>
            </w:r>
            <w:r w:rsidRPr="006B4810">
              <w:rPr>
                <w:shd w:val="clear" w:color="auto" w:fill="FFFFFF"/>
              </w:rPr>
              <w:br/>
              <w:t>2 курс магистратуры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D519E" w:rsidRDefault="00557868" w:rsidP="000666B0">
            <w:pPr>
              <w:rPr>
                <w:color w:val="auto"/>
                <w:shd w:val="clear" w:color="auto" w:fill="FFFFFF"/>
              </w:rPr>
            </w:pPr>
            <w:r w:rsidRPr="00812EA9">
              <w:rPr>
                <w:color w:val="auto"/>
                <w:shd w:val="clear" w:color="auto" w:fill="FFFFFF"/>
              </w:rPr>
              <w:t>Актуальные проблемы института доверительного управления имуществом в России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6B4810" w:rsidRDefault="00557868" w:rsidP="000666B0">
            <w:r w:rsidRPr="006B4810">
              <w:rPr>
                <w:shd w:val="clear" w:color="auto" w:fill="FFFFFF"/>
              </w:rPr>
              <w:t>Иванова Татьяна Александровна, к.ю.н, доцент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6B4810" w:rsidRDefault="00557868" w:rsidP="000666B0">
            <w:pPr>
              <w:jc w:val="left"/>
            </w:pPr>
            <w:r w:rsidRPr="006B4810">
              <w:rPr>
                <w:shd w:val="clear" w:color="auto" w:fill="FFFFFF"/>
              </w:rPr>
              <w:t>Саратовская государственная юридическая академия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32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16622B">
              <w:t>Фомина Мария Николаевна</w:t>
            </w:r>
            <w:r>
              <w:t>,</w:t>
            </w:r>
          </w:p>
          <w:p w:rsidR="00557868" w:rsidRPr="00574325" w:rsidRDefault="00557868" w:rsidP="000666B0">
            <w:r>
              <w:t>3 курс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16622B">
              <w:t>Договор РЕПО: самостоятельный договор или разновидность договора купли-продажи?</w:t>
            </w:r>
          </w:p>
          <w:p w:rsidR="00557868" w:rsidRPr="00574325" w:rsidRDefault="00557868" w:rsidP="000666B0"/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 w:rsidRPr="00AB684C">
              <w:t>Ефимов Анатолий Викторович</w:t>
            </w:r>
            <w:r>
              <w:t>,</w:t>
            </w:r>
          </w:p>
          <w:p w:rsidR="00557868" w:rsidRPr="00574325" w:rsidRDefault="00557868" w:rsidP="00E05DDD">
            <w:r>
              <w:t>преподаватель кафедры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74325" w:rsidRDefault="00557868" w:rsidP="000666B0">
            <w:pPr>
              <w:jc w:val="left"/>
            </w:pPr>
            <w:r w:rsidRPr="00EA55F2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33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16622B">
              <w:t>Цыганкова Екатерина Владимировна</w:t>
            </w:r>
            <w:r>
              <w:t>,</w:t>
            </w:r>
          </w:p>
          <w:p w:rsidR="00557868" w:rsidRPr="00574325" w:rsidRDefault="00557868" w:rsidP="000666B0">
            <w:r>
              <w:t>3 курс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74325" w:rsidRDefault="00557868" w:rsidP="000666B0">
            <w:r w:rsidRPr="0016622B">
              <w:t>Существенное изменение обстоятельств как основание расторжения договора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16622B">
              <w:t>Ахмедов Арсен Ярахмедович,</w:t>
            </w:r>
          </w:p>
          <w:p w:rsidR="00557868" w:rsidRPr="00574325" w:rsidRDefault="00557868" w:rsidP="000666B0">
            <w:r w:rsidRPr="0016622B">
              <w:t>к.ю.н., доцент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74325" w:rsidRDefault="00557868" w:rsidP="00B77915">
            <w:pPr>
              <w:jc w:val="left"/>
            </w:pPr>
            <w:r w:rsidRPr="0016622B">
              <w:t>Сара</w:t>
            </w:r>
            <w:r>
              <w:t>товская государственная юридическая а</w:t>
            </w:r>
            <w:r w:rsidRPr="0016622B">
              <w:t>кадемия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34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16622B">
              <w:t>ЧеверЕсенияГеральдовна</w:t>
            </w:r>
            <w:r>
              <w:t>,</w:t>
            </w:r>
          </w:p>
          <w:p w:rsidR="00557868" w:rsidRPr="0016622B" w:rsidRDefault="00557868" w:rsidP="000666B0">
            <w:r>
              <w:t>4 курс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6622B" w:rsidRDefault="00557868" w:rsidP="000666B0">
            <w:r w:rsidRPr="0016622B">
              <w:t>"Умный" контракт в системе договоров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 w:rsidRPr="00AB684C">
              <w:t>Ефимов Анатолий Викторович</w:t>
            </w:r>
            <w:r>
              <w:t>,</w:t>
            </w:r>
          </w:p>
          <w:p w:rsidR="00557868" w:rsidRPr="0016622B" w:rsidRDefault="00557868" w:rsidP="00E05DDD">
            <w:r>
              <w:t>преподаватель кафедры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6622B" w:rsidRDefault="00557868" w:rsidP="000666B0">
            <w:pPr>
              <w:jc w:val="left"/>
            </w:pPr>
            <w:r w:rsidRPr="00EA55F2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35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16622B">
              <w:t>Черенков Давид Олегович</w:t>
            </w:r>
            <w:r>
              <w:t xml:space="preserve">, </w:t>
            </w:r>
          </w:p>
          <w:p w:rsidR="00557868" w:rsidRPr="0016622B" w:rsidRDefault="00557868" w:rsidP="000666B0">
            <w:r>
              <w:t>4 курс ФНО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6622B" w:rsidRDefault="00557868" w:rsidP="000666B0">
            <w:r w:rsidRPr="0016622B">
              <w:t>Государственный и муниципальный контракт как средство индивидуального регулирования общественных отношений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 w:rsidRPr="00AB684C">
              <w:t>Ефимов Анатолий Викторович</w:t>
            </w:r>
            <w:r>
              <w:t>,</w:t>
            </w:r>
          </w:p>
          <w:p w:rsidR="00557868" w:rsidRPr="0016622B" w:rsidRDefault="00557868" w:rsidP="00E05DDD">
            <w:r>
              <w:t>преподаватель кафедры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6622B" w:rsidRDefault="00557868" w:rsidP="000666B0">
            <w:pPr>
              <w:jc w:val="left"/>
            </w:pPr>
            <w:r w:rsidRPr="00EA55F2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36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16622B">
              <w:t>Чернышева Татьяна Борисовна</w:t>
            </w:r>
            <w:r>
              <w:t>,</w:t>
            </w:r>
          </w:p>
          <w:p w:rsidR="00557868" w:rsidRPr="0016622B" w:rsidRDefault="00557868" w:rsidP="006B4810">
            <w:pPr>
              <w:jc w:val="left"/>
            </w:pPr>
            <w:r>
              <w:t>2 курс магистратуры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6622B" w:rsidRDefault="00557868" w:rsidP="000666B0">
            <w:r w:rsidRPr="0016622B">
              <w:t>Отсутствие государственной регистрации договора как основание признания его незаключенным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6622B" w:rsidRDefault="00557868" w:rsidP="000666B0">
            <w:r w:rsidRPr="0016622B">
              <w:t>Соменков Семён Алексеевич, к.ю.н. доцент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6622B" w:rsidRDefault="00557868" w:rsidP="00F842CA">
            <w:pPr>
              <w:jc w:val="left"/>
            </w:pPr>
            <w:r w:rsidRPr="0016622B">
              <w:t>Московский государственный юридический университет имени О.Е Кутафина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37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16622B">
              <w:t>Чупрасова Ярослава Александровна</w:t>
            </w:r>
            <w:r>
              <w:t>,</w:t>
            </w:r>
          </w:p>
          <w:p w:rsidR="00557868" w:rsidRPr="0016622B" w:rsidRDefault="00557868" w:rsidP="000666B0">
            <w:r>
              <w:t>3 курс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16622B">
              <w:t>Возможности и правовые последствия заключения сделки под отлагательным условием</w:t>
            </w:r>
          </w:p>
          <w:p w:rsidR="00557868" w:rsidRPr="0016622B" w:rsidRDefault="00557868" w:rsidP="000666B0"/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6622B" w:rsidRDefault="00557868" w:rsidP="000666B0">
            <w:r w:rsidRPr="0016622B">
              <w:t>Михайлова Александра Сергеевна к.ю.н., доцент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6622B" w:rsidRDefault="00557868" w:rsidP="006B4810">
            <w:pPr>
              <w:jc w:val="left"/>
            </w:pPr>
            <w:r w:rsidRPr="0016622B">
              <w:t xml:space="preserve">Российский </w:t>
            </w:r>
            <w:r>
              <w:t>государственный университет п</w:t>
            </w:r>
            <w:r w:rsidRPr="0016622B">
              <w:t>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38</w:t>
            </w:r>
          </w:p>
        </w:tc>
        <w:tc>
          <w:tcPr>
            <w:tcW w:w="18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16622B">
              <w:t>Шилова Ольга Олеговна</w:t>
            </w:r>
            <w:r>
              <w:t>,</w:t>
            </w:r>
          </w:p>
          <w:p w:rsidR="00557868" w:rsidRPr="0016622B" w:rsidRDefault="00557868" w:rsidP="006B4810">
            <w:pPr>
              <w:jc w:val="left"/>
            </w:pPr>
            <w:r>
              <w:t>2 курс магистратуры</w:t>
            </w:r>
          </w:p>
        </w:tc>
        <w:tc>
          <w:tcPr>
            <w:tcW w:w="314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6622B" w:rsidRDefault="00557868" w:rsidP="000666B0">
            <w:r w:rsidRPr="0016622B">
              <w:t>Судьба договора при существенном изменении обстоятельств: адаптация или расторжение?</w:t>
            </w:r>
          </w:p>
        </w:tc>
        <w:tc>
          <w:tcPr>
            <w:tcW w:w="26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6622B" w:rsidRDefault="00557868" w:rsidP="000666B0">
            <w:r w:rsidRPr="0016622B">
              <w:t>Соменков Семён Алексеевич, к.ю.н., доцент</w:t>
            </w:r>
          </w:p>
        </w:tc>
        <w:tc>
          <w:tcPr>
            <w:tcW w:w="241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6622B" w:rsidRDefault="00557868" w:rsidP="00F842CA">
            <w:pPr>
              <w:jc w:val="left"/>
            </w:pPr>
            <w:r w:rsidRPr="0016622B">
              <w:t>Московский государственный юридический университет имени О.Е. Кутафина</w:t>
            </w:r>
          </w:p>
        </w:tc>
      </w:tr>
    </w:tbl>
    <w:p w:rsidR="00557868" w:rsidRPr="001B70AA" w:rsidRDefault="00557868" w:rsidP="00AF594B">
      <w:pPr>
        <w:jc w:val="center"/>
        <w:rPr>
          <w:b/>
          <w:bCs/>
          <w:highlight w:val="white"/>
        </w:rPr>
      </w:pPr>
      <w:r w:rsidRPr="00AF54B8">
        <w:rPr>
          <w:b/>
          <w:bCs/>
          <w:highlight w:val="white"/>
        </w:rPr>
        <w:t>СЕКЦИЯ «</w:t>
      </w:r>
      <w:r>
        <w:rPr>
          <w:b/>
          <w:bCs/>
          <w:highlight w:val="white"/>
        </w:rPr>
        <w:t>ПРАВОВОЕ И ИНДИВИДУАЛЬНОЕ РЕГУЛИРОВАНИЕ КОРПОРАТИВНОГО УПРАВЛЕНИЯ И НЕСОСТОЯТЕЛЬНОСТИ</w:t>
      </w:r>
      <w:r w:rsidRPr="00AF54B8">
        <w:rPr>
          <w:b/>
          <w:bCs/>
          <w:highlight w:val="white"/>
        </w:rPr>
        <w:t>»</w:t>
      </w:r>
    </w:p>
    <w:p w:rsidR="00557868" w:rsidRDefault="00557868" w:rsidP="00AF594B">
      <w:pPr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>Руководитель</w:t>
      </w:r>
      <w:r w:rsidRPr="00AF54B8">
        <w:rPr>
          <w:b/>
          <w:bCs/>
          <w:highlight w:val="white"/>
        </w:rPr>
        <w:t xml:space="preserve"> секции:</w:t>
      </w:r>
    </w:p>
    <w:p w:rsidR="00557868" w:rsidRPr="00CB5C3A" w:rsidRDefault="00557868" w:rsidP="00445CF2">
      <w:pPr>
        <w:jc w:val="center"/>
        <w:rPr>
          <w:b/>
          <w:bCs/>
          <w:highlight w:val="white"/>
        </w:rPr>
      </w:pPr>
      <w:r w:rsidRPr="00D42D70">
        <w:rPr>
          <w:b/>
          <w:bCs/>
          <w:highlight w:val="white"/>
        </w:rPr>
        <w:t>Руководитель секции:</w:t>
      </w:r>
    </w:p>
    <w:p w:rsidR="00557868" w:rsidRPr="00D42D70" w:rsidRDefault="00557868" w:rsidP="00445CF2">
      <w:pPr>
        <w:jc w:val="center"/>
        <w:rPr>
          <w:b/>
          <w:bCs/>
          <w:highlight w:val="white"/>
        </w:rPr>
      </w:pPr>
      <w:r w:rsidRPr="00F609E2">
        <w:rPr>
          <w:b/>
          <w:bCs/>
        </w:rPr>
        <w:t>А.А. Ананьева</w:t>
      </w:r>
      <w:r w:rsidRPr="00F609E2">
        <w:t>, к.ю.н., доцент;</w:t>
      </w:r>
      <w:r>
        <w:rPr>
          <w:b/>
          <w:bCs/>
        </w:rPr>
        <w:br/>
      </w:r>
      <w:r w:rsidRPr="00F609E2">
        <w:rPr>
          <w:b/>
          <w:bCs/>
        </w:rPr>
        <w:t>М.С. Синявская</w:t>
      </w:r>
      <w:r w:rsidRPr="00F609E2">
        <w:t>, к.ю.н., доцен</w:t>
      </w:r>
      <w:r>
        <w:t>т</w:t>
      </w:r>
      <w:r w:rsidRPr="00F609E2">
        <w:t>.</w:t>
      </w:r>
    </w:p>
    <w:p w:rsidR="00557868" w:rsidRPr="00445CF2" w:rsidRDefault="00557868" w:rsidP="00AF594B">
      <w:pPr>
        <w:jc w:val="center"/>
        <w:rPr>
          <w:b/>
          <w:bCs/>
        </w:rPr>
      </w:pPr>
      <w:r w:rsidRPr="000E64AA">
        <w:rPr>
          <w:b/>
          <w:bCs/>
        </w:rPr>
        <w:t xml:space="preserve">Ауд. </w:t>
      </w:r>
      <w:r>
        <w:rPr>
          <w:b/>
          <w:bCs/>
        </w:rPr>
        <w:t>607</w:t>
      </w:r>
    </w:p>
    <w:tbl>
      <w:tblPr>
        <w:tblW w:w="1071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77"/>
        <w:gridCol w:w="1949"/>
        <w:gridCol w:w="3119"/>
        <w:gridCol w:w="2516"/>
        <w:gridCol w:w="2552"/>
      </w:tblGrid>
      <w:tr w:rsidR="00557868" w:rsidRPr="00D42D70">
        <w:trPr>
          <w:trHeight w:val="60"/>
          <w:jc w:val="center"/>
        </w:trPr>
        <w:tc>
          <w:tcPr>
            <w:tcW w:w="577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color w:val="auto"/>
              </w:rPr>
            </w:pPr>
            <w:r w:rsidRPr="00D42D70">
              <w:rPr>
                <w:color w:val="auto"/>
              </w:rPr>
              <w:t>№</w:t>
            </w:r>
          </w:p>
        </w:tc>
        <w:tc>
          <w:tcPr>
            <w:tcW w:w="1949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tabs>
                <w:tab w:val="left" w:pos="1072"/>
              </w:tabs>
              <w:jc w:val="left"/>
              <w:rPr>
                <w:color w:val="auto"/>
              </w:rPr>
            </w:pPr>
            <w:r w:rsidRPr="00D42D70">
              <w:rPr>
                <w:color w:val="auto"/>
              </w:rPr>
              <w:t>ФИО</w:t>
            </w:r>
            <w:r w:rsidRPr="00D42D70">
              <w:rPr>
                <w:color w:val="auto"/>
              </w:rPr>
              <w:tab/>
            </w:r>
          </w:p>
        </w:tc>
        <w:tc>
          <w:tcPr>
            <w:tcW w:w="3119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color w:val="auto"/>
              </w:rPr>
            </w:pPr>
            <w:r w:rsidRPr="00D42D70">
              <w:rPr>
                <w:color w:val="auto"/>
              </w:rPr>
              <w:t>Название доклада</w:t>
            </w:r>
          </w:p>
        </w:tc>
        <w:tc>
          <w:tcPr>
            <w:tcW w:w="2516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color w:val="auto"/>
              </w:rPr>
            </w:pPr>
            <w:r w:rsidRPr="00D42D70">
              <w:rPr>
                <w:color w:val="auto"/>
              </w:rPr>
              <w:t>Научный руководитель</w:t>
            </w:r>
          </w:p>
        </w:tc>
        <w:tc>
          <w:tcPr>
            <w:tcW w:w="2552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color w:val="auto"/>
              </w:rPr>
            </w:pPr>
            <w:r w:rsidRPr="00D42D70">
              <w:rPr>
                <w:color w:val="auto"/>
              </w:rPr>
              <w:t>Наименование ВУЗа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F609E2">
              <w:t>Андрианова Мария Владимировна</w:t>
            </w:r>
            <w:r>
              <w:t>,</w:t>
            </w:r>
          </w:p>
          <w:p w:rsidR="00557868" w:rsidRPr="00D42D70" w:rsidRDefault="00557868" w:rsidP="006B4810">
            <w:pPr>
              <w:jc w:val="left"/>
            </w:pPr>
            <w:r>
              <w:t>1 курс магистратуры</w:t>
            </w:r>
          </w:p>
        </w:tc>
        <w:tc>
          <w:tcPr>
            <w:tcW w:w="311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highlight w:val="white"/>
              </w:rPr>
            </w:pPr>
            <w:r w:rsidRPr="00F609E2">
              <w:t>Способы защиты прав членов некоммерческих корпораций: к вопросу об индивидуальном правовом регулировании</w:t>
            </w:r>
          </w:p>
        </w:tc>
        <w:tc>
          <w:tcPr>
            <w:tcW w:w="2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highlight w:val="white"/>
              </w:rPr>
            </w:pPr>
            <w:r w:rsidRPr="00F609E2">
              <w:t>КузбагаровАсхатНазаргалиевич, д.ю.н., профессор</w:t>
            </w:r>
          </w:p>
        </w:tc>
        <w:tc>
          <w:tcPr>
            <w:tcW w:w="255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837F26" w:rsidRDefault="00557868" w:rsidP="000666B0">
            <w:pPr>
              <w:rPr>
                <w:highlight w:val="white"/>
              </w:rPr>
            </w:pPr>
            <w:r w:rsidRPr="00F609E2">
              <w:t>Российский государ</w:t>
            </w:r>
            <w:r>
              <w:t>ственный университет правосудия</w:t>
            </w:r>
            <w:r>
              <w:br/>
            </w:r>
            <w:r w:rsidRPr="00837F26">
              <w:t>(</w:t>
            </w:r>
            <w:r w:rsidRPr="00F609E2">
              <w:t>Северо-Западный филиал</w:t>
            </w:r>
            <w:r w:rsidRPr="00837F26">
              <w:t>)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F609E2">
              <w:t>Бобров Андрей Константинович</w:t>
            </w:r>
            <w:r>
              <w:t>,</w:t>
            </w:r>
          </w:p>
          <w:p w:rsidR="00557868" w:rsidRPr="00D42D70" w:rsidRDefault="00557868" w:rsidP="000666B0">
            <w:r>
              <w:t>4 курс</w:t>
            </w:r>
          </w:p>
        </w:tc>
        <w:tc>
          <w:tcPr>
            <w:tcW w:w="311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F609E2">
              <w:t>Холдинг как вид п</w:t>
            </w:r>
            <w:r>
              <w:t>редпринимательского объединения</w:t>
            </w:r>
          </w:p>
        </w:tc>
        <w:tc>
          <w:tcPr>
            <w:tcW w:w="2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F609E2">
              <w:t>Кондратьев Владимир Александрович</w:t>
            </w:r>
            <w:r>
              <w:t>, к.ю.н.</w:t>
            </w:r>
          </w:p>
        </w:tc>
        <w:tc>
          <w:tcPr>
            <w:tcW w:w="255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jc w:val="left"/>
            </w:pPr>
            <w:r>
              <w:t>Российский государственный университет п</w:t>
            </w:r>
            <w:r w:rsidRPr="00EA55F2">
              <w:t>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F609E2">
              <w:t>Гаврилова Майя Владимировна</w:t>
            </w:r>
            <w:r>
              <w:t>,</w:t>
            </w:r>
          </w:p>
          <w:p w:rsidR="00557868" w:rsidRPr="00D42D70" w:rsidRDefault="00557868" w:rsidP="000666B0">
            <w:r>
              <w:t>4 курс</w:t>
            </w:r>
          </w:p>
        </w:tc>
        <w:tc>
          <w:tcPr>
            <w:tcW w:w="311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highlight w:val="white"/>
              </w:rPr>
            </w:pPr>
            <w:r w:rsidRPr="00F609E2">
              <w:t>Ответственность единоличного органа управления юридического лица</w:t>
            </w:r>
          </w:p>
        </w:tc>
        <w:tc>
          <w:tcPr>
            <w:tcW w:w="2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highlight w:val="white"/>
              </w:rPr>
            </w:pPr>
            <w:r w:rsidRPr="00F609E2">
              <w:t>Кондратьев Владимир Александрович, к.ю.н.</w:t>
            </w:r>
          </w:p>
        </w:tc>
        <w:tc>
          <w:tcPr>
            <w:tcW w:w="255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highlight w:val="white"/>
              </w:rPr>
            </w:pPr>
            <w:r w:rsidRPr="00F609E2">
              <w:t>Российский государственный университет правосудия</w:t>
            </w:r>
          </w:p>
        </w:tc>
      </w:tr>
      <w:tr w:rsidR="00557868" w:rsidRPr="006B481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6B4810" w:rsidRDefault="00557868" w:rsidP="006B4810">
            <w:pPr>
              <w:jc w:val="left"/>
            </w:pPr>
            <w:r w:rsidRPr="006B4810">
              <w:rPr>
                <w:shd w:val="clear" w:color="auto" w:fill="FFFFFF"/>
              </w:rPr>
              <w:t xml:space="preserve">Демиденко Олеся Петровна, </w:t>
            </w:r>
            <w:r w:rsidRPr="006B4810">
              <w:rPr>
                <w:shd w:val="clear" w:color="auto" w:fill="FFFFFF"/>
              </w:rPr>
              <w:br/>
              <w:t>2 курс магистратуры</w:t>
            </w:r>
          </w:p>
        </w:tc>
        <w:tc>
          <w:tcPr>
            <w:tcW w:w="311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6B4810" w:rsidRDefault="00557868" w:rsidP="000666B0">
            <w:r w:rsidRPr="006B4810">
              <w:rPr>
                <w:shd w:val="clear" w:color="auto" w:fill="FFFFFF"/>
              </w:rPr>
              <w:t>Договор купли-продажи акций: актуальные вопросы правового регулирования</w:t>
            </w:r>
          </w:p>
        </w:tc>
        <w:tc>
          <w:tcPr>
            <w:tcW w:w="2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6B4810" w:rsidRDefault="00557868" w:rsidP="000666B0">
            <w:r w:rsidRPr="006B4810">
              <w:rPr>
                <w:shd w:val="clear" w:color="auto" w:fill="FFFFFF"/>
              </w:rPr>
              <w:t>Фиошин Александр Владимирович, к.ю.н.</w:t>
            </w:r>
          </w:p>
        </w:tc>
        <w:tc>
          <w:tcPr>
            <w:tcW w:w="255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6B4810" w:rsidRDefault="00557868" w:rsidP="006B4810">
            <w:r w:rsidRPr="006B4810">
              <w:rPr>
                <w:shd w:val="clear" w:color="auto" w:fill="FFFFFF"/>
              </w:rPr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5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F609E2">
              <w:t>Ерохова Ольга Дмитриевна</w:t>
            </w:r>
            <w:r>
              <w:t>,</w:t>
            </w:r>
          </w:p>
          <w:p w:rsidR="00557868" w:rsidRPr="00D42D70" w:rsidRDefault="00557868" w:rsidP="006B4810">
            <w:pPr>
              <w:jc w:val="left"/>
            </w:pPr>
            <w:r>
              <w:t>1 курс магистратуры</w:t>
            </w:r>
          </w:p>
        </w:tc>
        <w:tc>
          <w:tcPr>
            <w:tcW w:w="311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F609E2">
              <w:t>Контролирующее должника лицо в соответствии с Федеральным законом "О несостоятельности (банкротстве)" и разъяснениями Постановления Пленума Верховного Суда РФ от 21.12.2017 №53</w:t>
            </w:r>
          </w:p>
        </w:tc>
        <w:tc>
          <w:tcPr>
            <w:tcW w:w="2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F609E2">
              <w:t>Синявская Мария Сергеевна, к.ю.н., доцент</w:t>
            </w:r>
          </w:p>
        </w:tc>
        <w:tc>
          <w:tcPr>
            <w:tcW w:w="255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jc w:val="left"/>
            </w:pPr>
            <w:r w:rsidRPr="00EA55F2">
              <w:t>Российский государственный университет правосудия</w:t>
            </w:r>
          </w:p>
        </w:tc>
      </w:tr>
      <w:tr w:rsidR="00557868" w:rsidRPr="006B481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6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6B4810" w:rsidRDefault="00557868" w:rsidP="000666B0">
            <w:r w:rsidRPr="006B4810">
              <w:rPr>
                <w:shd w:val="clear" w:color="auto" w:fill="FFFFFF"/>
              </w:rPr>
              <w:t xml:space="preserve">Жудро Сергей Кириллович, </w:t>
            </w:r>
            <w:r w:rsidRPr="006B4810">
              <w:rPr>
                <w:shd w:val="clear" w:color="auto" w:fill="FFFFFF"/>
              </w:rPr>
              <w:br/>
              <w:t>4 курс</w:t>
            </w:r>
          </w:p>
        </w:tc>
        <w:tc>
          <w:tcPr>
            <w:tcW w:w="311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6B4810" w:rsidRDefault="00557868" w:rsidP="000666B0">
            <w:r w:rsidRPr="006B4810">
              <w:rPr>
                <w:shd w:val="clear" w:color="auto" w:fill="FFFFFF"/>
              </w:rPr>
              <w:t>Новые правила о сделках с заинтересованностью</w:t>
            </w:r>
          </w:p>
        </w:tc>
        <w:tc>
          <w:tcPr>
            <w:tcW w:w="2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6B4810" w:rsidRDefault="00557868" w:rsidP="006B4810">
            <w:r w:rsidRPr="006B4810">
              <w:t>Ефимов Анатолий Викторович,</w:t>
            </w:r>
          </w:p>
          <w:p w:rsidR="00557868" w:rsidRPr="006B4810" w:rsidRDefault="00557868" w:rsidP="006B4810">
            <w:r w:rsidRPr="006B4810">
              <w:t>преподаватель кафедры</w:t>
            </w:r>
          </w:p>
        </w:tc>
        <w:tc>
          <w:tcPr>
            <w:tcW w:w="255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6B4810" w:rsidRDefault="00557868" w:rsidP="000666B0">
            <w:pPr>
              <w:jc w:val="left"/>
            </w:pPr>
            <w:r w:rsidRPr="006B4810">
              <w:rPr>
                <w:shd w:val="clear" w:color="auto" w:fill="FFFFFF"/>
              </w:rPr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7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8149A" w:rsidRDefault="00557868" w:rsidP="000666B0">
            <w:r w:rsidRPr="00D8149A">
              <w:t>Зайцева Юлия Анатольевна,</w:t>
            </w:r>
          </w:p>
          <w:p w:rsidR="00557868" w:rsidRPr="00D8149A" w:rsidRDefault="00557868" w:rsidP="006B4810">
            <w:pPr>
              <w:jc w:val="left"/>
            </w:pPr>
            <w:r w:rsidRPr="00D8149A">
              <w:t>2 курс аспирантуры</w:t>
            </w:r>
          </w:p>
        </w:tc>
        <w:tc>
          <w:tcPr>
            <w:tcW w:w="311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highlight w:val="white"/>
              </w:rPr>
            </w:pPr>
            <w:r w:rsidRPr="00F609E2">
              <w:t>Новая организационно-правовая форма юридического лица - публично-правовая компания: тенденции и перспективы</w:t>
            </w:r>
          </w:p>
        </w:tc>
        <w:tc>
          <w:tcPr>
            <w:tcW w:w="2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F609E2">
              <w:t>Сойфер Татьяна Владимировна</w:t>
            </w:r>
            <w:r>
              <w:t>,</w:t>
            </w:r>
          </w:p>
          <w:p w:rsidR="00557868" w:rsidRPr="00D42D70" w:rsidRDefault="00557868" w:rsidP="000666B0">
            <w:pPr>
              <w:rPr>
                <w:highlight w:val="white"/>
              </w:rPr>
            </w:pPr>
            <w:r>
              <w:t>д.ю.н</w:t>
            </w:r>
            <w:r w:rsidRPr="00F609E2">
              <w:t>, профессор</w:t>
            </w:r>
          </w:p>
        </w:tc>
        <w:tc>
          <w:tcPr>
            <w:tcW w:w="255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F842CA">
            <w:pPr>
              <w:jc w:val="left"/>
            </w:pPr>
            <w:r w:rsidRPr="00F609E2">
              <w:t>Московский государственный юридический университет имени О.Е. Кутафина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8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DF61B9">
              <w:t>КарибовТагир Олегович</w:t>
            </w:r>
            <w:r>
              <w:t>,</w:t>
            </w:r>
          </w:p>
          <w:p w:rsidR="00557868" w:rsidRPr="00D42D70" w:rsidRDefault="00557868" w:rsidP="000666B0">
            <w:r>
              <w:t>4 курс</w:t>
            </w:r>
          </w:p>
        </w:tc>
        <w:tc>
          <w:tcPr>
            <w:tcW w:w="311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F61B9" w:rsidRDefault="00557868" w:rsidP="000666B0">
            <w:r w:rsidRPr="00DF61B9">
              <w:t>Защита прав кредиторов при ликвидации юридического лица</w:t>
            </w:r>
          </w:p>
        </w:tc>
        <w:tc>
          <w:tcPr>
            <w:tcW w:w="2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DF61B9">
              <w:t>Кондратьев Владимир Александрович, к.ю.н.</w:t>
            </w:r>
          </w:p>
        </w:tc>
        <w:tc>
          <w:tcPr>
            <w:tcW w:w="255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jc w:val="left"/>
            </w:pPr>
            <w:r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9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6B4810">
            <w:pPr>
              <w:jc w:val="left"/>
            </w:pPr>
            <w:r w:rsidRPr="00DF61B9">
              <w:t>Кудрявцева Анастасия Сергеевна</w:t>
            </w:r>
            <w:r>
              <w:t>,</w:t>
            </w:r>
          </w:p>
          <w:p w:rsidR="00557868" w:rsidRPr="00D42D70" w:rsidRDefault="00557868" w:rsidP="006B4810">
            <w:pPr>
              <w:jc w:val="left"/>
            </w:pPr>
            <w:r>
              <w:t>2 курс магистратуры</w:t>
            </w:r>
          </w:p>
        </w:tc>
        <w:tc>
          <w:tcPr>
            <w:tcW w:w="311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F61B9" w:rsidRDefault="00557868" w:rsidP="000666B0">
            <w:r w:rsidRPr="00DF61B9">
              <w:t>Кодекс корпоративного управления как акт правового регулирования корпоративного управления</w:t>
            </w:r>
          </w:p>
        </w:tc>
        <w:tc>
          <w:tcPr>
            <w:tcW w:w="2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tabs>
                <w:tab w:val="left" w:pos="432"/>
              </w:tabs>
            </w:pPr>
            <w:r w:rsidRPr="00DF61B9">
              <w:t>Ульянова Марина Вячеславовна, к.ю.н., доцент</w:t>
            </w:r>
          </w:p>
        </w:tc>
        <w:tc>
          <w:tcPr>
            <w:tcW w:w="255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jc w:val="left"/>
            </w:pPr>
            <w:r w:rsidRPr="00EA55F2">
              <w:t>Российский государственный университет правосудия</w:t>
            </w:r>
          </w:p>
        </w:tc>
      </w:tr>
      <w:tr w:rsidR="00557868" w:rsidRPr="008A74C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8A74C8" w:rsidRDefault="00557868" w:rsidP="000666B0">
            <w:r w:rsidRPr="008A74C8">
              <w:rPr>
                <w:shd w:val="clear" w:color="auto" w:fill="FFFFFF"/>
              </w:rPr>
              <w:t>Макарова Анжела Васильевна,</w:t>
            </w:r>
            <w:r w:rsidRPr="008A74C8">
              <w:rPr>
                <w:shd w:val="clear" w:color="auto" w:fill="FFFFFF"/>
              </w:rPr>
              <w:br/>
              <w:t>2 курс</w:t>
            </w:r>
          </w:p>
        </w:tc>
        <w:tc>
          <w:tcPr>
            <w:tcW w:w="311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8A74C8" w:rsidRDefault="00557868" w:rsidP="000666B0">
            <w:r w:rsidRPr="008A74C8">
              <w:rPr>
                <w:shd w:val="clear" w:color="auto" w:fill="FFFFFF"/>
              </w:rPr>
              <w:t>Правовое и индивидуальное регулирование трансграничной несостоятельности (банкротства) в Российской Федерации</w:t>
            </w:r>
          </w:p>
        </w:tc>
        <w:tc>
          <w:tcPr>
            <w:tcW w:w="2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8A74C8" w:rsidRDefault="00557868" w:rsidP="008A74C8">
            <w:r w:rsidRPr="008A74C8">
              <w:t>Ефимов Анатолий Викторович,</w:t>
            </w:r>
          </w:p>
          <w:p w:rsidR="00557868" w:rsidRPr="008A74C8" w:rsidRDefault="00557868" w:rsidP="008A74C8">
            <w:pPr>
              <w:tabs>
                <w:tab w:val="left" w:pos="432"/>
              </w:tabs>
            </w:pPr>
            <w:r w:rsidRPr="008A74C8">
              <w:t>преподаватель кафедры</w:t>
            </w:r>
          </w:p>
        </w:tc>
        <w:tc>
          <w:tcPr>
            <w:tcW w:w="255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8A74C8" w:rsidRDefault="00557868" w:rsidP="000666B0">
            <w:pPr>
              <w:jc w:val="left"/>
            </w:pPr>
            <w:r w:rsidRPr="008A74C8">
              <w:rPr>
                <w:shd w:val="clear" w:color="auto" w:fill="FFFFFF"/>
              </w:rPr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11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DF61B9">
              <w:t>Пахомов Семен Кириллович</w:t>
            </w:r>
            <w:r>
              <w:t>,</w:t>
            </w:r>
          </w:p>
          <w:p w:rsidR="00557868" w:rsidRPr="00D42D70" w:rsidRDefault="00557868" w:rsidP="000666B0">
            <w:r>
              <w:t>4 курс</w:t>
            </w:r>
          </w:p>
        </w:tc>
        <w:tc>
          <w:tcPr>
            <w:tcW w:w="311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DF61B9">
              <w:t>Проблема удовлетворения требований аффилированных кредиторов при банкротстве юридических лиц</w:t>
            </w:r>
          </w:p>
        </w:tc>
        <w:tc>
          <w:tcPr>
            <w:tcW w:w="2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 w:rsidRPr="00AB684C">
              <w:t>Ефимов Анатолий Викторович</w:t>
            </w:r>
            <w:r>
              <w:t>,</w:t>
            </w:r>
          </w:p>
          <w:p w:rsidR="00557868" w:rsidRPr="00D42D70" w:rsidRDefault="00557868" w:rsidP="00E05DDD">
            <w:r>
              <w:t>преподаватель кафедры</w:t>
            </w:r>
          </w:p>
        </w:tc>
        <w:tc>
          <w:tcPr>
            <w:tcW w:w="255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jc w:val="left"/>
            </w:pPr>
            <w:r w:rsidRPr="00EA55F2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12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>
              <w:t>Побирохина Анна Александровна,</w:t>
            </w:r>
          </w:p>
          <w:p w:rsidR="00557868" w:rsidRDefault="00557868" w:rsidP="00D8364D">
            <w:r>
              <w:t>1 курс</w:t>
            </w:r>
          </w:p>
          <w:p w:rsidR="00557868" w:rsidRPr="00DF61B9" w:rsidRDefault="00557868" w:rsidP="00D8364D">
            <w:r>
              <w:t>магистратуры</w:t>
            </w:r>
          </w:p>
        </w:tc>
        <w:tc>
          <w:tcPr>
            <w:tcW w:w="311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F61B9" w:rsidRDefault="00557868" w:rsidP="000666B0">
            <w:r>
              <w:t>П</w:t>
            </w:r>
            <w:r w:rsidRPr="007058B1">
              <w:t>равовое и индивидуальное регулирование восстановления нарушенных корпоративных прав</w:t>
            </w:r>
          </w:p>
        </w:tc>
        <w:tc>
          <w:tcPr>
            <w:tcW w:w="2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AB684C" w:rsidRDefault="00557868" w:rsidP="00E05DDD">
            <w:r>
              <w:t>Кирпичев Александр Евгеньевич, к.ю.н., доцент</w:t>
            </w:r>
          </w:p>
        </w:tc>
        <w:tc>
          <w:tcPr>
            <w:tcW w:w="255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A55F2" w:rsidRDefault="00557868" w:rsidP="000666B0">
            <w:pPr>
              <w:jc w:val="left"/>
            </w:pPr>
            <w:r w:rsidRPr="00EA55F2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13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DF61B9">
              <w:t>Погодаев Евгений Игоревич</w:t>
            </w:r>
            <w:r>
              <w:t>,</w:t>
            </w:r>
          </w:p>
          <w:p w:rsidR="00557868" w:rsidRPr="00D42D70" w:rsidRDefault="00557868" w:rsidP="000666B0">
            <w:r>
              <w:t>4 курс</w:t>
            </w:r>
          </w:p>
        </w:tc>
        <w:tc>
          <w:tcPr>
            <w:tcW w:w="311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DF61B9">
              <w:t>Внесение в уставный капитал хозяйственных обществ исключительных прав на объекты авторских прав</w:t>
            </w:r>
          </w:p>
        </w:tc>
        <w:tc>
          <w:tcPr>
            <w:tcW w:w="2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DF61B9">
              <w:t>Кондратьев Владимир Александрович, к.ю.н.</w:t>
            </w:r>
          </w:p>
        </w:tc>
        <w:tc>
          <w:tcPr>
            <w:tcW w:w="255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jc w:val="left"/>
            </w:pPr>
            <w:r w:rsidRPr="00EA55F2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14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DF61B9">
              <w:t>Смирнова Ирина Александровна</w:t>
            </w:r>
            <w:r>
              <w:t>,</w:t>
            </w:r>
          </w:p>
          <w:p w:rsidR="00557868" w:rsidRDefault="00557868" w:rsidP="000666B0">
            <w:r>
              <w:t>4 курс</w:t>
            </w:r>
          </w:p>
          <w:p w:rsidR="00557868" w:rsidRPr="00D42D70" w:rsidRDefault="00557868" w:rsidP="000666B0"/>
        </w:tc>
        <w:tc>
          <w:tcPr>
            <w:tcW w:w="311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DF61B9">
              <w:t>Правовое и индивидуальное регулирование управления деятельностью крестьянско-фермерского хозяйства.</w:t>
            </w:r>
          </w:p>
        </w:tc>
        <w:tc>
          <w:tcPr>
            <w:tcW w:w="2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DF61B9">
              <w:t>Кондратьев Владимир Александрович, к.ю.н.</w:t>
            </w:r>
          </w:p>
        </w:tc>
        <w:tc>
          <w:tcPr>
            <w:tcW w:w="255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>
              <w:t>Российский государственный университет п</w:t>
            </w:r>
            <w:r w:rsidRPr="00EA55F2">
              <w:t>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15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DF61B9">
              <w:t>Сорокина Татьяна Сергеевна</w:t>
            </w:r>
            <w:r>
              <w:t>,</w:t>
            </w:r>
          </w:p>
          <w:p w:rsidR="00557868" w:rsidRPr="00D42D70" w:rsidRDefault="00557868" w:rsidP="008A74C8">
            <w:pPr>
              <w:jc w:val="left"/>
            </w:pPr>
            <w:r>
              <w:t>2 курс магистратуры</w:t>
            </w:r>
          </w:p>
        </w:tc>
        <w:tc>
          <w:tcPr>
            <w:tcW w:w="311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DF61B9">
              <w:t>Концепции определения правовой формы корпоративных отношений</w:t>
            </w:r>
          </w:p>
        </w:tc>
        <w:tc>
          <w:tcPr>
            <w:tcW w:w="2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>
              <w:t>Гусева Татьяна Сергеевна,</w:t>
            </w:r>
          </w:p>
          <w:p w:rsidR="00557868" w:rsidRPr="00DF61B9" w:rsidRDefault="00557868" w:rsidP="000666B0">
            <w:r w:rsidRPr="00DF61B9">
              <w:t>д.ю.н., доцент</w:t>
            </w:r>
          </w:p>
        </w:tc>
        <w:tc>
          <w:tcPr>
            <w:tcW w:w="255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837F26" w:rsidRDefault="00557868" w:rsidP="008A74C8">
            <w:pPr>
              <w:jc w:val="left"/>
            </w:pPr>
            <w:r w:rsidRPr="00DF61B9">
              <w:t>Российский государ</w:t>
            </w:r>
            <w:r>
              <w:t>ственный университет правосудия</w:t>
            </w:r>
            <w:r>
              <w:br/>
            </w:r>
            <w:r w:rsidRPr="00837F26">
              <w:t>(</w:t>
            </w:r>
            <w:r w:rsidRPr="00DF61B9">
              <w:t>Северо-Западный филиал</w:t>
            </w:r>
            <w:r w:rsidRPr="00837F26">
              <w:t>)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16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DF61B9">
              <w:t>Степанникова Яна Николаевна</w:t>
            </w:r>
            <w:r>
              <w:t>,</w:t>
            </w:r>
          </w:p>
          <w:p w:rsidR="00557868" w:rsidRPr="00D42D70" w:rsidRDefault="00557868" w:rsidP="000666B0">
            <w:r>
              <w:t>4 курс</w:t>
            </w:r>
          </w:p>
        </w:tc>
        <w:tc>
          <w:tcPr>
            <w:tcW w:w="311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DF61B9">
              <w:t>Рейдерство: феномен или реальная угроза экономической безопасности страны. Уголовно-правовые и гражданско-правовые аспекты</w:t>
            </w:r>
          </w:p>
        </w:tc>
        <w:tc>
          <w:tcPr>
            <w:tcW w:w="2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664E89" w:rsidRDefault="00557868" w:rsidP="000666B0">
            <w:r w:rsidRPr="00DF61B9">
              <w:t>Тумаков Альберт Владиславович</w:t>
            </w:r>
          </w:p>
        </w:tc>
        <w:tc>
          <w:tcPr>
            <w:tcW w:w="255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8A74C8">
            <w:pPr>
              <w:jc w:val="left"/>
            </w:pPr>
            <w:r w:rsidRPr="00DF61B9">
              <w:t xml:space="preserve">Московский Университет МВД России имени </w:t>
            </w:r>
            <w:r>
              <w:br/>
            </w:r>
            <w:r w:rsidRPr="00DF61B9">
              <w:t>В.Я. Кикотя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17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DF61B9">
              <w:t>Третьяков Роман Вадимович</w:t>
            </w:r>
            <w:r>
              <w:t>,</w:t>
            </w:r>
          </w:p>
          <w:p w:rsidR="00557868" w:rsidRPr="00D42D70" w:rsidRDefault="00557868" w:rsidP="000666B0">
            <w:r>
              <w:t>3 курс</w:t>
            </w:r>
          </w:p>
        </w:tc>
        <w:tc>
          <w:tcPr>
            <w:tcW w:w="311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DF61B9">
              <w:t>Правовые пробелы влияния корпоративного лоббизма РФ (социально-экономический аспект)</w:t>
            </w:r>
          </w:p>
        </w:tc>
        <w:tc>
          <w:tcPr>
            <w:tcW w:w="2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DF61B9">
              <w:t>Егоров Геннадий Геннадьевич, к.ю.н., доцент</w:t>
            </w:r>
          </w:p>
        </w:tc>
        <w:tc>
          <w:tcPr>
            <w:tcW w:w="255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837F26" w:rsidRDefault="00557868" w:rsidP="000666B0">
            <w:r>
              <w:t xml:space="preserve">Волгоградский государственный университет </w:t>
            </w:r>
            <w:r w:rsidRPr="00837F26">
              <w:t>(</w:t>
            </w:r>
            <w:r w:rsidRPr="00DF61B9">
              <w:t>Волжский филиал</w:t>
            </w:r>
            <w:r w:rsidRPr="00837F26">
              <w:t>)</w:t>
            </w:r>
          </w:p>
        </w:tc>
      </w:tr>
      <w:tr w:rsidR="00557868" w:rsidRPr="008A74C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D4337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18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8A74C8" w:rsidRDefault="00557868" w:rsidP="000666B0">
            <w:r w:rsidRPr="008A74C8">
              <w:rPr>
                <w:shd w:val="clear" w:color="auto" w:fill="FFFFFF"/>
              </w:rPr>
              <w:t>Хатунцев Максим Игоревич,</w:t>
            </w:r>
            <w:r w:rsidRPr="008A74C8">
              <w:rPr>
                <w:shd w:val="clear" w:color="auto" w:fill="FFFFFF"/>
              </w:rPr>
              <w:br/>
            </w:r>
            <w:r w:rsidRPr="008A74C8">
              <w:t>4 курс</w:t>
            </w:r>
          </w:p>
        </w:tc>
        <w:tc>
          <w:tcPr>
            <w:tcW w:w="311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8A74C8" w:rsidRDefault="00557868" w:rsidP="000666B0">
            <w:r w:rsidRPr="008A74C8">
              <w:t>А</w:t>
            </w:r>
            <w:r w:rsidRPr="008A74C8">
              <w:rPr>
                <w:shd w:val="clear" w:color="auto" w:fill="FFFFFF"/>
              </w:rPr>
              <w:t>ктуальные проблемы закупок по Федеральному закону «О закупках товаров, работ, услуг отдельными видами юридических лиц»</w:t>
            </w:r>
          </w:p>
        </w:tc>
        <w:tc>
          <w:tcPr>
            <w:tcW w:w="251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8A74C8" w:rsidRDefault="00557868" w:rsidP="008A74C8">
            <w:r w:rsidRPr="008A74C8">
              <w:t>Ефимов Анатолий Викторович,</w:t>
            </w:r>
          </w:p>
          <w:p w:rsidR="00557868" w:rsidRPr="008A74C8" w:rsidRDefault="00557868" w:rsidP="008A74C8">
            <w:r w:rsidRPr="008A74C8">
              <w:t>преподаватель кафедры</w:t>
            </w:r>
          </w:p>
        </w:tc>
        <w:tc>
          <w:tcPr>
            <w:tcW w:w="255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8A74C8" w:rsidRDefault="00557868" w:rsidP="000666B0">
            <w:r w:rsidRPr="008A74C8">
              <w:rPr>
                <w:shd w:val="clear" w:color="auto" w:fill="FFFFFF"/>
              </w:rPr>
              <w:t>Российский государственный университет правосудия</w:t>
            </w:r>
          </w:p>
        </w:tc>
      </w:tr>
    </w:tbl>
    <w:p w:rsidR="00557868" w:rsidRDefault="00557868" w:rsidP="00AF594B">
      <w:pPr>
        <w:tabs>
          <w:tab w:val="left" w:pos="7200"/>
        </w:tabs>
        <w:jc w:val="left"/>
        <w:rPr>
          <w:b/>
          <w:bCs/>
          <w:highlight w:val="white"/>
        </w:rPr>
      </w:pPr>
    </w:p>
    <w:p w:rsidR="00557868" w:rsidRPr="00D42D70" w:rsidRDefault="00557868" w:rsidP="000666B0">
      <w:pPr>
        <w:jc w:val="center"/>
        <w:rPr>
          <w:highlight w:val="white"/>
        </w:rPr>
      </w:pPr>
      <w:r>
        <w:rPr>
          <w:b/>
          <w:bCs/>
          <w:highlight w:val="white"/>
        </w:rPr>
        <w:t>СЕКЦИЯ «</w:t>
      </w:r>
      <w:r>
        <w:rPr>
          <w:b/>
          <w:bCs/>
        </w:rPr>
        <w:t>ПРАВОВОЕ И ИНДИВИДУЛЬНОЕ РЕГУЛИРОВАНИЕ ПРИМИРИТЕЛЬНЫХ ПРОЦЕДУР</w:t>
      </w:r>
      <w:r w:rsidRPr="00D42D70">
        <w:rPr>
          <w:b/>
          <w:bCs/>
          <w:highlight w:val="white"/>
        </w:rPr>
        <w:t>»</w:t>
      </w:r>
    </w:p>
    <w:p w:rsidR="00557868" w:rsidRPr="00CB5C3A" w:rsidRDefault="00557868" w:rsidP="000666B0">
      <w:pPr>
        <w:jc w:val="center"/>
        <w:rPr>
          <w:b/>
          <w:bCs/>
          <w:highlight w:val="white"/>
        </w:rPr>
      </w:pPr>
      <w:r w:rsidRPr="00D42D70">
        <w:rPr>
          <w:b/>
          <w:bCs/>
          <w:highlight w:val="white"/>
        </w:rPr>
        <w:t>Руководитель секции:</w:t>
      </w:r>
    </w:p>
    <w:p w:rsidR="00557868" w:rsidRDefault="00557868" w:rsidP="000666B0">
      <w:pPr>
        <w:jc w:val="center"/>
        <w:rPr>
          <w:b/>
          <w:bCs/>
        </w:rPr>
      </w:pPr>
      <w:r w:rsidRPr="00494613">
        <w:rPr>
          <w:b/>
          <w:bCs/>
        </w:rPr>
        <w:t xml:space="preserve">В.В. Лисицын, </w:t>
      </w:r>
      <w:r w:rsidRPr="00494613">
        <w:t>к.ю.н., доцент;</w:t>
      </w:r>
    </w:p>
    <w:p w:rsidR="00557868" w:rsidRPr="00D42D70" w:rsidRDefault="00557868" w:rsidP="000666B0">
      <w:pPr>
        <w:jc w:val="center"/>
        <w:rPr>
          <w:b/>
          <w:bCs/>
          <w:highlight w:val="white"/>
        </w:rPr>
      </w:pPr>
      <w:r w:rsidRPr="00494613">
        <w:rPr>
          <w:b/>
          <w:bCs/>
        </w:rPr>
        <w:t xml:space="preserve">В.В. Ефимова, </w:t>
      </w:r>
      <w:r w:rsidRPr="00494613">
        <w:t>к.ю.н., доцент кафедры гражданского и административного судопроизводств</w:t>
      </w:r>
    </w:p>
    <w:p w:rsidR="00557868" w:rsidRPr="000E64AA" w:rsidRDefault="00557868" w:rsidP="000666B0">
      <w:pPr>
        <w:jc w:val="center"/>
        <w:rPr>
          <w:b/>
          <w:bCs/>
        </w:rPr>
      </w:pPr>
      <w:r w:rsidRPr="000E64AA">
        <w:rPr>
          <w:b/>
          <w:bCs/>
        </w:rPr>
        <w:t xml:space="preserve">Ауд. </w:t>
      </w:r>
      <w:r>
        <w:rPr>
          <w:b/>
          <w:bCs/>
        </w:rPr>
        <w:t>511</w:t>
      </w:r>
    </w:p>
    <w:tbl>
      <w:tblPr>
        <w:tblW w:w="1091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77"/>
        <w:gridCol w:w="1975"/>
        <w:gridCol w:w="3392"/>
        <w:gridCol w:w="2134"/>
        <w:gridCol w:w="2835"/>
      </w:tblGrid>
      <w:tr w:rsidR="00557868" w:rsidRPr="00D42D70">
        <w:trPr>
          <w:trHeight w:val="60"/>
          <w:jc w:val="center"/>
        </w:trPr>
        <w:tc>
          <w:tcPr>
            <w:tcW w:w="577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color w:val="auto"/>
              </w:rPr>
            </w:pPr>
            <w:r w:rsidRPr="00D42D70">
              <w:rPr>
                <w:color w:val="auto"/>
              </w:rPr>
              <w:t>№</w:t>
            </w:r>
          </w:p>
        </w:tc>
        <w:tc>
          <w:tcPr>
            <w:tcW w:w="1975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tabs>
                <w:tab w:val="left" w:pos="1072"/>
              </w:tabs>
              <w:jc w:val="left"/>
              <w:rPr>
                <w:color w:val="auto"/>
              </w:rPr>
            </w:pPr>
            <w:r w:rsidRPr="00D42D70">
              <w:rPr>
                <w:color w:val="auto"/>
              </w:rPr>
              <w:t>ФИО</w:t>
            </w:r>
            <w:r w:rsidRPr="00D42D70">
              <w:rPr>
                <w:color w:val="auto"/>
              </w:rPr>
              <w:tab/>
            </w:r>
          </w:p>
        </w:tc>
        <w:tc>
          <w:tcPr>
            <w:tcW w:w="3392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color w:val="auto"/>
              </w:rPr>
            </w:pPr>
            <w:r w:rsidRPr="00D42D70">
              <w:rPr>
                <w:color w:val="auto"/>
              </w:rPr>
              <w:t>Название доклада</w:t>
            </w:r>
          </w:p>
        </w:tc>
        <w:tc>
          <w:tcPr>
            <w:tcW w:w="2134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color w:val="auto"/>
              </w:rPr>
            </w:pPr>
            <w:r w:rsidRPr="00D42D70">
              <w:rPr>
                <w:color w:val="auto"/>
              </w:rPr>
              <w:t>Научный руководитель</w:t>
            </w:r>
          </w:p>
        </w:tc>
        <w:tc>
          <w:tcPr>
            <w:tcW w:w="2835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color w:val="auto"/>
              </w:rPr>
            </w:pPr>
            <w:r w:rsidRPr="00D42D70">
              <w:rPr>
                <w:color w:val="auto"/>
              </w:rPr>
              <w:t>Наименование ВУЗа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7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B2525C">
              <w:t>Богуславский Кирилл Михайлович</w:t>
            </w:r>
            <w:r>
              <w:t>,</w:t>
            </w:r>
          </w:p>
          <w:p w:rsidR="00557868" w:rsidRDefault="00557868" w:rsidP="000666B0">
            <w:r>
              <w:t>4 курс</w:t>
            </w:r>
          </w:p>
          <w:p w:rsidR="00557868" w:rsidRPr="00D42D70" w:rsidRDefault="00557868" w:rsidP="000666B0"/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highlight w:val="white"/>
              </w:rPr>
            </w:pPr>
            <w:r w:rsidRPr="00CD750E">
              <w:t>Судебное примирение</w:t>
            </w:r>
          </w:p>
        </w:tc>
        <w:tc>
          <w:tcPr>
            <w:tcW w:w="213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highlight w:val="white"/>
              </w:rPr>
            </w:pPr>
            <w:r w:rsidRPr="00D320D4">
              <w:t xml:space="preserve">Лисицын Валерий Владимирович, </w:t>
            </w:r>
            <w:r>
              <w:t>к.ю.н.</w:t>
            </w:r>
            <w:r w:rsidRPr="00D320D4">
              <w:t>, доцент</w:t>
            </w:r>
          </w:p>
        </w:tc>
        <w:tc>
          <w:tcPr>
            <w:tcW w:w="283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D519E" w:rsidRDefault="00557868" w:rsidP="000666B0">
            <w:r w:rsidRPr="00D65709">
              <w:t>Российский государ</w:t>
            </w:r>
            <w:r>
              <w:t>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7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B2525C">
              <w:t>Жарикова Мария Юрьевна</w:t>
            </w:r>
            <w:r>
              <w:t>,</w:t>
            </w:r>
          </w:p>
          <w:p w:rsidR="00557868" w:rsidRPr="00D42D70" w:rsidRDefault="00557868" w:rsidP="000666B0">
            <w:r>
              <w:t>4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CD750E">
              <w:t>Институт медиации в Великобритании</w:t>
            </w:r>
          </w:p>
        </w:tc>
        <w:tc>
          <w:tcPr>
            <w:tcW w:w="213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D320D4">
              <w:t>Лисицын Валер</w:t>
            </w:r>
            <w:r>
              <w:t>ий Владимирович, к.ю.н., доцент</w:t>
            </w:r>
          </w:p>
        </w:tc>
        <w:tc>
          <w:tcPr>
            <w:tcW w:w="283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pPr>
              <w:jc w:val="left"/>
            </w:pPr>
            <w:r w:rsidRPr="00D65709">
              <w:t>Российский государственный университет правосудия</w:t>
            </w:r>
          </w:p>
          <w:p w:rsidR="00557868" w:rsidRPr="00D42D70" w:rsidRDefault="00557868" w:rsidP="000666B0">
            <w:pPr>
              <w:jc w:val="left"/>
            </w:pP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97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B2525C">
              <w:t>Карчина Дарья Игоревна</w:t>
            </w:r>
            <w:r>
              <w:t>,</w:t>
            </w:r>
          </w:p>
          <w:p w:rsidR="00557868" w:rsidRPr="00D42D70" w:rsidRDefault="00557868" w:rsidP="000666B0">
            <w:r>
              <w:t>3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highlight w:val="white"/>
              </w:rPr>
            </w:pPr>
            <w:r w:rsidRPr="00CD750E">
              <w:t>Пробелы в законодательном регулировании процедуры медиации.</w:t>
            </w:r>
          </w:p>
        </w:tc>
        <w:tc>
          <w:tcPr>
            <w:tcW w:w="213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D519E" w:rsidRDefault="00557868" w:rsidP="000666B0">
            <w:r>
              <w:t>Сойфер Татьяна Владимировна, д</w:t>
            </w:r>
            <w:r w:rsidRPr="00494613">
              <w:t>.ю.н., проф</w:t>
            </w:r>
            <w:r>
              <w:t>ессор кафедры</w:t>
            </w:r>
          </w:p>
        </w:tc>
        <w:tc>
          <w:tcPr>
            <w:tcW w:w="283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F842CA" w:rsidRDefault="00557868" w:rsidP="008A74C8">
            <w:pPr>
              <w:jc w:val="left"/>
            </w:pPr>
            <w:r w:rsidRPr="00D65709">
              <w:t>Московский государс</w:t>
            </w:r>
            <w:r>
              <w:t>твенный юридический университет</w:t>
            </w:r>
            <w:r>
              <w:br/>
              <w:t xml:space="preserve">им. </w:t>
            </w:r>
            <w:r w:rsidRPr="00D65709">
              <w:t xml:space="preserve">О.Е. </w:t>
            </w:r>
            <w:r>
              <w:t>Кутафина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197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B2525C">
              <w:t>Кийко Елена Владимировна</w:t>
            </w:r>
            <w:r>
              <w:t>,</w:t>
            </w:r>
          </w:p>
          <w:p w:rsidR="00557868" w:rsidRPr="00D42D70" w:rsidRDefault="00557868" w:rsidP="000666B0">
            <w:r>
              <w:t>1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8A74C8">
            <w:pPr>
              <w:jc w:val="left"/>
            </w:pPr>
            <w:r w:rsidRPr="00CD750E">
              <w:t>Примирительные процедуры в зарубежных государствах и гражданском судопроизводстве России</w:t>
            </w:r>
          </w:p>
        </w:tc>
        <w:tc>
          <w:tcPr>
            <w:tcW w:w="213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D320D4">
              <w:t>Новоженина Инна Владимировна, к.ю.н., доцент</w:t>
            </w:r>
          </w:p>
        </w:tc>
        <w:tc>
          <w:tcPr>
            <w:tcW w:w="283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jc w:val="left"/>
            </w:pPr>
            <w:r w:rsidRPr="00D65709">
              <w:t>Российский химико-те</w:t>
            </w:r>
            <w:r>
              <w:t>хнологический университет имени</w:t>
            </w:r>
            <w:r>
              <w:br/>
            </w:r>
            <w:r w:rsidRPr="00D65709">
              <w:t>Д. И. Менделеев</w:t>
            </w:r>
            <w:r>
              <w:t>а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5</w:t>
            </w:r>
          </w:p>
        </w:tc>
        <w:tc>
          <w:tcPr>
            <w:tcW w:w="197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B2525C">
              <w:t>Косарева Ольга Сергеевна</w:t>
            </w:r>
            <w:r>
              <w:t>.</w:t>
            </w:r>
          </w:p>
          <w:p w:rsidR="00557868" w:rsidRPr="00D42D70" w:rsidRDefault="00557868" w:rsidP="000666B0">
            <w:r>
              <w:t>4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highlight w:val="white"/>
              </w:rPr>
            </w:pPr>
            <w:r w:rsidRPr="00CD750E">
              <w:t>Медиация в США</w:t>
            </w:r>
          </w:p>
        </w:tc>
        <w:tc>
          <w:tcPr>
            <w:tcW w:w="213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rPr>
                <w:highlight w:val="white"/>
              </w:rPr>
            </w:pPr>
            <w:r w:rsidRPr="00494613">
              <w:t>Лисицын Валерий Владимирович, к.ю.н.</w:t>
            </w:r>
            <w:r>
              <w:t>,</w:t>
            </w:r>
            <w:r w:rsidRPr="00494613">
              <w:t xml:space="preserve"> доцент</w:t>
            </w:r>
          </w:p>
        </w:tc>
        <w:tc>
          <w:tcPr>
            <w:tcW w:w="283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>
              <w:t>Российский государственный университет п</w:t>
            </w:r>
            <w:r w:rsidRPr="00D65709">
              <w:t>равосудия</w:t>
            </w:r>
          </w:p>
        </w:tc>
      </w:tr>
      <w:tr w:rsidR="00557868" w:rsidRPr="00D42D70">
        <w:trPr>
          <w:trHeight w:val="1166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6</w:t>
            </w:r>
          </w:p>
        </w:tc>
        <w:tc>
          <w:tcPr>
            <w:tcW w:w="197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>
              <w:t>Побирохина Анна Александровна,</w:t>
            </w:r>
          </w:p>
          <w:p w:rsidR="00557868" w:rsidRDefault="00557868" w:rsidP="00D8364D">
            <w:r>
              <w:t>1 курс</w:t>
            </w:r>
          </w:p>
          <w:p w:rsidR="00557868" w:rsidRPr="00B2525C" w:rsidRDefault="00557868" w:rsidP="00D8364D">
            <w:r>
              <w:t>магистратуры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CD750E" w:rsidRDefault="00557868" w:rsidP="00720BE9">
            <w:r>
              <w:t>Медиация в Финляндии: проблемы правоприменения</w:t>
            </w:r>
          </w:p>
        </w:tc>
        <w:tc>
          <w:tcPr>
            <w:tcW w:w="213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720BE9">
            <w:pPr>
              <w:rPr>
                <w:highlight w:val="white"/>
              </w:rPr>
            </w:pPr>
            <w:r w:rsidRPr="00494613">
              <w:t>Лисицын Валерий Владимирович, к.ю.н.</w:t>
            </w:r>
            <w:r>
              <w:t>,</w:t>
            </w:r>
            <w:r w:rsidRPr="00494613">
              <w:t xml:space="preserve"> доцент</w:t>
            </w:r>
          </w:p>
        </w:tc>
        <w:tc>
          <w:tcPr>
            <w:tcW w:w="283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20BE9">
            <w:r>
              <w:t>Российский государственный университет п</w:t>
            </w:r>
            <w:r w:rsidRPr="00D65709">
              <w:t>равосудия</w:t>
            </w:r>
          </w:p>
          <w:p w:rsidR="00557868" w:rsidRPr="00D42D70" w:rsidRDefault="00557868" w:rsidP="00720BE9"/>
        </w:tc>
      </w:tr>
      <w:tr w:rsidR="00557868" w:rsidRPr="00D42D70">
        <w:trPr>
          <w:trHeight w:val="1166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7</w:t>
            </w:r>
          </w:p>
        </w:tc>
        <w:tc>
          <w:tcPr>
            <w:tcW w:w="197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>
              <w:t>Степаненко Дмитрий Олегович,</w:t>
            </w:r>
          </w:p>
          <w:p w:rsidR="00557868" w:rsidRDefault="00557868" w:rsidP="004D2F14">
            <w:r>
              <w:t>1 курс</w:t>
            </w:r>
          </w:p>
          <w:p w:rsidR="00557868" w:rsidRDefault="00557868" w:rsidP="004D2F14">
            <w:r>
              <w:t>магистратуры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20BE9">
            <w:r>
              <w:t>Судебное примирение в Республике Беларусь</w:t>
            </w:r>
          </w:p>
        </w:tc>
        <w:tc>
          <w:tcPr>
            <w:tcW w:w="213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53141F">
            <w:pPr>
              <w:rPr>
                <w:highlight w:val="white"/>
              </w:rPr>
            </w:pPr>
            <w:r w:rsidRPr="00494613">
              <w:t>Лисицын Валерий Владимирович, к.ю.н.</w:t>
            </w:r>
            <w:r>
              <w:t>,</w:t>
            </w:r>
            <w:r w:rsidRPr="00494613">
              <w:t xml:space="preserve"> доцент</w:t>
            </w:r>
          </w:p>
        </w:tc>
        <w:tc>
          <w:tcPr>
            <w:tcW w:w="283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53141F">
            <w:r>
              <w:t>Российский государственный университет п</w:t>
            </w:r>
            <w:r w:rsidRPr="00D65709">
              <w:t>равосудия</w:t>
            </w:r>
          </w:p>
          <w:p w:rsidR="00557868" w:rsidRPr="00D42D70" w:rsidRDefault="00557868" w:rsidP="0053141F"/>
        </w:tc>
      </w:tr>
      <w:tr w:rsidR="00557868" w:rsidRPr="00D42D70">
        <w:trPr>
          <w:trHeight w:val="1166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8</w:t>
            </w:r>
          </w:p>
        </w:tc>
        <w:tc>
          <w:tcPr>
            <w:tcW w:w="197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>
              <w:t>Урчукова Елизавета Хамидовна,</w:t>
            </w:r>
          </w:p>
          <w:p w:rsidR="00557868" w:rsidRDefault="00557868" w:rsidP="00D8364D">
            <w:r>
              <w:t>1 курс</w:t>
            </w:r>
          </w:p>
          <w:p w:rsidR="00557868" w:rsidRDefault="00557868" w:rsidP="00D8364D">
            <w:r>
              <w:t>магистратуры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20BE9">
            <w:r>
              <w:t>Медиативное урегулирование споров на примере Норвегии</w:t>
            </w:r>
          </w:p>
        </w:tc>
        <w:tc>
          <w:tcPr>
            <w:tcW w:w="213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53141F">
            <w:pPr>
              <w:rPr>
                <w:highlight w:val="white"/>
              </w:rPr>
            </w:pPr>
            <w:r w:rsidRPr="00494613">
              <w:t>Лисицын Валерий Владимирович, к.ю.н.</w:t>
            </w:r>
            <w:r>
              <w:t>,</w:t>
            </w:r>
            <w:r w:rsidRPr="00494613">
              <w:t xml:space="preserve"> доцент</w:t>
            </w:r>
          </w:p>
        </w:tc>
        <w:tc>
          <w:tcPr>
            <w:tcW w:w="283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53141F">
            <w:r>
              <w:t>Российский государственный университет п</w:t>
            </w:r>
            <w:r w:rsidRPr="00D65709">
              <w:t>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9</w:t>
            </w:r>
          </w:p>
        </w:tc>
        <w:tc>
          <w:tcPr>
            <w:tcW w:w="197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0666B0">
            <w:r w:rsidRPr="00B2525C">
              <w:t>Харитонов Тимофей Александрович</w:t>
            </w:r>
            <w:r>
              <w:t>,</w:t>
            </w:r>
          </w:p>
          <w:p w:rsidR="00557868" w:rsidRPr="00D42D70" w:rsidRDefault="00557868" w:rsidP="000666B0">
            <w:r>
              <w:t>1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r w:rsidRPr="00CD750E">
              <w:t>Правовое и индивидуальное регулирование досудебных форм разбирательства конфликтов между субъектами правоотношений в России: третейское разбирательств</w:t>
            </w:r>
            <w:r>
              <w:t>о, медиация, мировое соглашение</w:t>
            </w:r>
          </w:p>
        </w:tc>
        <w:tc>
          <w:tcPr>
            <w:tcW w:w="213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D405A9">
            <w:pPr>
              <w:jc w:val="left"/>
            </w:pPr>
            <w:r w:rsidRPr="00D320D4">
              <w:t>Сим Анна Вячеславовна</w:t>
            </w:r>
            <w:r>
              <w:t>, к.ю.н., доцент</w:t>
            </w:r>
          </w:p>
        </w:tc>
        <w:tc>
          <w:tcPr>
            <w:tcW w:w="283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0666B0">
            <w:pPr>
              <w:jc w:val="left"/>
            </w:pPr>
            <w:r w:rsidRPr="00494613">
              <w:t>Российский государственный университет правосудия</w:t>
            </w:r>
            <w:r>
              <w:t xml:space="preserve"> (Приволжский филиал)</w:t>
            </w:r>
          </w:p>
        </w:tc>
      </w:tr>
    </w:tbl>
    <w:p w:rsidR="00557868" w:rsidRDefault="00557868" w:rsidP="00BC63A8">
      <w:pPr>
        <w:jc w:val="center"/>
        <w:rPr>
          <w:b/>
          <w:bCs/>
          <w:highlight w:val="white"/>
        </w:rPr>
      </w:pPr>
    </w:p>
    <w:p w:rsidR="00557868" w:rsidRDefault="00557868" w:rsidP="007F6B69">
      <w:pPr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>СЕКЦИЯ «ТЕОРЕТИЧЕСКИЕ И ПРАКТИЧЕСКИЕ ПРОБЛЕМЫ ТРУДОВОГО ПРАВА И ПРАВА СОЦИАЛЬНОГО ОБЕСПЕЧЕНИЯ»</w:t>
      </w:r>
    </w:p>
    <w:p w:rsidR="00557868" w:rsidRDefault="00557868" w:rsidP="007F6B69">
      <w:pPr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>Руководители секции:</w:t>
      </w:r>
    </w:p>
    <w:p w:rsidR="00557868" w:rsidRDefault="00557868" w:rsidP="007F6B69">
      <w:pPr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 xml:space="preserve">М.В. Созанова, </w:t>
      </w:r>
      <w:r>
        <w:rPr>
          <w:highlight w:val="white"/>
        </w:rPr>
        <w:t>к.ю.н., доцент</w:t>
      </w:r>
    </w:p>
    <w:p w:rsidR="00557868" w:rsidRDefault="00557868" w:rsidP="007F6B69">
      <w:pPr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 xml:space="preserve">О.Ю. Феськова, </w:t>
      </w:r>
      <w:r>
        <w:rPr>
          <w:highlight w:val="white"/>
        </w:rPr>
        <w:t>преподаватель кафедры</w:t>
      </w:r>
    </w:p>
    <w:p w:rsidR="00557868" w:rsidRDefault="00557868" w:rsidP="007F6B69">
      <w:pPr>
        <w:jc w:val="center"/>
        <w:rPr>
          <w:b/>
          <w:bCs/>
        </w:rPr>
      </w:pPr>
      <w:r>
        <w:rPr>
          <w:b/>
          <w:bCs/>
        </w:rPr>
        <w:t>Ауд. 615</w:t>
      </w:r>
    </w:p>
    <w:tbl>
      <w:tblPr>
        <w:tblW w:w="107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42"/>
        <w:gridCol w:w="1985"/>
        <w:gridCol w:w="3259"/>
        <w:gridCol w:w="2268"/>
        <w:gridCol w:w="2694"/>
      </w:tblGrid>
      <w:tr w:rsidR="00557868" w:rsidRPr="00D42D70">
        <w:trPr>
          <w:trHeight w:val="60"/>
          <w:jc w:val="center"/>
        </w:trPr>
        <w:tc>
          <w:tcPr>
            <w:tcW w:w="542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rPr>
                <w:color w:val="auto"/>
              </w:rPr>
            </w:pPr>
            <w:r w:rsidRPr="00D42D70">
              <w:rPr>
                <w:color w:val="auto"/>
              </w:rPr>
              <w:t>№</w:t>
            </w:r>
          </w:p>
        </w:tc>
        <w:tc>
          <w:tcPr>
            <w:tcW w:w="1985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tabs>
                <w:tab w:val="left" w:pos="1072"/>
              </w:tabs>
              <w:jc w:val="left"/>
              <w:rPr>
                <w:color w:val="auto"/>
              </w:rPr>
            </w:pPr>
            <w:r w:rsidRPr="00D42D70">
              <w:rPr>
                <w:color w:val="auto"/>
              </w:rPr>
              <w:t>ФИО</w:t>
            </w:r>
            <w:r w:rsidRPr="00D42D70">
              <w:rPr>
                <w:color w:val="auto"/>
              </w:rPr>
              <w:tab/>
            </w:r>
          </w:p>
        </w:tc>
        <w:tc>
          <w:tcPr>
            <w:tcW w:w="3259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rPr>
                <w:color w:val="auto"/>
              </w:rPr>
            </w:pPr>
            <w:r w:rsidRPr="00D42D70">
              <w:rPr>
                <w:color w:val="auto"/>
              </w:rPr>
              <w:t>Название доклада</w:t>
            </w:r>
          </w:p>
        </w:tc>
        <w:tc>
          <w:tcPr>
            <w:tcW w:w="2268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rPr>
                <w:color w:val="auto"/>
              </w:rPr>
            </w:pPr>
            <w:r w:rsidRPr="00D42D70">
              <w:rPr>
                <w:color w:val="auto"/>
              </w:rPr>
              <w:t>Научный руководитель</w:t>
            </w:r>
          </w:p>
        </w:tc>
        <w:tc>
          <w:tcPr>
            <w:tcW w:w="2694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rPr>
                <w:color w:val="auto"/>
              </w:rPr>
            </w:pPr>
            <w:r w:rsidRPr="00D42D70">
              <w:rPr>
                <w:color w:val="auto"/>
              </w:rPr>
              <w:t>Наименование ВУЗа</w:t>
            </w:r>
          </w:p>
        </w:tc>
      </w:tr>
      <w:tr w:rsidR="00557868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CF1D9F">
            <w:pPr>
              <w:pStyle w:val="1"/>
              <w:ind w:left="0"/>
              <w:jc w:val="left"/>
              <w:rPr>
                <w:color w:val="auto"/>
                <w:highlight w:val="white"/>
                <w:lang w:eastAsia="en-US"/>
              </w:rPr>
            </w:pPr>
            <w:r>
              <w:rPr>
                <w:color w:val="auto"/>
                <w:highlight w:val="white"/>
                <w:lang w:eastAsia="en-US"/>
              </w:rPr>
              <w:t>1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r>
              <w:t>АшуроваЭльвинаАбдюльевна,</w:t>
            </w:r>
          </w:p>
          <w:p w:rsidR="00557868" w:rsidRDefault="00557868" w:rsidP="00E05DDD">
            <w:r w:rsidRPr="00E05DDD">
              <w:t>3 курс</w:t>
            </w:r>
          </w:p>
        </w:tc>
        <w:tc>
          <w:tcPr>
            <w:tcW w:w="325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Дистанционный труд: особенности и проблемы применения в российском законодательстве</w:t>
            </w:r>
          </w:p>
        </w:tc>
        <w:tc>
          <w:tcPr>
            <w:tcW w:w="2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 xml:space="preserve">Яценко Анастасия Олеговна, </w:t>
            </w:r>
          </w:p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к.ю.н., доцент</w:t>
            </w:r>
          </w:p>
        </w:tc>
        <w:tc>
          <w:tcPr>
            <w:tcW w:w="269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Российский государственный университет правосудия</w:t>
            </w:r>
          </w:p>
          <w:p w:rsidR="00557868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(Крымский филиал)</w:t>
            </w:r>
          </w:p>
          <w:p w:rsidR="00557868" w:rsidRPr="00E05DDD" w:rsidRDefault="00557868" w:rsidP="00E05DDD">
            <w:pPr>
              <w:rPr>
                <w:highlight w:val="white"/>
              </w:rPr>
            </w:pPr>
          </w:p>
        </w:tc>
      </w:tr>
      <w:tr w:rsidR="00557868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CF1D9F">
            <w:pPr>
              <w:pStyle w:val="1"/>
              <w:ind w:left="0"/>
              <w:jc w:val="left"/>
              <w:rPr>
                <w:color w:val="auto"/>
                <w:highlight w:val="white"/>
                <w:lang w:eastAsia="en-US"/>
              </w:rPr>
            </w:pPr>
            <w:r>
              <w:rPr>
                <w:color w:val="auto"/>
                <w:highlight w:val="white"/>
                <w:lang w:eastAsia="en-US"/>
              </w:rPr>
              <w:t>2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r w:rsidRPr="00E05DDD">
              <w:t>Бобырева Анастасия Дмитриевна,</w:t>
            </w:r>
          </w:p>
          <w:p w:rsidR="00557868" w:rsidRDefault="00557868" w:rsidP="00E05DDD">
            <w:r w:rsidRPr="00E05DDD">
              <w:t>2 курс</w:t>
            </w:r>
            <w:r>
              <w:t xml:space="preserve"> ФНО</w:t>
            </w:r>
          </w:p>
        </w:tc>
        <w:tc>
          <w:tcPr>
            <w:tcW w:w="325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>
              <w:t>Значение прожиточного минимума в социальном обеспечении граждан Российской Федерации</w:t>
            </w:r>
          </w:p>
        </w:tc>
        <w:tc>
          <w:tcPr>
            <w:tcW w:w="2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r>
              <w:t>Воробьев Виталий Викторович, к.ю.н., доцент</w:t>
            </w:r>
          </w:p>
        </w:tc>
        <w:tc>
          <w:tcPr>
            <w:tcW w:w="269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jc w:val="left"/>
            </w:pPr>
            <w:r w:rsidRPr="00E05DDD">
              <w:t>Российский государственный университет правосудия</w:t>
            </w:r>
          </w:p>
          <w:p w:rsidR="00557868" w:rsidRDefault="00557868" w:rsidP="00E05DDD">
            <w:pPr>
              <w:jc w:val="left"/>
            </w:pPr>
            <w:r w:rsidRPr="00E05DDD">
              <w:t>(Приволжский филиал)</w:t>
            </w:r>
          </w:p>
        </w:tc>
      </w:tr>
      <w:tr w:rsidR="00557868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CF1D9F">
            <w:pPr>
              <w:pStyle w:val="1"/>
              <w:ind w:left="0"/>
              <w:jc w:val="left"/>
              <w:rPr>
                <w:color w:val="auto"/>
                <w:highlight w:val="white"/>
                <w:lang w:eastAsia="en-US"/>
              </w:rPr>
            </w:pPr>
            <w:r>
              <w:rPr>
                <w:color w:val="auto"/>
                <w:highlight w:val="white"/>
                <w:lang w:eastAsia="en-US"/>
              </w:rPr>
              <w:t>3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>
              <w:t>Землянухина Мария Алексеевна,</w:t>
            </w:r>
          </w:p>
          <w:p w:rsidR="00557868" w:rsidRPr="00E05DDD" w:rsidRDefault="00557868" w:rsidP="00E05DDD">
            <w:r w:rsidRPr="008A74C8">
              <w:t>Кирсанова Виктория</w:t>
            </w:r>
            <w:r>
              <w:t xml:space="preserve"> Анатольевна,</w:t>
            </w:r>
          </w:p>
          <w:p w:rsidR="00557868" w:rsidRDefault="00557868" w:rsidP="00E05DDD">
            <w:r w:rsidRPr="00E05DDD">
              <w:t>4 курс</w:t>
            </w:r>
          </w:p>
        </w:tc>
        <w:tc>
          <w:tcPr>
            <w:tcW w:w="325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 xml:space="preserve">Совершенствование правового регулирования в сфере социального обслуживания населения </w:t>
            </w:r>
          </w:p>
        </w:tc>
        <w:tc>
          <w:tcPr>
            <w:tcW w:w="2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Мануковская Алевтина Николаевна, к.ю.н., доцент</w:t>
            </w:r>
          </w:p>
        </w:tc>
        <w:tc>
          <w:tcPr>
            <w:tcW w:w="269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Российский государственный университет правосудия</w:t>
            </w:r>
          </w:p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(Центральный филиал)</w:t>
            </w:r>
          </w:p>
        </w:tc>
      </w:tr>
      <w:tr w:rsidR="00557868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CF1D9F">
            <w:pPr>
              <w:pStyle w:val="1"/>
              <w:ind w:left="0"/>
              <w:jc w:val="left"/>
              <w:rPr>
                <w:color w:val="auto"/>
                <w:highlight w:val="white"/>
                <w:lang w:eastAsia="en-US"/>
              </w:rPr>
            </w:pPr>
            <w:r>
              <w:rPr>
                <w:color w:val="auto"/>
                <w:highlight w:val="white"/>
                <w:lang w:eastAsia="en-US"/>
              </w:rPr>
              <w:t>4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r>
              <w:t>Кузьмищев Роман Ильич,</w:t>
            </w:r>
          </w:p>
          <w:p w:rsidR="00557868" w:rsidRDefault="00557868" w:rsidP="00E05DDD">
            <w:r w:rsidRPr="00E05DDD">
              <w:t>3 курс</w:t>
            </w:r>
          </w:p>
        </w:tc>
        <w:tc>
          <w:tcPr>
            <w:tcW w:w="325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Правовое регулирование трудовых отношений работодателей – физических лиц, не являющихся индивидуальными предпринимателями</w:t>
            </w:r>
          </w:p>
        </w:tc>
        <w:tc>
          <w:tcPr>
            <w:tcW w:w="2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 xml:space="preserve">Яценко Анастасия Олеговна, </w:t>
            </w:r>
          </w:p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к.ю.н., доцент</w:t>
            </w:r>
          </w:p>
        </w:tc>
        <w:tc>
          <w:tcPr>
            <w:tcW w:w="269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Российский государственный университет правосудия</w:t>
            </w:r>
          </w:p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(Крымский филиал)</w:t>
            </w:r>
          </w:p>
        </w:tc>
      </w:tr>
      <w:tr w:rsidR="00557868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CF1D9F">
            <w:pPr>
              <w:pStyle w:val="1"/>
              <w:ind w:left="0"/>
              <w:jc w:val="left"/>
              <w:rPr>
                <w:color w:val="auto"/>
                <w:highlight w:val="white"/>
                <w:lang w:eastAsia="en-US"/>
              </w:rPr>
            </w:pPr>
            <w:r>
              <w:rPr>
                <w:color w:val="auto"/>
                <w:highlight w:val="white"/>
                <w:lang w:eastAsia="en-US"/>
              </w:rPr>
              <w:t>5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r>
              <w:t>Момот Денис Витальевич,</w:t>
            </w:r>
          </w:p>
          <w:p w:rsidR="00557868" w:rsidRDefault="00557868" w:rsidP="00E05DDD">
            <w:r w:rsidRPr="00E05DDD">
              <w:t>3 курс</w:t>
            </w:r>
          </w:p>
        </w:tc>
        <w:tc>
          <w:tcPr>
            <w:tcW w:w="325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Реализация принципа трудового законодательства о запрещении дискриминации в сфере труда: особенности, проблемы и пути решения</w:t>
            </w:r>
          </w:p>
        </w:tc>
        <w:tc>
          <w:tcPr>
            <w:tcW w:w="2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 xml:space="preserve">Яценко Анастасия Олеговна, </w:t>
            </w:r>
          </w:p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к.ю.н., доцент</w:t>
            </w:r>
          </w:p>
        </w:tc>
        <w:tc>
          <w:tcPr>
            <w:tcW w:w="269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Российский государственный университет правосудия</w:t>
            </w:r>
          </w:p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(Крымский филиал)</w:t>
            </w:r>
          </w:p>
        </w:tc>
      </w:tr>
      <w:tr w:rsidR="00557868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CF1D9F">
            <w:pPr>
              <w:pStyle w:val="1"/>
              <w:ind w:left="0"/>
              <w:jc w:val="left"/>
              <w:rPr>
                <w:color w:val="auto"/>
                <w:highlight w:val="white"/>
                <w:lang w:eastAsia="en-US"/>
              </w:rPr>
            </w:pPr>
            <w:r>
              <w:rPr>
                <w:color w:val="auto"/>
                <w:highlight w:val="white"/>
                <w:lang w:eastAsia="en-US"/>
              </w:rPr>
              <w:t>6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r>
              <w:t>Мухина Виктория Игоревна,</w:t>
            </w:r>
          </w:p>
          <w:p w:rsidR="00557868" w:rsidRDefault="00557868" w:rsidP="00E05DDD">
            <w:r w:rsidRPr="00E05DDD">
              <w:t>3 курс</w:t>
            </w:r>
          </w:p>
        </w:tc>
        <w:tc>
          <w:tcPr>
            <w:tcW w:w="325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Юридическая ответственность в области социального обеспечения</w:t>
            </w:r>
          </w:p>
        </w:tc>
        <w:tc>
          <w:tcPr>
            <w:tcW w:w="2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Судник Ольга Викторовна</w:t>
            </w:r>
          </w:p>
        </w:tc>
        <w:tc>
          <w:tcPr>
            <w:tcW w:w="269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21ED5">
            <w:pPr>
              <w:jc w:val="left"/>
              <w:rPr>
                <w:highlight w:val="white"/>
              </w:rPr>
            </w:pPr>
            <w:r w:rsidRPr="00E05DDD">
              <w:rPr>
                <w:highlight w:val="white"/>
              </w:rPr>
              <w:t xml:space="preserve">Московский промышленно-экономический колледж </w:t>
            </w:r>
            <w:r>
              <w:rPr>
                <w:highlight w:val="white"/>
              </w:rPr>
              <w:t>РЭУ</w:t>
            </w:r>
            <w:r>
              <w:rPr>
                <w:highlight w:val="white"/>
              </w:rPr>
              <w:br/>
            </w:r>
            <w:r w:rsidRPr="00E05DDD">
              <w:rPr>
                <w:highlight w:val="white"/>
              </w:rPr>
              <w:t>им. Г.В. Плеханова</w:t>
            </w:r>
          </w:p>
        </w:tc>
      </w:tr>
      <w:tr w:rsidR="00557868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CF1D9F">
            <w:pPr>
              <w:pStyle w:val="1"/>
              <w:ind w:left="0"/>
              <w:jc w:val="left"/>
              <w:rPr>
                <w:color w:val="auto"/>
                <w:highlight w:val="white"/>
                <w:lang w:eastAsia="en-US"/>
              </w:rPr>
            </w:pPr>
            <w:r>
              <w:rPr>
                <w:color w:val="auto"/>
                <w:highlight w:val="white"/>
                <w:lang w:eastAsia="en-US"/>
              </w:rPr>
              <w:t>7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r>
              <w:t>Орлова Софья Александровна,</w:t>
            </w:r>
          </w:p>
          <w:p w:rsidR="00557868" w:rsidRDefault="00557868" w:rsidP="00E05DDD">
            <w:r w:rsidRPr="00E05DDD">
              <w:t>3 курс</w:t>
            </w:r>
          </w:p>
        </w:tc>
        <w:tc>
          <w:tcPr>
            <w:tcW w:w="325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Правовое регулирование временных переводов на другую работу по соглашению сторон на том же предприятии</w:t>
            </w:r>
          </w:p>
        </w:tc>
        <w:tc>
          <w:tcPr>
            <w:tcW w:w="2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Долотина Регина Рашидовна, к.ю.н., доцент</w:t>
            </w:r>
          </w:p>
        </w:tc>
        <w:tc>
          <w:tcPr>
            <w:tcW w:w="269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Российский государственный университет правосудия</w:t>
            </w:r>
          </w:p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(Казанский филиал)</w:t>
            </w:r>
          </w:p>
        </w:tc>
      </w:tr>
      <w:tr w:rsidR="00557868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CF1D9F">
            <w:pPr>
              <w:pStyle w:val="1"/>
              <w:ind w:left="0"/>
              <w:jc w:val="left"/>
              <w:rPr>
                <w:color w:val="auto"/>
                <w:highlight w:val="white"/>
                <w:lang w:eastAsia="en-US"/>
              </w:rPr>
            </w:pPr>
            <w:r>
              <w:rPr>
                <w:color w:val="auto"/>
                <w:highlight w:val="white"/>
                <w:lang w:eastAsia="en-US"/>
              </w:rPr>
              <w:t>8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r>
              <w:t>Патраш Иван Андреевич,</w:t>
            </w:r>
          </w:p>
          <w:p w:rsidR="00557868" w:rsidRDefault="00557868" w:rsidP="00E05DDD">
            <w:r w:rsidRPr="00E05DDD">
              <w:t xml:space="preserve">2 курс </w:t>
            </w:r>
          </w:p>
        </w:tc>
        <w:tc>
          <w:tcPr>
            <w:tcW w:w="325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К вопросу о некоторых проблемах трудового права и права социального обеспечения</w:t>
            </w:r>
          </w:p>
        </w:tc>
        <w:tc>
          <w:tcPr>
            <w:tcW w:w="2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 xml:space="preserve">Яценко Анастасия Олеговна, </w:t>
            </w:r>
          </w:p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к.ю.н., доцент</w:t>
            </w:r>
          </w:p>
        </w:tc>
        <w:tc>
          <w:tcPr>
            <w:tcW w:w="269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Российский государственный университет правосудия</w:t>
            </w:r>
          </w:p>
          <w:p w:rsidR="00557868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(Крымский филиал)</w:t>
            </w:r>
          </w:p>
          <w:p w:rsidR="00557868" w:rsidRPr="00E05DDD" w:rsidRDefault="00557868" w:rsidP="00E05DDD">
            <w:pPr>
              <w:rPr>
                <w:highlight w:val="white"/>
              </w:rPr>
            </w:pPr>
          </w:p>
        </w:tc>
      </w:tr>
      <w:tr w:rsidR="00557868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CF1D9F">
            <w:pPr>
              <w:pStyle w:val="1"/>
              <w:ind w:left="0"/>
              <w:jc w:val="left"/>
              <w:rPr>
                <w:color w:val="auto"/>
                <w:highlight w:val="white"/>
                <w:lang w:eastAsia="en-US"/>
              </w:rPr>
            </w:pPr>
            <w:r>
              <w:rPr>
                <w:color w:val="auto"/>
                <w:highlight w:val="white"/>
                <w:lang w:eastAsia="en-US"/>
              </w:rPr>
              <w:t>9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r>
              <w:t>Пискарева Анастасия Сергеевна,</w:t>
            </w:r>
          </w:p>
          <w:p w:rsidR="00557868" w:rsidRDefault="00557868" w:rsidP="00E05DDD">
            <w:r w:rsidRPr="00E05DDD">
              <w:t>3 курс</w:t>
            </w:r>
          </w:p>
          <w:p w:rsidR="00557868" w:rsidRDefault="00557868" w:rsidP="00E05DDD"/>
        </w:tc>
        <w:tc>
          <w:tcPr>
            <w:tcW w:w="325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Аморальное поведение как основание увольнение работника</w:t>
            </w:r>
          </w:p>
        </w:tc>
        <w:tc>
          <w:tcPr>
            <w:tcW w:w="2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Глухов Александр Викторович, к.ю.н., доцент</w:t>
            </w:r>
          </w:p>
        </w:tc>
        <w:tc>
          <w:tcPr>
            <w:tcW w:w="269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Российский государственный университет правосудия</w:t>
            </w:r>
          </w:p>
        </w:tc>
      </w:tr>
      <w:tr w:rsidR="00557868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CF1D9F">
            <w:pPr>
              <w:pStyle w:val="1"/>
              <w:ind w:left="0"/>
              <w:jc w:val="left"/>
              <w:rPr>
                <w:color w:val="auto"/>
                <w:highlight w:val="white"/>
                <w:lang w:eastAsia="en-US"/>
              </w:rPr>
            </w:pPr>
            <w:r>
              <w:rPr>
                <w:color w:val="auto"/>
                <w:highlight w:val="white"/>
                <w:lang w:eastAsia="en-US"/>
              </w:rPr>
              <w:t>10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r>
              <w:t>Пронина Виктория Руслановна,</w:t>
            </w:r>
          </w:p>
          <w:p w:rsidR="00557868" w:rsidRDefault="00557868" w:rsidP="00E05DDD">
            <w:r w:rsidRPr="00E05DDD">
              <w:t>3 курс</w:t>
            </w:r>
          </w:p>
        </w:tc>
        <w:tc>
          <w:tcPr>
            <w:tcW w:w="325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Некоторые аспекты дискриминации прав работников при получении образования: вопросы судебной практики</w:t>
            </w:r>
          </w:p>
        </w:tc>
        <w:tc>
          <w:tcPr>
            <w:tcW w:w="2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Щедрина Юлия Владимировна, д.ю.н, профессор</w:t>
            </w:r>
          </w:p>
        </w:tc>
        <w:tc>
          <w:tcPr>
            <w:tcW w:w="269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Курский государственный университет</w:t>
            </w:r>
          </w:p>
        </w:tc>
      </w:tr>
      <w:tr w:rsidR="00557868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CF1D9F">
            <w:pPr>
              <w:pStyle w:val="1"/>
              <w:ind w:left="0"/>
              <w:jc w:val="left"/>
              <w:rPr>
                <w:color w:val="auto"/>
                <w:highlight w:val="white"/>
                <w:lang w:eastAsia="en-US"/>
              </w:rPr>
            </w:pPr>
            <w:r>
              <w:rPr>
                <w:color w:val="auto"/>
                <w:highlight w:val="white"/>
                <w:lang w:eastAsia="en-US"/>
              </w:rPr>
              <w:t>11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r>
              <w:t>Самохина Анна Николаевна,</w:t>
            </w:r>
          </w:p>
          <w:p w:rsidR="00557868" w:rsidRDefault="00557868" w:rsidP="00E05DDD">
            <w:r w:rsidRPr="00E05DDD">
              <w:t>3 курс</w:t>
            </w:r>
          </w:p>
        </w:tc>
        <w:tc>
          <w:tcPr>
            <w:tcW w:w="325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К вопросу о совмещении трудовой деятельности и обучения</w:t>
            </w:r>
          </w:p>
        </w:tc>
        <w:tc>
          <w:tcPr>
            <w:tcW w:w="2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 xml:space="preserve">Яценко Анастасия Олеговна, </w:t>
            </w:r>
          </w:p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к.ю.н., доцент</w:t>
            </w:r>
          </w:p>
          <w:p w:rsidR="00557868" w:rsidRPr="00E05DDD" w:rsidRDefault="00557868" w:rsidP="00E05DDD">
            <w:pPr>
              <w:rPr>
                <w:highlight w:val="white"/>
              </w:rPr>
            </w:pPr>
          </w:p>
        </w:tc>
        <w:tc>
          <w:tcPr>
            <w:tcW w:w="269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Российский государственный университет правосудия</w:t>
            </w:r>
          </w:p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(Крымский филиал)</w:t>
            </w:r>
          </w:p>
        </w:tc>
      </w:tr>
      <w:tr w:rsidR="00557868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CF1D9F">
            <w:pPr>
              <w:pStyle w:val="1"/>
              <w:ind w:left="0"/>
              <w:jc w:val="left"/>
              <w:rPr>
                <w:color w:val="auto"/>
                <w:highlight w:val="white"/>
                <w:lang w:eastAsia="en-US"/>
              </w:rPr>
            </w:pPr>
            <w:r>
              <w:rPr>
                <w:color w:val="auto"/>
                <w:highlight w:val="white"/>
                <w:lang w:eastAsia="en-US"/>
              </w:rPr>
              <w:t>12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r>
              <w:t>Фесенко Карина Дмитриевна,</w:t>
            </w:r>
          </w:p>
          <w:p w:rsidR="00557868" w:rsidRDefault="00557868" w:rsidP="00E05DDD">
            <w:r w:rsidRPr="00E05DDD">
              <w:t>4 курс</w:t>
            </w:r>
            <w:r>
              <w:t xml:space="preserve"> ФНО</w:t>
            </w:r>
          </w:p>
        </w:tc>
        <w:tc>
          <w:tcPr>
            <w:tcW w:w="325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Формы реализации механизмов социальных гарантий государственной социальной политики</w:t>
            </w:r>
          </w:p>
        </w:tc>
        <w:tc>
          <w:tcPr>
            <w:tcW w:w="2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Феськова Ольга Юрьевна</w:t>
            </w:r>
          </w:p>
        </w:tc>
        <w:tc>
          <w:tcPr>
            <w:tcW w:w="269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Российский государственный университет правосудия</w:t>
            </w:r>
          </w:p>
        </w:tc>
      </w:tr>
      <w:tr w:rsidR="00557868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CF1D9F">
            <w:pPr>
              <w:pStyle w:val="1"/>
              <w:ind w:left="0"/>
              <w:jc w:val="left"/>
              <w:rPr>
                <w:color w:val="auto"/>
                <w:highlight w:val="white"/>
                <w:lang w:eastAsia="en-US"/>
              </w:rPr>
            </w:pPr>
            <w:r>
              <w:rPr>
                <w:color w:val="auto"/>
                <w:highlight w:val="white"/>
                <w:lang w:eastAsia="en-US"/>
              </w:rPr>
              <w:t>13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>
              <w:t>Чепелёв Владислав Александрович,</w:t>
            </w:r>
          </w:p>
          <w:p w:rsidR="00557868" w:rsidRDefault="00557868" w:rsidP="00E05DDD">
            <w:r>
              <w:t>3 курс</w:t>
            </w:r>
          </w:p>
        </w:tc>
        <w:tc>
          <w:tcPr>
            <w:tcW w:w="325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«Лимит на легионеров» в командных видах спорта: дискриминация или правомерное ограничение трудовых прав иностранных работников?</w:t>
            </w:r>
          </w:p>
        </w:tc>
        <w:tc>
          <w:tcPr>
            <w:tcW w:w="2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Глухов Александр Викторович, к.ю.н., доцент</w:t>
            </w:r>
          </w:p>
        </w:tc>
        <w:tc>
          <w:tcPr>
            <w:tcW w:w="269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05DDD" w:rsidRDefault="00557868" w:rsidP="00E05DDD">
            <w:pPr>
              <w:rPr>
                <w:highlight w:val="white"/>
              </w:rPr>
            </w:pPr>
            <w:r w:rsidRPr="00E05DDD">
              <w:rPr>
                <w:highlight w:val="white"/>
              </w:rPr>
              <w:t>Российский государственный университет правосудия</w:t>
            </w:r>
          </w:p>
        </w:tc>
      </w:tr>
    </w:tbl>
    <w:p w:rsidR="00557868" w:rsidRPr="00E05DDD" w:rsidRDefault="00557868" w:rsidP="006B5373">
      <w:pPr>
        <w:jc w:val="center"/>
        <w:rPr>
          <w:b/>
          <w:bCs/>
          <w:highlight w:val="yellow"/>
        </w:rPr>
      </w:pPr>
    </w:p>
    <w:p w:rsidR="00557868" w:rsidRPr="00E05DDD" w:rsidRDefault="00557868" w:rsidP="006B5373">
      <w:pPr>
        <w:jc w:val="center"/>
      </w:pPr>
      <w:r w:rsidRPr="00E05DDD">
        <w:rPr>
          <w:b/>
          <w:bCs/>
        </w:rPr>
        <w:t>СЕКЦИЯ«ПРАВОВОЕ И ИНДИВИДУАЛЬНОЕ РЕГУЛИРОВАНИЕ ЗЕМЕЛЬНЫХ И ЭКОЛОГИЧЕСКИХ ОТНОШЕНИЙ»</w:t>
      </w:r>
    </w:p>
    <w:p w:rsidR="00557868" w:rsidRDefault="00557868" w:rsidP="00C76DAD">
      <w:pPr>
        <w:jc w:val="center"/>
        <w:rPr>
          <w:b/>
          <w:bCs/>
        </w:rPr>
      </w:pPr>
      <w:r>
        <w:rPr>
          <w:b/>
          <w:bCs/>
          <w:highlight w:val="white"/>
        </w:rPr>
        <w:t>Руководители</w:t>
      </w:r>
      <w:r w:rsidRPr="00AF54B8">
        <w:rPr>
          <w:b/>
          <w:bCs/>
          <w:highlight w:val="white"/>
        </w:rPr>
        <w:t xml:space="preserve"> секции:</w:t>
      </w:r>
    </w:p>
    <w:p w:rsidR="00557868" w:rsidRPr="0051465D" w:rsidRDefault="00557868" w:rsidP="00C76DAD">
      <w:pPr>
        <w:jc w:val="center"/>
        <w:rPr>
          <w:b/>
          <w:bCs/>
        </w:rPr>
      </w:pPr>
      <w:r w:rsidRPr="0051465D">
        <w:rPr>
          <w:b/>
          <w:bCs/>
          <w:sz w:val="27"/>
          <w:szCs w:val="27"/>
        </w:rPr>
        <w:t>Г.А. Мисник</w:t>
      </w:r>
      <w:r>
        <w:rPr>
          <w:sz w:val="27"/>
          <w:szCs w:val="27"/>
        </w:rPr>
        <w:t xml:space="preserve">, д.ю.н., профессор кафедры; </w:t>
      </w:r>
      <w:r>
        <w:rPr>
          <w:sz w:val="27"/>
          <w:szCs w:val="27"/>
        </w:rPr>
        <w:br/>
      </w:r>
      <w:r w:rsidRPr="0051465D">
        <w:rPr>
          <w:b/>
          <w:bCs/>
          <w:sz w:val="27"/>
          <w:szCs w:val="27"/>
        </w:rPr>
        <w:t>В.Н. Власенко</w:t>
      </w:r>
      <w:r>
        <w:rPr>
          <w:sz w:val="27"/>
          <w:szCs w:val="27"/>
        </w:rPr>
        <w:t xml:space="preserve">, к.ю.н., доцент кафедры; </w:t>
      </w:r>
      <w:r>
        <w:rPr>
          <w:sz w:val="27"/>
          <w:szCs w:val="27"/>
        </w:rPr>
        <w:br/>
      </w:r>
      <w:r w:rsidRPr="0051465D">
        <w:rPr>
          <w:b/>
          <w:bCs/>
          <w:sz w:val="27"/>
          <w:szCs w:val="27"/>
        </w:rPr>
        <w:t>Н.А. Алексеева</w:t>
      </w:r>
      <w:r>
        <w:rPr>
          <w:sz w:val="27"/>
          <w:szCs w:val="27"/>
        </w:rPr>
        <w:t>, к.ю.н., доцент.</w:t>
      </w:r>
    </w:p>
    <w:p w:rsidR="00557868" w:rsidRPr="00E05DDD" w:rsidRDefault="00557868" w:rsidP="00BC63A8">
      <w:pPr>
        <w:jc w:val="center"/>
        <w:rPr>
          <w:b/>
          <w:bCs/>
        </w:rPr>
      </w:pPr>
      <w:r w:rsidRPr="00E05DDD">
        <w:rPr>
          <w:b/>
          <w:bCs/>
        </w:rPr>
        <w:t>Ауд. 517</w:t>
      </w:r>
    </w:p>
    <w:tbl>
      <w:tblPr>
        <w:tblW w:w="10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77"/>
        <w:gridCol w:w="2233"/>
        <w:gridCol w:w="2861"/>
        <w:gridCol w:w="2400"/>
        <w:gridCol w:w="2825"/>
      </w:tblGrid>
      <w:tr w:rsidR="00557868" w:rsidRPr="00AF54B8">
        <w:trPr>
          <w:trHeight w:val="360"/>
          <w:jc w:val="center"/>
        </w:trPr>
        <w:tc>
          <w:tcPr>
            <w:tcW w:w="577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AF54B8" w:rsidRDefault="00557868" w:rsidP="00E05DDD">
            <w:pPr>
              <w:jc w:val="left"/>
            </w:pPr>
            <w:r>
              <w:t>№</w:t>
            </w:r>
          </w:p>
        </w:tc>
        <w:tc>
          <w:tcPr>
            <w:tcW w:w="2233" w:type="dxa"/>
            <w:tcBorders>
              <w:bottom w:val="single" w:sz="4" w:space="0" w:color="auto"/>
            </w:tcBorders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AF54B8" w:rsidRDefault="00557868" w:rsidP="00E05DDD">
            <w:pPr>
              <w:jc w:val="left"/>
            </w:pPr>
            <w:r w:rsidRPr="00AF54B8">
              <w:t>ФИО</w:t>
            </w:r>
          </w:p>
        </w:tc>
        <w:tc>
          <w:tcPr>
            <w:tcW w:w="2861" w:type="dxa"/>
            <w:tcBorders>
              <w:bottom w:val="single" w:sz="4" w:space="0" w:color="auto"/>
            </w:tcBorders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AF54B8" w:rsidRDefault="00557868" w:rsidP="00E05DDD">
            <w:pPr>
              <w:jc w:val="left"/>
            </w:pPr>
            <w:r w:rsidRPr="00AF54B8">
              <w:t>Название доклада</w:t>
            </w:r>
          </w:p>
        </w:tc>
        <w:tc>
          <w:tcPr>
            <w:tcW w:w="2400" w:type="dxa"/>
            <w:tcBorders>
              <w:bottom w:val="single" w:sz="4" w:space="0" w:color="auto"/>
            </w:tcBorders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AF54B8" w:rsidRDefault="00557868" w:rsidP="00E05DDD">
            <w:pPr>
              <w:jc w:val="left"/>
            </w:pPr>
            <w:r w:rsidRPr="00AF54B8">
              <w:t>Научный руководитель</w:t>
            </w:r>
          </w:p>
        </w:tc>
        <w:tc>
          <w:tcPr>
            <w:tcW w:w="2825" w:type="dxa"/>
            <w:tcBorders>
              <w:bottom w:val="single" w:sz="4" w:space="0" w:color="auto"/>
            </w:tcBorders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AF54B8" w:rsidRDefault="00557868" w:rsidP="00E05DDD">
            <w:pPr>
              <w:jc w:val="left"/>
            </w:pPr>
            <w:r w:rsidRPr="00AF54B8">
              <w:t>Наименование ВУЗа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Borders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AF54B8" w:rsidRDefault="00557868" w:rsidP="00E05DDD">
            <w:pPr>
              <w:jc w:val="left"/>
              <w:rPr>
                <w:highlight w:val="white"/>
              </w:rPr>
            </w:pPr>
            <w:r>
              <w:rPr>
                <w:highlight w:val="white"/>
              </w:rPr>
              <w:t>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 w:rsidRPr="0051465D">
              <w:t>Абдулмажидов Магомед Абдурашидович</w:t>
            </w:r>
            <w:r>
              <w:t>,</w:t>
            </w:r>
            <w:r>
              <w:br/>
              <w:t>2 курс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>
              <w:t>Государственная политика в отношении экологической безопасности страны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 w:rsidRPr="0051465D">
              <w:t>Кабыш Наталья Фаридовна</w:t>
            </w:r>
            <w:r>
              <w:t>, заведующий</w:t>
            </w:r>
            <w:r w:rsidRPr="0051465D">
              <w:t xml:space="preserve"> кафедрой 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05DDD">
              <w:rPr>
                <w:shd w:val="clear" w:color="auto" w:fill="FFFFFF"/>
              </w:rPr>
              <w:t>Северо-</w:t>
            </w:r>
            <w:r>
              <w:rPr>
                <w:shd w:val="clear" w:color="auto" w:fill="FFFFFF"/>
              </w:rPr>
              <w:t>Кавказский институт (филиал)</w:t>
            </w:r>
            <w:r w:rsidRPr="00E05DDD">
              <w:rPr>
                <w:shd w:val="clear" w:color="auto" w:fill="FFFFFF"/>
              </w:rPr>
              <w:t xml:space="preserve"> Всероссийского университета юстиции (РПА Минюста России)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Borders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pPr>
              <w:jc w:val="left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pPr>
              <w:jc w:val="left"/>
            </w:pPr>
            <w:r w:rsidRPr="0051465D">
              <w:t>Горчаков Лаврентий Александрович</w:t>
            </w:r>
            <w:r>
              <w:t>,</w:t>
            </w:r>
          </w:p>
          <w:p w:rsidR="00557868" w:rsidRPr="0051465D" w:rsidRDefault="00557868" w:rsidP="00E05DDD">
            <w:pPr>
              <w:jc w:val="left"/>
            </w:pPr>
            <w:r>
              <w:t>2 курс магистратуры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 w:rsidRPr="0051465D">
              <w:t>Проблемы законодательного регулирования муниципального земельного контроля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 w:rsidRPr="0051465D">
              <w:t>Трофимова Инесса Александровна</w:t>
            </w:r>
            <w:r>
              <w:t>, к.ю.н., д</w:t>
            </w:r>
            <w:r w:rsidRPr="0051465D">
              <w:t>оцент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t>Российский государственный университет правосудия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Borders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pPr>
              <w:jc w:val="left"/>
              <w:rPr>
                <w:highlight w:val="white"/>
              </w:rPr>
            </w:pPr>
            <w:r>
              <w:rPr>
                <w:highlight w:val="white"/>
              </w:rPr>
              <w:t>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pPr>
              <w:jc w:val="left"/>
            </w:pPr>
            <w:r w:rsidRPr="0051465D">
              <w:t>Джейранова Екатерина Гениславовна</w:t>
            </w:r>
            <w:r>
              <w:t>,</w:t>
            </w:r>
          </w:p>
          <w:p w:rsidR="00557868" w:rsidRPr="0051465D" w:rsidRDefault="00557868" w:rsidP="00E05DDD">
            <w:pPr>
              <w:jc w:val="left"/>
            </w:pPr>
            <w:r>
              <w:t>3 курс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 w:rsidRPr="0051465D">
              <w:t>Проблемы возмещения экологического вреда, причиненного земельным правонарушением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 w:rsidRPr="0051465D">
              <w:t xml:space="preserve">Докучаева Виктория Юрьевна, </w:t>
            </w:r>
            <w:r>
              <w:t>к.ю.н.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653ED0" w:rsidRDefault="00557868" w:rsidP="00E05DDD">
            <w:pPr>
              <w:jc w:val="left"/>
            </w:pPr>
            <w:r w:rsidRPr="00653ED0">
              <w:t>Российский государственный универси</w:t>
            </w:r>
            <w:r>
              <w:t>тет правосудия(</w:t>
            </w:r>
            <w:r w:rsidRPr="00653ED0">
              <w:t>Крымский филиал</w:t>
            </w:r>
            <w:r>
              <w:t>)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Borders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pPr>
              <w:jc w:val="left"/>
              <w:rPr>
                <w:highlight w:val="white"/>
              </w:rPr>
            </w:pPr>
            <w:r>
              <w:rPr>
                <w:highlight w:val="white"/>
              </w:rPr>
              <w:t>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 w:rsidRPr="0051465D">
              <w:t>Дубень Андрей Кириллович</w:t>
            </w:r>
            <w:r>
              <w:t>,</w:t>
            </w:r>
            <w:r>
              <w:br/>
              <w:t>3 курс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 w:rsidRPr="0051465D">
              <w:t>«Самозахват» земельных участков: проблемы теории и практики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 w:rsidRPr="0051465D">
              <w:t xml:space="preserve">Докучаева В.Ю., к.ю.н., преподаватель 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pPr>
              <w:jc w:val="left"/>
            </w:pPr>
            <w:r w:rsidRPr="00653ED0">
              <w:t xml:space="preserve">Российский государственный университет </w:t>
            </w:r>
            <w:r>
              <w:t>правосудия (</w:t>
            </w:r>
            <w:r w:rsidRPr="00653ED0">
              <w:t>Крымский филиал</w:t>
            </w:r>
            <w:r>
              <w:t>)</w:t>
            </w:r>
          </w:p>
          <w:p w:rsidR="00557868" w:rsidRPr="00653ED0" w:rsidRDefault="00557868" w:rsidP="00E05DDD">
            <w:pPr>
              <w:jc w:val="left"/>
            </w:pP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Borders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pPr>
              <w:jc w:val="left"/>
              <w:rPr>
                <w:highlight w:val="white"/>
              </w:rPr>
            </w:pPr>
            <w:r>
              <w:rPr>
                <w:highlight w:val="white"/>
              </w:rPr>
              <w:t>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 w:rsidRPr="0010448C">
              <w:t>Кучина Анастасия Николаевна,</w:t>
            </w:r>
            <w:r w:rsidRPr="0010448C">
              <w:br/>
              <w:t>1 курс магистратуры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 w:rsidRPr="0051465D">
              <w:t>Правовые проблемы рационального использования земель лесного фонда РФ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 w:rsidRPr="0051465D">
              <w:t>Сырых Елена Владимировна к.ю.н., доцент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53ED0">
              <w:t>Российский государственный университет правосудия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Borders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pPr>
              <w:jc w:val="left"/>
              <w:rPr>
                <w:highlight w:val="white"/>
              </w:rPr>
            </w:pPr>
            <w:r>
              <w:rPr>
                <w:highlight w:val="white"/>
              </w:rPr>
              <w:t>6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 w:rsidRPr="0051465D">
              <w:t>Магомедов СултанахмедМахачевич</w:t>
            </w:r>
            <w:r>
              <w:t>,</w:t>
            </w:r>
            <w:r>
              <w:br/>
              <w:t>5 курс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 w:rsidRPr="0051465D">
              <w:t>Правовые аспекты решения проблемы биологического загрязнения Каспийского моря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 w:rsidRPr="0051465D">
              <w:t>Кахбулаева Эльвира Хасумбековна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653ED0" w:rsidRDefault="00557868" w:rsidP="00E05DDD">
            <w:pPr>
              <w:jc w:val="left"/>
            </w:pPr>
            <w:r w:rsidRPr="00E05DDD">
              <w:rPr>
                <w:shd w:val="clear" w:color="auto" w:fill="FFFFFF"/>
              </w:rPr>
              <w:t>Северо-</w:t>
            </w:r>
            <w:r>
              <w:rPr>
                <w:shd w:val="clear" w:color="auto" w:fill="FFFFFF"/>
              </w:rPr>
              <w:t>Кавказский институт (филиал)</w:t>
            </w:r>
            <w:r w:rsidRPr="00E05DDD">
              <w:rPr>
                <w:shd w:val="clear" w:color="auto" w:fill="FFFFFF"/>
              </w:rPr>
              <w:t xml:space="preserve"> Всероссийского университета юстиции (РПА Минюста России)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Borders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pPr>
              <w:jc w:val="left"/>
              <w:rPr>
                <w:highlight w:val="white"/>
              </w:rPr>
            </w:pPr>
            <w:r>
              <w:rPr>
                <w:highlight w:val="white"/>
              </w:rPr>
              <w:t>7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 w:rsidRPr="0051465D">
              <w:t>Масалыгина Юлия Эдуардовна</w:t>
            </w:r>
            <w:r>
              <w:t>,</w:t>
            </w:r>
            <w:r>
              <w:br/>
              <w:t>4 курс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 w:rsidRPr="0051465D">
              <w:t>Проблемы применения земельно-правовых норм: практика арбитражных судов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 w:rsidRPr="0051465D">
              <w:t xml:space="preserve">Докучаева Виктория Юрьевна, </w:t>
            </w:r>
            <w:r>
              <w:t>к.ю.н.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653ED0" w:rsidRDefault="00557868" w:rsidP="00E05DDD">
            <w:pPr>
              <w:jc w:val="left"/>
            </w:pPr>
            <w:r w:rsidRPr="00653ED0">
              <w:t>Российский государс</w:t>
            </w:r>
            <w:r>
              <w:t>твенный университет правосудия</w:t>
            </w:r>
            <w:r>
              <w:br/>
              <w:t>(</w:t>
            </w:r>
            <w:r w:rsidRPr="00653ED0">
              <w:t>Крымский филиал</w:t>
            </w:r>
            <w:r>
              <w:t>)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Borders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pPr>
              <w:jc w:val="left"/>
              <w:rPr>
                <w:highlight w:val="white"/>
              </w:rPr>
            </w:pPr>
            <w:r>
              <w:rPr>
                <w:highlight w:val="white"/>
              </w:rPr>
              <w:t>8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 w:rsidRPr="0051465D">
              <w:t>Мегера Дмитрий Александрович</w:t>
            </w:r>
            <w:r>
              <w:t>,</w:t>
            </w:r>
            <w:r>
              <w:br/>
              <w:t>2 курс магистратуры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 w:rsidRPr="0051465D">
              <w:t>К вопросу о понятии земельного спора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 w:rsidRPr="0051465D">
              <w:t xml:space="preserve">Адабашев Тимур Кемалович, </w:t>
            </w:r>
            <w:r>
              <w:t xml:space="preserve">к.ю.н., </w:t>
            </w:r>
            <w:r w:rsidRPr="0051465D">
              <w:t>стар</w:t>
            </w:r>
            <w:r>
              <w:t>ший преподаватель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653ED0" w:rsidRDefault="00557868" w:rsidP="00E05DDD">
            <w:pPr>
              <w:jc w:val="left"/>
            </w:pPr>
            <w:r w:rsidRPr="00653ED0">
              <w:t>Российский государс</w:t>
            </w:r>
            <w:r>
              <w:t>твенный университет правосудия</w:t>
            </w:r>
            <w:r>
              <w:br/>
              <w:t>(</w:t>
            </w:r>
            <w:r w:rsidRPr="00653ED0">
              <w:t>Крымский филиал</w:t>
            </w:r>
            <w:r>
              <w:t>)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Borders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pPr>
              <w:jc w:val="left"/>
              <w:rPr>
                <w:highlight w:val="white"/>
              </w:rPr>
            </w:pPr>
            <w:r>
              <w:rPr>
                <w:highlight w:val="white"/>
              </w:rPr>
              <w:t>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 w:rsidRPr="0051465D">
              <w:t>Момот Денис Витальевич</w:t>
            </w:r>
            <w:r>
              <w:t>,</w:t>
            </w:r>
            <w:r>
              <w:br/>
              <w:t>3 курс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 w:rsidRPr="0051465D">
              <w:t>Проблемные вопросы института кадастровой стоимости земельных участков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 w:rsidRPr="0051465D">
              <w:t xml:space="preserve">Русанова Светлана Юрьевна, </w:t>
            </w:r>
            <w:r>
              <w:t xml:space="preserve">к.ю.н., </w:t>
            </w:r>
            <w:r w:rsidRPr="0051465D">
              <w:t xml:space="preserve">доцент кафедры 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653ED0" w:rsidRDefault="00557868" w:rsidP="00E05DDD">
            <w:pPr>
              <w:jc w:val="left"/>
            </w:pPr>
            <w:r w:rsidRPr="00653ED0">
              <w:t>Российский государс</w:t>
            </w:r>
            <w:r>
              <w:t>твенный университет правосудия (</w:t>
            </w:r>
            <w:r w:rsidRPr="00653ED0">
              <w:t>Крымский филиал</w:t>
            </w:r>
            <w:r>
              <w:t>)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Borders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pPr>
              <w:jc w:val="left"/>
              <w:rPr>
                <w:highlight w:val="white"/>
              </w:rPr>
            </w:pPr>
            <w:r>
              <w:rPr>
                <w:highlight w:val="white"/>
              </w:rPr>
              <w:t>10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 w:rsidRPr="0051465D">
              <w:t>Тищенко Татьяна Сергеевна</w:t>
            </w:r>
            <w:r>
              <w:t>,</w:t>
            </w:r>
            <w:r>
              <w:br/>
              <w:t>3 курс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 w:rsidRPr="0051465D">
              <w:t>Проблема принудительного изъятия земельных участков для государственных и муниципальных нужд: отечественная и зарубежная практика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>
              <w:t xml:space="preserve">Докучаева Виктория Юрьевна, </w:t>
            </w:r>
            <w:r w:rsidRPr="0051465D">
              <w:t>к.ю.н.</w:t>
            </w:r>
            <w:r>
              <w:t>, старший преподаватель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653ED0" w:rsidRDefault="00557868" w:rsidP="00E05DDD">
            <w:pPr>
              <w:jc w:val="left"/>
            </w:pPr>
            <w:r w:rsidRPr="00653ED0">
              <w:t>Российский государ</w:t>
            </w:r>
            <w:r>
              <w:t>ственный университет правосудия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Borders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pPr>
              <w:jc w:val="left"/>
              <w:rPr>
                <w:highlight w:val="white"/>
              </w:rPr>
            </w:pPr>
            <w:r>
              <w:rPr>
                <w:highlight w:val="white"/>
              </w:rPr>
              <w:t>11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 w:rsidRPr="0051465D">
              <w:t>Фадеева Ольга Андреевна</w:t>
            </w:r>
            <w:r>
              <w:t>,</w:t>
            </w:r>
            <w:r>
              <w:br/>
              <w:t>3 курс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 w:rsidRPr="0051465D">
              <w:t>Необходимость реновации в Крыму: преимущества и недостатки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 w:rsidRPr="0051465D">
              <w:t>Докучаева Виктория Юр</w:t>
            </w:r>
            <w:r>
              <w:t>ьевна, к.ю.н.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653ED0" w:rsidRDefault="00557868" w:rsidP="00E05DDD">
            <w:pPr>
              <w:jc w:val="left"/>
            </w:pPr>
            <w:r w:rsidRPr="00653ED0">
              <w:t>Российский государ</w:t>
            </w:r>
            <w:r>
              <w:t>ственный университет правосудия (</w:t>
            </w:r>
            <w:r w:rsidRPr="00653ED0">
              <w:t>Крымский филиал</w:t>
            </w:r>
            <w:r>
              <w:t>)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Borders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pPr>
              <w:jc w:val="left"/>
              <w:rPr>
                <w:highlight w:val="white"/>
              </w:rPr>
            </w:pPr>
            <w:r>
              <w:rPr>
                <w:highlight w:val="white"/>
              </w:rPr>
              <w:t>12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 w:rsidRPr="0051465D">
              <w:t>Хрущев Юрий Вадимович</w:t>
            </w:r>
            <w:r>
              <w:t>,</w:t>
            </w:r>
            <w:r>
              <w:br/>
              <w:t>1 курс магистратуры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 w:rsidRPr="0051465D">
              <w:t>Правовое и индивидуальное регулирование изъятия земельных участков для государственных или муниципальных нужд в городе Москве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1465D" w:rsidRDefault="00557868" w:rsidP="00E05DDD">
            <w:pPr>
              <w:jc w:val="left"/>
            </w:pPr>
            <w:r w:rsidRPr="0051465D">
              <w:t>Сырых Елена Владимировна, к.ю.н., доцент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653ED0" w:rsidRDefault="00557868" w:rsidP="00E05DDD">
            <w:pPr>
              <w:jc w:val="left"/>
            </w:pPr>
            <w:r w:rsidRPr="00653ED0">
              <w:t>Российский государ</w:t>
            </w:r>
            <w:r>
              <w:t>ственный университет правосудия</w:t>
            </w:r>
          </w:p>
        </w:tc>
      </w:tr>
    </w:tbl>
    <w:p w:rsidR="00557868" w:rsidRDefault="00557868" w:rsidP="0094640F">
      <w:pPr>
        <w:pStyle w:val="BodyText"/>
        <w:ind w:left="-567"/>
      </w:pPr>
    </w:p>
    <w:p w:rsidR="00557868" w:rsidRPr="001C7FF6" w:rsidRDefault="00557868" w:rsidP="00804BC4">
      <w:pPr>
        <w:pStyle w:val="BodyText"/>
        <w:ind w:left="-567"/>
        <w:jc w:val="center"/>
      </w:pPr>
      <w:r>
        <w:br w:type="page"/>
      </w:r>
      <w:r w:rsidRPr="001C7FF6">
        <w:t>СЕКЦИЯ «АКТУАЛЬНЫЕ ПРОБЛЕМЫ УГОЛОВНОГО ПРАВА»</w:t>
      </w:r>
    </w:p>
    <w:p w:rsidR="00557868" w:rsidRPr="001C7FF6" w:rsidRDefault="00557868" w:rsidP="00804BC4">
      <w:pPr>
        <w:pStyle w:val="BodyText"/>
        <w:jc w:val="center"/>
      </w:pPr>
      <w:r w:rsidRPr="001C7FF6">
        <w:t>Руководители секции:</w:t>
      </w:r>
    </w:p>
    <w:p w:rsidR="00557868" w:rsidRPr="001C7FF6" w:rsidRDefault="00557868" w:rsidP="00804BC4">
      <w:pPr>
        <w:jc w:val="center"/>
      </w:pPr>
      <w:r w:rsidRPr="001C7FF6">
        <w:rPr>
          <w:b/>
          <w:bCs/>
        </w:rPr>
        <w:t>Ю.И. Антонов</w:t>
      </w:r>
      <w:r w:rsidRPr="001C7FF6">
        <w:t>, к.ю.н., доцент</w:t>
      </w:r>
      <w:r>
        <w:t xml:space="preserve"> кафедры</w:t>
      </w:r>
      <w:r w:rsidRPr="001C7FF6">
        <w:t xml:space="preserve">; </w:t>
      </w:r>
      <w:r w:rsidRPr="001C7FF6">
        <w:br/>
      </w:r>
      <w:r w:rsidRPr="001C7FF6">
        <w:rPr>
          <w:b/>
          <w:bCs/>
        </w:rPr>
        <w:t>Д.А. Дорогин</w:t>
      </w:r>
      <w:r w:rsidRPr="001C7FF6">
        <w:t>, к.ю.н., доцент кафедры;</w:t>
      </w:r>
    </w:p>
    <w:p w:rsidR="00557868" w:rsidRDefault="00557868" w:rsidP="00804BC4">
      <w:pPr>
        <w:jc w:val="center"/>
      </w:pPr>
      <w:r w:rsidRPr="001C7FF6">
        <w:rPr>
          <w:b/>
          <w:bCs/>
        </w:rPr>
        <w:t>М.А. Простосердов</w:t>
      </w:r>
      <w:r w:rsidRPr="001C7FF6">
        <w:t>, к.ю.н., старший преподаватель</w:t>
      </w:r>
      <w:r>
        <w:t xml:space="preserve"> кафедры</w:t>
      </w:r>
    </w:p>
    <w:p w:rsidR="00557868" w:rsidRPr="00355AC5" w:rsidRDefault="00557868" w:rsidP="00804BC4">
      <w:pPr>
        <w:jc w:val="center"/>
        <w:rPr>
          <w:b/>
          <w:bCs/>
        </w:rPr>
      </w:pPr>
      <w:r>
        <w:rPr>
          <w:b/>
          <w:bCs/>
        </w:rPr>
        <w:t>Ауд. 1205</w:t>
      </w:r>
    </w:p>
    <w:tbl>
      <w:tblPr>
        <w:tblW w:w="10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5"/>
        <w:gridCol w:w="1855"/>
        <w:gridCol w:w="3544"/>
        <w:gridCol w:w="2552"/>
        <w:gridCol w:w="2340"/>
      </w:tblGrid>
      <w:tr w:rsidR="00557868" w:rsidRPr="001C7FF6">
        <w:trPr>
          <w:trHeight w:val="750"/>
          <w:jc w:val="center"/>
        </w:trPr>
        <w:tc>
          <w:tcPr>
            <w:tcW w:w="555" w:type="dxa"/>
            <w:shd w:val="clear" w:color="auto" w:fill="F1F1F1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855" w:type="dxa"/>
            <w:shd w:val="clear" w:color="auto" w:fill="F1F1F1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ФИО</w:t>
            </w:r>
          </w:p>
        </w:tc>
        <w:tc>
          <w:tcPr>
            <w:tcW w:w="3544" w:type="dxa"/>
            <w:shd w:val="clear" w:color="auto" w:fill="F1F1F1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Название доклада</w:t>
            </w:r>
          </w:p>
        </w:tc>
        <w:tc>
          <w:tcPr>
            <w:tcW w:w="2552" w:type="dxa"/>
            <w:shd w:val="clear" w:color="auto" w:fill="F1F1F1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Научный руководитель</w:t>
            </w:r>
          </w:p>
        </w:tc>
        <w:tc>
          <w:tcPr>
            <w:tcW w:w="2340" w:type="dxa"/>
            <w:shd w:val="clear" w:color="auto" w:fill="F1F1F1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Наименование ВУЗа</w:t>
            </w:r>
          </w:p>
        </w:tc>
      </w:tr>
      <w:tr w:rsidR="00557868" w:rsidRPr="001C7FF6">
        <w:trPr>
          <w:trHeight w:val="1305"/>
          <w:jc w:val="center"/>
        </w:trPr>
        <w:tc>
          <w:tcPr>
            <w:tcW w:w="555" w:type="dxa"/>
          </w:tcPr>
          <w:p w:rsidR="00557868" w:rsidRPr="00676338" w:rsidRDefault="00557868" w:rsidP="00CF1D9F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val="en-US" w:eastAsia="en-US"/>
              </w:rPr>
              <w:t>БаглайАринаВитальевна</w:t>
            </w:r>
            <w:r w:rsidRPr="00676338">
              <w:rPr>
                <w:sz w:val="24"/>
                <w:szCs w:val="24"/>
                <w:lang w:eastAsia="en-US"/>
              </w:rPr>
              <w:t>,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3 курс</w:t>
            </w:r>
          </w:p>
        </w:tc>
        <w:tc>
          <w:tcPr>
            <w:tcW w:w="3544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Введение института уголовного проступка в Уголовном кодексе Российской Федерации</w:t>
            </w:r>
          </w:p>
        </w:tc>
        <w:tc>
          <w:tcPr>
            <w:tcW w:w="2552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 xml:space="preserve">Москалева Е.Н., старший преподаватель </w:t>
            </w:r>
          </w:p>
        </w:tc>
        <w:tc>
          <w:tcPr>
            <w:tcW w:w="2340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Российский государственный университет правосудия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(Ростовский филиал)</w:t>
            </w:r>
          </w:p>
        </w:tc>
      </w:tr>
      <w:tr w:rsidR="00557868" w:rsidRPr="001C7FF6">
        <w:trPr>
          <w:trHeight w:val="1531"/>
          <w:jc w:val="center"/>
        </w:trPr>
        <w:tc>
          <w:tcPr>
            <w:tcW w:w="5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Беляев Александр Сергеевич,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1 курс магистратуры</w:t>
            </w:r>
          </w:p>
        </w:tc>
        <w:tc>
          <w:tcPr>
            <w:tcW w:w="3544" w:type="dxa"/>
          </w:tcPr>
          <w:p w:rsidR="00557868" w:rsidRPr="00676338" w:rsidRDefault="00557868" w:rsidP="00676338">
            <w:pPr>
              <w:pStyle w:val="TableParagraph"/>
              <w:tabs>
                <w:tab w:val="left" w:pos="2459"/>
              </w:tabs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Понятие и сущность терроризма: эволюция и современность</w:t>
            </w:r>
          </w:p>
        </w:tc>
        <w:tc>
          <w:tcPr>
            <w:tcW w:w="2552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Кавелина О.Г., к.ю.н., доцент кафедры</w:t>
            </w:r>
          </w:p>
        </w:tc>
        <w:tc>
          <w:tcPr>
            <w:tcW w:w="2340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Российский государ</w:t>
            </w:r>
            <w:r>
              <w:rPr>
                <w:sz w:val="24"/>
                <w:szCs w:val="24"/>
                <w:lang w:eastAsia="en-US"/>
              </w:rPr>
              <w:t>ственный университет правосудия</w:t>
            </w:r>
          </w:p>
        </w:tc>
      </w:tr>
      <w:tr w:rsidR="00557868" w:rsidRPr="001C7FF6">
        <w:trPr>
          <w:trHeight w:val="2130"/>
          <w:jc w:val="center"/>
        </w:trPr>
        <w:tc>
          <w:tcPr>
            <w:tcW w:w="5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val="en-US" w:eastAsia="en-US"/>
              </w:rPr>
            </w:pPr>
            <w:r w:rsidRPr="00676338">
              <w:rPr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18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val="en-US" w:eastAsia="en-US"/>
              </w:rPr>
              <w:t>БорисоваКсенияСергеевна</w:t>
            </w:r>
            <w:r w:rsidRPr="00676338">
              <w:rPr>
                <w:sz w:val="24"/>
                <w:szCs w:val="24"/>
                <w:lang w:eastAsia="en-US"/>
              </w:rPr>
              <w:t>,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3 курс</w:t>
            </w:r>
          </w:p>
        </w:tc>
        <w:tc>
          <w:tcPr>
            <w:tcW w:w="3544" w:type="dxa"/>
          </w:tcPr>
          <w:p w:rsidR="00557868" w:rsidRPr="00676338" w:rsidRDefault="00557868" w:rsidP="00B22896">
            <w:pPr>
              <w:pStyle w:val="TableParagraph"/>
              <w:tabs>
                <w:tab w:val="left" w:pos="1240"/>
              </w:tabs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Совершение преступления впервые из числа указанных в ст. 76 УК как условие освобождения от уголовной ответственности по делам о преступлениях в сфере экономической деятельности</w:t>
            </w:r>
          </w:p>
        </w:tc>
        <w:tc>
          <w:tcPr>
            <w:tcW w:w="2552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Каменева А.Н., к.ю.н., доцент</w:t>
            </w:r>
          </w:p>
        </w:tc>
        <w:tc>
          <w:tcPr>
            <w:tcW w:w="2340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Московский государственный университет имени М. В. Ломоносова</w:t>
            </w:r>
          </w:p>
        </w:tc>
      </w:tr>
      <w:tr w:rsidR="00557868" w:rsidRPr="001C7FF6">
        <w:trPr>
          <w:trHeight w:val="1417"/>
          <w:jc w:val="center"/>
        </w:trPr>
        <w:tc>
          <w:tcPr>
            <w:tcW w:w="5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val="en-US" w:eastAsia="en-US"/>
              </w:rPr>
            </w:pPr>
            <w:r w:rsidRPr="00676338">
              <w:rPr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8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val="en-US" w:eastAsia="en-US"/>
              </w:rPr>
              <w:t>БутенкоПавелЭдуардович</w:t>
            </w:r>
            <w:r w:rsidRPr="00676338">
              <w:rPr>
                <w:sz w:val="24"/>
                <w:szCs w:val="24"/>
                <w:lang w:eastAsia="en-US"/>
              </w:rPr>
              <w:t>,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4 курс</w:t>
            </w:r>
          </w:p>
        </w:tc>
        <w:tc>
          <w:tcPr>
            <w:tcW w:w="3544" w:type="dxa"/>
          </w:tcPr>
          <w:p w:rsidR="00557868" w:rsidRPr="00676338" w:rsidRDefault="00557868" w:rsidP="00676338">
            <w:pPr>
              <w:pStyle w:val="TableParagraph"/>
              <w:tabs>
                <w:tab w:val="left" w:pos="2463"/>
              </w:tabs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Снятие судимости с лица в период условно-досрочного освобождения от отбывания наказания: практика против теории</w:t>
            </w:r>
          </w:p>
        </w:tc>
        <w:tc>
          <w:tcPr>
            <w:tcW w:w="2552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Бабаян С.Л., д.ю.н., доцент</w:t>
            </w:r>
          </w:p>
        </w:tc>
        <w:tc>
          <w:tcPr>
            <w:tcW w:w="2340" w:type="dxa"/>
          </w:tcPr>
          <w:p w:rsidR="00557868" w:rsidRPr="00676338" w:rsidRDefault="00557868" w:rsidP="00676338">
            <w:pPr>
              <w:pStyle w:val="TableParagraph"/>
              <w:tabs>
                <w:tab w:val="left" w:pos="1599"/>
              </w:tabs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Российский государственный университет правосудия</w:t>
            </w:r>
          </w:p>
        </w:tc>
      </w:tr>
      <w:tr w:rsidR="00557868" w:rsidRPr="001C7FF6">
        <w:trPr>
          <w:trHeight w:val="1580"/>
          <w:jc w:val="center"/>
        </w:trPr>
        <w:tc>
          <w:tcPr>
            <w:tcW w:w="5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8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val="en-US" w:eastAsia="en-US"/>
              </w:rPr>
              <w:t>ВасикЕленаАлексеевна</w:t>
            </w:r>
            <w:r w:rsidRPr="00676338">
              <w:rPr>
                <w:sz w:val="24"/>
                <w:szCs w:val="24"/>
                <w:lang w:eastAsia="en-US"/>
              </w:rPr>
              <w:t>,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2 курс</w:t>
            </w:r>
          </w:p>
        </w:tc>
        <w:tc>
          <w:tcPr>
            <w:tcW w:w="3544" w:type="dxa"/>
          </w:tcPr>
          <w:p w:rsidR="00557868" w:rsidRPr="00676338" w:rsidRDefault="00557868" w:rsidP="00676338">
            <w:pPr>
              <w:pStyle w:val="TableParagraph"/>
              <w:tabs>
                <w:tab w:val="left" w:pos="1283"/>
              </w:tabs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Уголовно-правовое регулирование ответственности за причинение вреда при нарушении условий правомерности крайней необходимости</w:t>
            </w:r>
          </w:p>
        </w:tc>
        <w:tc>
          <w:tcPr>
            <w:tcW w:w="2552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Топильская Е.В., к.ю.н., доцент</w:t>
            </w:r>
          </w:p>
        </w:tc>
        <w:tc>
          <w:tcPr>
            <w:tcW w:w="2340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Российский государственный университет правосудия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(Северо-Западный филиал)</w:t>
            </w:r>
          </w:p>
        </w:tc>
      </w:tr>
      <w:tr w:rsidR="00557868" w:rsidRPr="001C7FF6">
        <w:trPr>
          <w:trHeight w:val="1580"/>
          <w:jc w:val="center"/>
        </w:trPr>
        <w:tc>
          <w:tcPr>
            <w:tcW w:w="5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val="en-US" w:eastAsia="en-US"/>
              </w:rPr>
              <w:t>ВетровИванОлегович</w:t>
            </w:r>
            <w:r w:rsidRPr="00676338">
              <w:rPr>
                <w:sz w:val="24"/>
                <w:szCs w:val="24"/>
                <w:lang w:eastAsia="en-US"/>
              </w:rPr>
              <w:t>,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5 курс</w:t>
            </w:r>
          </w:p>
        </w:tc>
        <w:tc>
          <w:tcPr>
            <w:tcW w:w="3544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Некоторые проблемы квалификации преступлений, связанных с незаконным оборотом оружия, совершенных в соучастии</w:t>
            </w:r>
          </w:p>
        </w:tc>
        <w:tc>
          <w:tcPr>
            <w:tcW w:w="2552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Михалев В.А., к.п.н.</w:t>
            </w:r>
          </w:p>
        </w:tc>
        <w:tc>
          <w:tcPr>
            <w:tcW w:w="2340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Военный университет Министерства обороны Российской Федерации</w:t>
            </w:r>
          </w:p>
        </w:tc>
      </w:tr>
      <w:tr w:rsidR="00557868" w:rsidRPr="001C7FF6">
        <w:tblPrEx>
          <w:tblLook w:val="00A0"/>
        </w:tblPrEx>
        <w:trPr>
          <w:trHeight w:val="1822"/>
          <w:jc w:val="center"/>
        </w:trPr>
        <w:tc>
          <w:tcPr>
            <w:tcW w:w="5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val="en-US" w:eastAsia="en-US"/>
              </w:rPr>
            </w:pPr>
            <w:r w:rsidRPr="00676338">
              <w:rPr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18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val="en-US" w:eastAsia="en-US"/>
              </w:rPr>
              <w:t>ГайдащукАлександрИгоревич</w:t>
            </w:r>
            <w:r w:rsidRPr="00676338">
              <w:rPr>
                <w:sz w:val="24"/>
                <w:szCs w:val="24"/>
                <w:lang w:eastAsia="en-US"/>
              </w:rPr>
              <w:t>,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3 курс</w:t>
            </w:r>
          </w:p>
        </w:tc>
        <w:tc>
          <w:tcPr>
            <w:tcW w:w="3544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Дестабилизация деятельности органов власти или международных организаций как обязательный признак террористического акта</w:t>
            </w:r>
          </w:p>
        </w:tc>
        <w:tc>
          <w:tcPr>
            <w:tcW w:w="2552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Косевич Н.Р., к.ю.н., доцент</w:t>
            </w:r>
          </w:p>
        </w:tc>
        <w:tc>
          <w:tcPr>
            <w:tcW w:w="2340" w:type="dxa"/>
          </w:tcPr>
          <w:p w:rsidR="00557868" w:rsidRPr="00676338" w:rsidRDefault="00557868" w:rsidP="00676338">
            <w:pPr>
              <w:pStyle w:val="TableParagraph"/>
              <w:tabs>
                <w:tab w:val="left" w:pos="1504"/>
              </w:tabs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Российский государственный университет правосудия</w:t>
            </w:r>
          </w:p>
        </w:tc>
      </w:tr>
      <w:tr w:rsidR="00557868" w:rsidRPr="001C7FF6">
        <w:tblPrEx>
          <w:tblLook w:val="00A0"/>
        </w:tblPrEx>
        <w:trPr>
          <w:trHeight w:val="1535"/>
          <w:jc w:val="center"/>
        </w:trPr>
        <w:tc>
          <w:tcPr>
            <w:tcW w:w="5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8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Гульгоров Вадим Игоревич,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2 курс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магистратуры</w:t>
            </w:r>
          </w:p>
        </w:tc>
        <w:tc>
          <w:tcPr>
            <w:tcW w:w="3544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Дискуссионные вопросы акцессорной теории соучастия в преступлении</w:t>
            </w:r>
          </w:p>
        </w:tc>
        <w:tc>
          <w:tcPr>
            <w:tcW w:w="2552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Бодаевский В.П., к.ю.н., доцент</w:t>
            </w:r>
          </w:p>
        </w:tc>
        <w:tc>
          <w:tcPr>
            <w:tcW w:w="2340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Российский государственный университет правосудия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(Крымский филиал)</w:t>
            </w:r>
          </w:p>
        </w:tc>
      </w:tr>
      <w:tr w:rsidR="00557868" w:rsidRPr="001C7FF6">
        <w:tblPrEx>
          <w:tblLook w:val="00A0"/>
        </w:tblPrEx>
        <w:trPr>
          <w:trHeight w:val="599"/>
          <w:jc w:val="center"/>
        </w:trPr>
        <w:tc>
          <w:tcPr>
            <w:tcW w:w="5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val="en-US" w:eastAsia="en-US"/>
              </w:rPr>
            </w:pPr>
            <w:r w:rsidRPr="00676338">
              <w:rPr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18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val="en-US" w:eastAsia="en-US"/>
              </w:rPr>
            </w:pPr>
            <w:r w:rsidRPr="00676338">
              <w:rPr>
                <w:sz w:val="24"/>
                <w:szCs w:val="24"/>
                <w:lang w:val="en-US" w:eastAsia="en-US"/>
              </w:rPr>
              <w:t>ДжабраиловКурбанГитиномагомедович</w:t>
            </w:r>
            <w:r w:rsidRPr="00676338">
              <w:rPr>
                <w:sz w:val="24"/>
                <w:szCs w:val="24"/>
                <w:lang w:eastAsia="en-US"/>
              </w:rPr>
              <w:t>,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2 курс</w:t>
            </w:r>
          </w:p>
        </w:tc>
        <w:tc>
          <w:tcPr>
            <w:tcW w:w="3544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Проблема нарушения неприкосновенности частной жизни</w:t>
            </w:r>
          </w:p>
        </w:tc>
        <w:tc>
          <w:tcPr>
            <w:tcW w:w="2552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Хасметова З.Р.</w:t>
            </w:r>
          </w:p>
        </w:tc>
        <w:tc>
          <w:tcPr>
            <w:tcW w:w="2340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E05DDD">
              <w:rPr>
                <w:sz w:val="24"/>
                <w:szCs w:val="24"/>
                <w:shd w:val="clear" w:color="auto" w:fill="FFFFFF"/>
              </w:rPr>
              <w:t>Северо-</w:t>
            </w:r>
            <w:r>
              <w:rPr>
                <w:sz w:val="24"/>
                <w:szCs w:val="24"/>
                <w:shd w:val="clear" w:color="auto" w:fill="FFFFFF"/>
              </w:rPr>
              <w:t xml:space="preserve">Кавказский </w:t>
            </w:r>
            <w:r>
              <w:rPr>
                <w:shd w:val="clear" w:color="auto" w:fill="FFFFFF"/>
              </w:rPr>
              <w:t>институт (</w:t>
            </w:r>
            <w:r>
              <w:rPr>
                <w:sz w:val="24"/>
                <w:szCs w:val="24"/>
                <w:shd w:val="clear" w:color="auto" w:fill="FFFFFF"/>
              </w:rPr>
              <w:t>филиал</w:t>
            </w:r>
            <w:r>
              <w:rPr>
                <w:shd w:val="clear" w:color="auto" w:fill="FFFFFF"/>
              </w:rPr>
              <w:t>)</w:t>
            </w:r>
            <w:r w:rsidRPr="00E05DDD">
              <w:rPr>
                <w:sz w:val="24"/>
                <w:szCs w:val="24"/>
                <w:shd w:val="clear" w:color="auto" w:fill="FFFFFF"/>
              </w:rPr>
              <w:t xml:space="preserve"> Всероссийского университета юстиции (РПА Минюста России)</w:t>
            </w:r>
          </w:p>
        </w:tc>
      </w:tr>
      <w:tr w:rsidR="00557868" w:rsidRPr="001C7FF6">
        <w:tblPrEx>
          <w:tblLook w:val="00A0"/>
        </w:tblPrEx>
        <w:trPr>
          <w:trHeight w:val="599"/>
          <w:jc w:val="center"/>
        </w:trPr>
        <w:tc>
          <w:tcPr>
            <w:tcW w:w="5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8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val="en-US" w:eastAsia="en-US"/>
              </w:rPr>
              <w:t>ДорофееваМарияГеоргиевна</w:t>
            </w:r>
            <w:r w:rsidRPr="00676338">
              <w:rPr>
                <w:sz w:val="24"/>
                <w:szCs w:val="24"/>
                <w:lang w:eastAsia="en-US"/>
              </w:rPr>
              <w:t>,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2 курс</w:t>
            </w:r>
          </w:p>
        </w:tc>
        <w:tc>
          <w:tcPr>
            <w:tcW w:w="3544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О некоторых вопросах применения уголовного закона к длящимся и продолжаемым преступлениям</w:t>
            </w:r>
          </w:p>
        </w:tc>
        <w:tc>
          <w:tcPr>
            <w:tcW w:w="2552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Решетников А.Ю., к.ю.н., доцент</w:t>
            </w:r>
          </w:p>
        </w:tc>
        <w:tc>
          <w:tcPr>
            <w:tcW w:w="2340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Академия Генеральной прокуратуры Российской Федерации</w:t>
            </w:r>
          </w:p>
        </w:tc>
      </w:tr>
      <w:tr w:rsidR="00557868" w:rsidRPr="001C7FF6">
        <w:tblPrEx>
          <w:tblLook w:val="00A0"/>
        </w:tblPrEx>
        <w:trPr>
          <w:trHeight w:val="599"/>
          <w:jc w:val="center"/>
        </w:trPr>
        <w:tc>
          <w:tcPr>
            <w:tcW w:w="5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8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val="en-US" w:eastAsia="en-US"/>
              </w:rPr>
              <w:t>ЖерлицаАнастасияВладимировна</w:t>
            </w:r>
            <w:r w:rsidRPr="00676338">
              <w:rPr>
                <w:sz w:val="24"/>
                <w:szCs w:val="24"/>
                <w:lang w:eastAsia="en-US"/>
              </w:rPr>
              <w:t>,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2 курс</w:t>
            </w:r>
          </w:p>
        </w:tc>
        <w:tc>
          <w:tcPr>
            <w:tcW w:w="3544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Проблемы освобождения от уголовной ответственности с назначением судебного штрафа</w:t>
            </w:r>
          </w:p>
        </w:tc>
        <w:tc>
          <w:tcPr>
            <w:tcW w:w="2552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Клюев А.А., к.ю.н., доцент</w:t>
            </w:r>
          </w:p>
        </w:tc>
        <w:tc>
          <w:tcPr>
            <w:tcW w:w="2340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Российский государственный университет правосудия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(Северо-Кавказский филиал)</w:t>
            </w:r>
          </w:p>
        </w:tc>
      </w:tr>
      <w:tr w:rsidR="00557868" w:rsidRPr="001C7FF6">
        <w:tblPrEx>
          <w:tblLook w:val="00A0"/>
        </w:tblPrEx>
        <w:trPr>
          <w:trHeight w:val="599"/>
          <w:jc w:val="center"/>
        </w:trPr>
        <w:tc>
          <w:tcPr>
            <w:tcW w:w="5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8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val="en-US" w:eastAsia="en-US"/>
              </w:rPr>
              <w:t>ЗаливохинаОльгаСергеевна</w:t>
            </w:r>
            <w:r w:rsidRPr="00676338">
              <w:rPr>
                <w:sz w:val="24"/>
                <w:szCs w:val="24"/>
                <w:lang w:eastAsia="en-US"/>
              </w:rPr>
              <w:t>,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4 курс</w:t>
            </w:r>
          </w:p>
        </w:tc>
        <w:tc>
          <w:tcPr>
            <w:tcW w:w="3544" w:type="dxa"/>
          </w:tcPr>
          <w:p w:rsidR="00557868" w:rsidRPr="00E21ED5" w:rsidRDefault="00557868" w:rsidP="00E21ED5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Уголовная ответственность за надругательство над телами умерших (ст. 244 УК РФ): правовое регулирование и проблемы правоприменения</w:t>
            </w:r>
          </w:p>
        </w:tc>
        <w:tc>
          <w:tcPr>
            <w:tcW w:w="2552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Дорогин Д.А., к.ю.н., доцент кафедры</w:t>
            </w:r>
          </w:p>
        </w:tc>
        <w:tc>
          <w:tcPr>
            <w:tcW w:w="2340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Российский государственный университет правосудия</w:t>
            </w:r>
          </w:p>
        </w:tc>
      </w:tr>
      <w:tr w:rsidR="00557868" w:rsidRPr="001C7FF6">
        <w:tblPrEx>
          <w:tblLook w:val="00A0"/>
        </w:tblPrEx>
        <w:trPr>
          <w:trHeight w:val="599"/>
          <w:jc w:val="center"/>
        </w:trPr>
        <w:tc>
          <w:tcPr>
            <w:tcW w:w="5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8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Калач</w:t>
            </w:r>
            <w:r>
              <w:rPr>
                <w:sz w:val="24"/>
                <w:szCs w:val="24"/>
                <w:lang w:eastAsia="en-US"/>
              </w:rPr>
              <w:t>е</w:t>
            </w:r>
            <w:r w:rsidRPr="00676338">
              <w:rPr>
                <w:sz w:val="24"/>
                <w:szCs w:val="24"/>
                <w:lang w:eastAsia="en-US"/>
              </w:rPr>
              <w:t>ва Надежда Валерьевна,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1 курс магистратуры</w:t>
            </w:r>
          </w:p>
        </w:tc>
        <w:tc>
          <w:tcPr>
            <w:tcW w:w="3544" w:type="dxa"/>
          </w:tcPr>
          <w:p w:rsidR="00557868" w:rsidRPr="00B22896" w:rsidRDefault="00557868" w:rsidP="00E21ED5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Проблемы квалификации убийства женщины заведомо для виновного находящейся в состоянии беременности</w:t>
            </w:r>
          </w:p>
        </w:tc>
        <w:tc>
          <w:tcPr>
            <w:tcW w:w="2552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Караханов А.Н., к.ю.н., доцент кафедры</w:t>
            </w:r>
          </w:p>
        </w:tc>
        <w:tc>
          <w:tcPr>
            <w:tcW w:w="2340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Российский государственный университет правосудия</w:t>
            </w:r>
          </w:p>
        </w:tc>
      </w:tr>
      <w:tr w:rsidR="00557868" w:rsidRPr="001C7FF6">
        <w:tblPrEx>
          <w:tblLook w:val="00A0"/>
        </w:tblPrEx>
        <w:trPr>
          <w:trHeight w:val="599"/>
          <w:jc w:val="center"/>
        </w:trPr>
        <w:tc>
          <w:tcPr>
            <w:tcW w:w="5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855" w:type="dxa"/>
          </w:tcPr>
          <w:p w:rsidR="00557868" w:rsidRPr="00676338" w:rsidRDefault="00557868" w:rsidP="00F842CA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val="en-US" w:eastAsia="en-US"/>
              </w:rPr>
              <w:t>КарловскийАлександрАлександрович</w:t>
            </w:r>
            <w:r w:rsidRPr="00676338">
              <w:rPr>
                <w:sz w:val="24"/>
                <w:szCs w:val="24"/>
                <w:lang w:eastAsia="en-US"/>
              </w:rPr>
              <w:t>,</w:t>
            </w:r>
          </w:p>
          <w:p w:rsidR="00557868" w:rsidRPr="00676338" w:rsidRDefault="00557868" w:rsidP="00F842CA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2 курс</w:t>
            </w:r>
          </w:p>
        </w:tc>
        <w:tc>
          <w:tcPr>
            <w:tcW w:w="3544" w:type="dxa"/>
          </w:tcPr>
          <w:p w:rsidR="00557868" w:rsidRPr="00676338" w:rsidRDefault="00557868" w:rsidP="00E21ED5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О проблеме соотношения принципа вины и уголовной ответственности юридических лиц в российском уголовном праве</w:t>
            </w:r>
          </w:p>
        </w:tc>
        <w:tc>
          <w:tcPr>
            <w:tcW w:w="2552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Решетников А.Ю. к.ю.н., доцент</w:t>
            </w:r>
          </w:p>
        </w:tc>
        <w:tc>
          <w:tcPr>
            <w:tcW w:w="2340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Академия Генеральной прокуратуры Российской Федерации</w:t>
            </w:r>
          </w:p>
        </w:tc>
      </w:tr>
      <w:tr w:rsidR="00557868" w:rsidRPr="001C7FF6">
        <w:tblPrEx>
          <w:tblLook w:val="00A0"/>
        </w:tblPrEx>
        <w:trPr>
          <w:trHeight w:val="922"/>
          <w:jc w:val="center"/>
        </w:trPr>
        <w:tc>
          <w:tcPr>
            <w:tcW w:w="5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8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val="en-US" w:eastAsia="en-US"/>
              </w:rPr>
              <w:t>КожевниковПётрАндреевич</w:t>
            </w:r>
            <w:r w:rsidRPr="00676338">
              <w:rPr>
                <w:sz w:val="24"/>
                <w:szCs w:val="24"/>
                <w:lang w:eastAsia="en-US"/>
              </w:rPr>
              <w:t>,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5 курс</w:t>
            </w:r>
          </w:p>
        </w:tc>
        <w:tc>
          <w:tcPr>
            <w:tcW w:w="3544" w:type="dxa"/>
          </w:tcPr>
          <w:p w:rsidR="00557868" w:rsidRPr="001F4F3D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Самовольное оставление части или места службы: вопросы квалификации</w:t>
            </w:r>
          </w:p>
        </w:tc>
        <w:tc>
          <w:tcPr>
            <w:tcW w:w="2552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Степаненко Н.Е., к.ю.н., доцент кафедры</w:t>
            </w:r>
          </w:p>
        </w:tc>
        <w:tc>
          <w:tcPr>
            <w:tcW w:w="2340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Военный университет Министерства обороны Российской Федерации</w:t>
            </w:r>
          </w:p>
        </w:tc>
      </w:tr>
      <w:tr w:rsidR="00557868" w:rsidRPr="001C7FF6">
        <w:tblPrEx>
          <w:tblLook w:val="00A0"/>
        </w:tblPrEx>
        <w:trPr>
          <w:trHeight w:val="599"/>
          <w:jc w:val="center"/>
        </w:trPr>
        <w:tc>
          <w:tcPr>
            <w:tcW w:w="5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8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val="en-US" w:eastAsia="en-US"/>
              </w:rPr>
              <w:t>КолесниковАлексейЮрьевич</w:t>
            </w:r>
            <w:r w:rsidRPr="00676338">
              <w:rPr>
                <w:sz w:val="24"/>
                <w:szCs w:val="24"/>
                <w:lang w:eastAsia="en-US"/>
              </w:rPr>
              <w:t>,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5 курс</w:t>
            </w:r>
          </w:p>
        </w:tc>
        <w:tc>
          <w:tcPr>
            <w:tcW w:w="3544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Вопросы квалификации сопротивления начальнику или принуждения его к нарушению обязанностей военной службы</w:t>
            </w:r>
          </w:p>
        </w:tc>
        <w:tc>
          <w:tcPr>
            <w:tcW w:w="2552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Степаненко Н.Е., к.ю.н., доцент кафедры</w:t>
            </w:r>
          </w:p>
        </w:tc>
        <w:tc>
          <w:tcPr>
            <w:tcW w:w="2340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Военный университет Министерства обороны Российской Федерации</w:t>
            </w:r>
          </w:p>
        </w:tc>
      </w:tr>
      <w:tr w:rsidR="00557868" w:rsidRPr="001C7FF6">
        <w:tblPrEx>
          <w:tblLook w:val="00A0"/>
        </w:tblPrEx>
        <w:trPr>
          <w:trHeight w:val="599"/>
          <w:jc w:val="center"/>
        </w:trPr>
        <w:tc>
          <w:tcPr>
            <w:tcW w:w="5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8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val="en-US" w:eastAsia="en-US"/>
              </w:rPr>
              <w:t>КузьмищевРоманИльич</w:t>
            </w:r>
            <w:r w:rsidRPr="00676338">
              <w:rPr>
                <w:sz w:val="24"/>
                <w:szCs w:val="24"/>
                <w:lang w:eastAsia="en-US"/>
              </w:rPr>
              <w:t>,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3 курс</w:t>
            </w:r>
          </w:p>
        </w:tc>
        <w:tc>
          <w:tcPr>
            <w:tcW w:w="3544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Посредничество во взяточничестве: особенности и проблемы применения</w:t>
            </w:r>
          </w:p>
        </w:tc>
        <w:tc>
          <w:tcPr>
            <w:tcW w:w="2552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Сошина Н.В., старший преподаватель кафедры</w:t>
            </w:r>
          </w:p>
        </w:tc>
        <w:tc>
          <w:tcPr>
            <w:tcW w:w="2340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Российский государственный университет правосудия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(Крымский филиал)</w:t>
            </w:r>
          </w:p>
        </w:tc>
      </w:tr>
      <w:tr w:rsidR="00557868" w:rsidRPr="001C7FF6">
        <w:tblPrEx>
          <w:tblLook w:val="00A0"/>
        </w:tblPrEx>
        <w:trPr>
          <w:trHeight w:val="599"/>
          <w:jc w:val="center"/>
        </w:trPr>
        <w:tc>
          <w:tcPr>
            <w:tcW w:w="5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8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val="en-US" w:eastAsia="en-US"/>
              </w:rPr>
              <w:t>ЛипчанскаяЕленаМаксимовна</w:t>
            </w:r>
            <w:r w:rsidRPr="00676338">
              <w:rPr>
                <w:sz w:val="24"/>
                <w:szCs w:val="24"/>
                <w:lang w:eastAsia="en-US"/>
              </w:rPr>
              <w:t xml:space="preserve">, 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3 курс</w:t>
            </w:r>
          </w:p>
        </w:tc>
        <w:tc>
          <w:tcPr>
            <w:tcW w:w="3544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Значение для квалификации состояния сна и сильного опьянения потерпевшего</w:t>
            </w:r>
          </w:p>
        </w:tc>
        <w:tc>
          <w:tcPr>
            <w:tcW w:w="2552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Соколова А.С., старший преподаватель кафедры</w:t>
            </w:r>
          </w:p>
        </w:tc>
        <w:tc>
          <w:tcPr>
            <w:tcW w:w="2340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Белгородский университет кооперации, экономики и права</w:t>
            </w:r>
          </w:p>
        </w:tc>
      </w:tr>
      <w:tr w:rsidR="00557868" w:rsidRPr="001C7FF6">
        <w:tblPrEx>
          <w:tblLook w:val="00A0"/>
        </w:tblPrEx>
        <w:trPr>
          <w:trHeight w:val="599"/>
          <w:jc w:val="center"/>
        </w:trPr>
        <w:tc>
          <w:tcPr>
            <w:tcW w:w="5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8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val="en-US" w:eastAsia="en-US"/>
              </w:rPr>
              <w:t>ЛюбовенкоЕкатеринаДмитриевна</w:t>
            </w:r>
            <w:r w:rsidRPr="00676338">
              <w:rPr>
                <w:sz w:val="24"/>
                <w:szCs w:val="24"/>
                <w:lang w:eastAsia="en-US"/>
              </w:rPr>
              <w:t>,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3 курс</w:t>
            </w:r>
          </w:p>
        </w:tc>
        <w:tc>
          <w:tcPr>
            <w:tcW w:w="3544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Проблема эвтаназии в российском уголовном праве</w:t>
            </w:r>
          </w:p>
        </w:tc>
        <w:tc>
          <w:tcPr>
            <w:tcW w:w="2552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Соколова А.С., старший преподаватель кафедры</w:t>
            </w:r>
          </w:p>
        </w:tc>
        <w:tc>
          <w:tcPr>
            <w:tcW w:w="2340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Белгородский университет кооперации, экономики и права</w:t>
            </w:r>
          </w:p>
        </w:tc>
      </w:tr>
      <w:tr w:rsidR="00557868" w:rsidRPr="001C7FF6">
        <w:tblPrEx>
          <w:tblLook w:val="00A0"/>
        </w:tblPrEx>
        <w:trPr>
          <w:trHeight w:val="599"/>
          <w:jc w:val="center"/>
        </w:trPr>
        <w:tc>
          <w:tcPr>
            <w:tcW w:w="5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855" w:type="dxa"/>
          </w:tcPr>
          <w:p w:rsidR="00557868" w:rsidRPr="00D8149A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D8149A">
              <w:rPr>
                <w:sz w:val="24"/>
                <w:szCs w:val="24"/>
                <w:lang w:eastAsia="en-US"/>
              </w:rPr>
              <w:t>Ляпин Дмитрий Олегович</w:t>
            </w:r>
            <w:r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br/>
              <w:t>1 курс магистратуры</w:t>
            </w:r>
          </w:p>
        </w:tc>
        <w:tc>
          <w:tcPr>
            <w:tcW w:w="3544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Правовое регулирование правомерного применения оружия как обстоятельства, исключающего уголовную ответственность</w:t>
            </w:r>
          </w:p>
        </w:tc>
        <w:tc>
          <w:tcPr>
            <w:tcW w:w="2552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Дорогин Д.А., к.ю.н., доцент кафедры</w:t>
            </w:r>
          </w:p>
        </w:tc>
        <w:tc>
          <w:tcPr>
            <w:tcW w:w="2340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Российский государственный университет правосудия</w:t>
            </w:r>
          </w:p>
        </w:tc>
      </w:tr>
      <w:tr w:rsidR="00557868" w:rsidRPr="001C7FF6">
        <w:tblPrEx>
          <w:tblLook w:val="00A0"/>
        </w:tblPrEx>
        <w:trPr>
          <w:trHeight w:val="599"/>
          <w:jc w:val="center"/>
        </w:trPr>
        <w:tc>
          <w:tcPr>
            <w:tcW w:w="5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8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val="en-US" w:eastAsia="en-US"/>
              </w:rPr>
              <w:t>МартыновАлександрИгоревич</w:t>
            </w:r>
            <w:r w:rsidRPr="00676338">
              <w:rPr>
                <w:sz w:val="24"/>
                <w:szCs w:val="24"/>
                <w:lang w:eastAsia="en-US"/>
              </w:rPr>
              <w:t>,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3 курс</w:t>
            </w:r>
          </w:p>
        </w:tc>
        <w:tc>
          <w:tcPr>
            <w:tcW w:w="3544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Конфискация имущества как уголовно-правовое явление</w:t>
            </w:r>
          </w:p>
        </w:tc>
        <w:tc>
          <w:tcPr>
            <w:tcW w:w="2552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Волков К.А., к.ю.н., доцент</w:t>
            </w:r>
          </w:p>
        </w:tc>
        <w:tc>
          <w:tcPr>
            <w:tcW w:w="2340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Российский государственный университет правосудия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(Дальневосточный филиал)</w:t>
            </w:r>
          </w:p>
        </w:tc>
      </w:tr>
      <w:tr w:rsidR="00557868" w:rsidRPr="001C7FF6">
        <w:tblPrEx>
          <w:tblLook w:val="00A0"/>
        </w:tblPrEx>
        <w:trPr>
          <w:trHeight w:val="599"/>
          <w:jc w:val="center"/>
        </w:trPr>
        <w:tc>
          <w:tcPr>
            <w:tcW w:w="5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8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val="en-US" w:eastAsia="en-US"/>
              </w:rPr>
              <w:t>НовикЕгорВикторович</w:t>
            </w:r>
            <w:r w:rsidRPr="00676338">
              <w:rPr>
                <w:sz w:val="24"/>
                <w:szCs w:val="24"/>
                <w:lang w:eastAsia="en-US"/>
              </w:rPr>
              <w:t>,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3 курс</w:t>
            </w:r>
          </w:p>
        </w:tc>
        <w:tc>
          <w:tcPr>
            <w:tcW w:w="3544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Об общественной опасности нормы, предусматривающей уголовную ответственность за нарушение неприкосновенности жилища</w:t>
            </w:r>
          </w:p>
        </w:tc>
        <w:tc>
          <w:tcPr>
            <w:tcW w:w="2552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Москалева Е.Н., старший преподаватель</w:t>
            </w:r>
          </w:p>
        </w:tc>
        <w:tc>
          <w:tcPr>
            <w:tcW w:w="2340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Российский государственный университет правосудия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(Ростовский филиал)</w:t>
            </w:r>
          </w:p>
        </w:tc>
      </w:tr>
      <w:tr w:rsidR="00557868" w:rsidRPr="001C7FF6">
        <w:tblPrEx>
          <w:tblLook w:val="00A0"/>
        </w:tblPrEx>
        <w:trPr>
          <w:trHeight w:val="599"/>
          <w:jc w:val="center"/>
        </w:trPr>
        <w:tc>
          <w:tcPr>
            <w:tcW w:w="5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8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val="en-US" w:eastAsia="en-US"/>
              </w:rPr>
              <w:t>ОстибовецкийДмитрийИгоревич</w:t>
            </w:r>
            <w:r w:rsidRPr="00676338">
              <w:rPr>
                <w:sz w:val="24"/>
                <w:szCs w:val="24"/>
                <w:lang w:eastAsia="en-US"/>
              </w:rPr>
              <w:t>,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3 курс</w:t>
            </w:r>
          </w:p>
        </w:tc>
        <w:tc>
          <w:tcPr>
            <w:tcW w:w="3544" w:type="dxa"/>
          </w:tcPr>
          <w:p w:rsidR="00557868" w:rsidRPr="00777FAD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Подстрекатель и исполнитель, обладающий признаками специального субъекта; исполнитель и подстрекатель, обладающий признаками специального субъекта: некоторые вопросы квалификации их соучастия</w:t>
            </w:r>
          </w:p>
        </w:tc>
        <w:tc>
          <w:tcPr>
            <w:tcW w:w="2552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Антонов Ю.И., к.ю.н., доцент кафедры</w:t>
            </w:r>
          </w:p>
        </w:tc>
        <w:tc>
          <w:tcPr>
            <w:tcW w:w="2340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Российский государственный университет правосудия</w:t>
            </w:r>
          </w:p>
        </w:tc>
      </w:tr>
      <w:tr w:rsidR="00557868" w:rsidRPr="001C7FF6">
        <w:tblPrEx>
          <w:tblLook w:val="00A0"/>
        </w:tblPrEx>
        <w:trPr>
          <w:trHeight w:val="599"/>
          <w:jc w:val="center"/>
        </w:trPr>
        <w:tc>
          <w:tcPr>
            <w:tcW w:w="5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8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val="en-US" w:eastAsia="en-US"/>
              </w:rPr>
              <w:t>РостовцеваАнастасияАлександровна</w:t>
            </w:r>
            <w:r w:rsidRPr="00676338">
              <w:rPr>
                <w:sz w:val="24"/>
                <w:szCs w:val="24"/>
                <w:lang w:eastAsia="en-US"/>
              </w:rPr>
              <w:t>,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3 курс</w:t>
            </w:r>
          </w:p>
        </w:tc>
        <w:tc>
          <w:tcPr>
            <w:tcW w:w="3544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Проблемы юридической техники статьи 110.1 Уголовного кодекса Российской Федерации</w:t>
            </w:r>
          </w:p>
        </w:tc>
        <w:tc>
          <w:tcPr>
            <w:tcW w:w="2552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Гладышев Ю.А., к.ю.н., доцент</w:t>
            </w:r>
          </w:p>
        </w:tc>
        <w:tc>
          <w:tcPr>
            <w:tcW w:w="2340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Российский государственный университет правосудия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(Приволжский филиал)</w:t>
            </w:r>
          </w:p>
        </w:tc>
      </w:tr>
      <w:tr w:rsidR="00557868" w:rsidRPr="001C7FF6">
        <w:tblPrEx>
          <w:tblLook w:val="00A0"/>
        </w:tblPrEx>
        <w:trPr>
          <w:trHeight w:val="599"/>
          <w:jc w:val="center"/>
        </w:trPr>
        <w:tc>
          <w:tcPr>
            <w:tcW w:w="5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8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Рощевский Андрей Андреевич,</w:t>
            </w:r>
          </w:p>
          <w:p w:rsidR="0055786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1 курс магистратуры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3544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lang w:val="en-US" w:eastAsia="en-US"/>
              </w:rPr>
              <w:t>Устойчивостькакпризнакбанды</w:t>
            </w:r>
          </w:p>
        </w:tc>
        <w:tc>
          <w:tcPr>
            <w:tcW w:w="2552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Кауфман М.А., д.ю.н., профессор</w:t>
            </w:r>
          </w:p>
        </w:tc>
        <w:tc>
          <w:tcPr>
            <w:tcW w:w="2340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Российский государственный университет правосудия</w:t>
            </w:r>
          </w:p>
        </w:tc>
      </w:tr>
      <w:tr w:rsidR="00557868" w:rsidRPr="001C7FF6">
        <w:tblPrEx>
          <w:tblLook w:val="00A0"/>
        </w:tblPrEx>
        <w:trPr>
          <w:trHeight w:val="599"/>
          <w:jc w:val="center"/>
        </w:trPr>
        <w:tc>
          <w:tcPr>
            <w:tcW w:w="5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8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val="en-US" w:eastAsia="en-US"/>
              </w:rPr>
              <w:t>СавицкаяЯнаДенисовна</w:t>
            </w:r>
            <w:r w:rsidRPr="00676338">
              <w:rPr>
                <w:sz w:val="24"/>
                <w:szCs w:val="24"/>
                <w:lang w:eastAsia="en-US"/>
              </w:rPr>
              <w:t>,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3 курс</w:t>
            </w:r>
          </w:p>
        </w:tc>
        <w:tc>
          <w:tcPr>
            <w:tcW w:w="3544" w:type="dxa"/>
          </w:tcPr>
          <w:p w:rsidR="0055786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Некоторые проблемы применения правил исчисления размера неуплаченных налогов, сборов и взносов в ст. 198 и 199 УК РФ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552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Дорогин Д.А., к.ю.н., доцент кафедры</w:t>
            </w:r>
          </w:p>
        </w:tc>
        <w:tc>
          <w:tcPr>
            <w:tcW w:w="2340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Российский государственный университет правосудия</w:t>
            </w:r>
          </w:p>
        </w:tc>
      </w:tr>
      <w:tr w:rsidR="00557868" w:rsidRPr="001C7FF6">
        <w:tblPrEx>
          <w:tblLook w:val="00A0"/>
        </w:tblPrEx>
        <w:trPr>
          <w:trHeight w:val="599"/>
          <w:jc w:val="center"/>
        </w:trPr>
        <w:tc>
          <w:tcPr>
            <w:tcW w:w="5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8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val="en-US" w:eastAsia="en-US"/>
              </w:rPr>
              <w:t>СосковаКсенияАлексеевна</w:t>
            </w:r>
            <w:r w:rsidRPr="00676338">
              <w:rPr>
                <w:sz w:val="24"/>
                <w:szCs w:val="24"/>
                <w:lang w:eastAsia="en-US"/>
              </w:rPr>
              <w:t>,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4 курс</w:t>
            </w:r>
          </w:p>
        </w:tc>
        <w:tc>
          <w:tcPr>
            <w:tcW w:w="3544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Убийство матерью новорожденного ребенка: проблемы квалификации</w:t>
            </w:r>
          </w:p>
        </w:tc>
        <w:tc>
          <w:tcPr>
            <w:tcW w:w="2552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Анисимов А.А., к.ю.н., доцент</w:t>
            </w:r>
          </w:p>
        </w:tc>
        <w:tc>
          <w:tcPr>
            <w:tcW w:w="2340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Российский государственный университет правосудия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(Центральный филиал)</w:t>
            </w:r>
          </w:p>
        </w:tc>
      </w:tr>
      <w:tr w:rsidR="00557868" w:rsidRPr="001C7FF6">
        <w:tblPrEx>
          <w:tblLook w:val="00A0"/>
        </w:tblPrEx>
        <w:trPr>
          <w:trHeight w:val="599"/>
          <w:jc w:val="center"/>
        </w:trPr>
        <w:tc>
          <w:tcPr>
            <w:tcW w:w="5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8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val="en-US" w:eastAsia="en-US"/>
              </w:rPr>
              <w:t>СтоляренкоКириллОлегович</w:t>
            </w:r>
            <w:r w:rsidRPr="00676338">
              <w:rPr>
                <w:sz w:val="24"/>
                <w:szCs w:val="24"/>
                <w:lang w:eastAsia="en-US"/>
              </w:rPr>
              <w:t>,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2 курс</w:t>
            </w:r>
          </w:p>
        </w:tc>
        <w:tc>
          <w:tcPr>
            <w:tcW w:w="3544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Соотношение принципа справедливости и понятия судимость в уголовном праве России</w:t>
            </w:r>
          </w:p>
        </w:tc>
        <w:tc>
          <w:tcPr>
            <w:tcW w:w="2552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Решетников А.Ю. к.ю.н., доцент</w:t>
            </w:r>
          </w:p>
        </w:tc>
        <w:tc>
          <w:tcPr>
            <w:tcW w:w="2340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Академия Генеральной прокуратуры Российской Федерации</w:t>
            </w:r>
          </w:p>
        </w:tc>
      </w:tr>
      <w:tr w:rsidR="00557868" w:rsidRPr="001C7FF6">
        <w:tblPrEx>
          <w:tblLook w:val="00A0"/>
        </w:tblPrEx>
        <w:trPr>
          <w:trHeight w:val="599"/>
          <w:jc w:val="center"/>
        </w:trPr>
        <w:tc>
          <w:tcPr>
            <w:tcW w:w="5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18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val="en-US" w:eastAsia="en-US"/>
              </w:rPr>
              <w:t>ХаритоновДенисАлександрович</w:t>
            </w:r>
            <w:r w:rsidRPr="00676338">
              <w:rPr>
                <w:sz w:val="24"/>
                <w:szCs w:val="24"/>
                <w:lang w:eastAsia="en-US"/>
              </w:rPr>
              <w:t>,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2 курс</w:t>
            </w:r>
          </w:p>
        </w:tc>
        <w:tc>
          <w:tcPr>
            <w:tcW w:w="3544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Проблема определения возраста привлечения к уголовной ответственности</w:t>
            </w:r>
          </w:p>
        </w:tc>
        <w:tc>
          <w:tcPr>
            <w:tcW w:w="2552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Ульянова Н.Я.</w:t>
            </w:r>
          </w:p>
        </w:tc>
        <w:tc>
          <w:tcPr>
            <w:tcW w:w="2340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Московский промыш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t>ленно-экономический колледж имени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br/>
            </w: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Г.В. Плеханова</w:t>
            </w:r>
          </w:p>
        </w:tc>
      </w:tr>
      <w:tr w:rsidR="00557868" w:rsidRPr="001C7FF6">
        <w:tblPrEx>
          <w:tblLook w:val="00A0"/>
        </w:tblPrEx>
        <w:trPr>
          <w:trHeight w:val="599"/>
          <w:jc w:val="center"/>
        </w:trPr>
        <w:tc>
          <w:tcPr>
            <w:tcW w:w="5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8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E21ED5">
              <w:rPr>
                <w:sz w:val="24"/>
                <w:szCs w:val="24"/>
                <w:lang w:eastAsia="en-US"/>
              </w:rPr>
              <w:t>Черепнова Юлия Валерьевна</w:t>
            </w:r>
            <w:r w:rsidRPr="00676338">
              <w:rPr>
                <w:sz w:val="24"/>
                <w:szCs w:val="24"/>
                <w:lang w:eastAsia="en-US"/>
              </w:rPr>
              <w:t>,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2 курс</w:t>
            </w:r>
          </w:p>
        </w:tc>
        <w:tc>
          <w:tcPr>
            <w:tcW w:w="3544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Обоснованный риск как обстоятельство, исключающее преступность деяния</w:t>
            </w:r>
          </w:p>
        </w:tc>
        <w:tc>
          <w:tcPr>
            <w:tcW w:w="2552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Дорогин Д.А., к.ю.н., доцент кафедры</w:t>
            </w:r>
          </w:p>
        </w:tc>
        <w:tc>
          <w:tcPr>
            <w:tcW w:w="2340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Российский государственный университет правосудия</w:t>
            </w:r>
          </w:p>
        </w:tc>
      </w:tr>
      <w:tr w:rsidR="00557868" w:rsidRPr="001C7FF6">
        <w:tblPrEx>
          <w:tblLook w:val="00A0"/>
        </w:tblPrEx>
        <w:trPr>
          <w:trHeight w:val="599"/>
          <w:jc w:val="center"/>
        </w:trPr>
        <w:tc>
          <w:tcPr>
            <w:tcW w:w="5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855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lang w:eastAsia="en-US"/>
              </w:rPr>
            </w:pPr>
            <w:r w:rsidRPr="00676338">
              <w:rPr>
                <w:sz w:val="24"/>
                <w:szCs w:val="24"/>
                <w:lang w:val="en-US" w:eastAsia="en-US"/>
              </w:rPr>
              <w:t>ЭткинаАлисаДмитриевна</w:t>
            </w:r>
            <w:r w:rsidRPr="00676338">
              <w:rPr>
                <w:sz w:val="24"/>
                <w:szCs w:val="24"/>
                <w:lang w:eastAsia="en-US"/>
              </w:rPr>
              <w:t xml:space="preserve">, </w:t>
            </w:r>
          </w:p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4 курс</w:t>
            </w:r>
          </w:p>
        </w:tc>
        <w:tc>
          <w:tcPr>
            <w:tcW w:w="3544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lang w:eastAsia="en-US"/>
              </w:rPr>
              <w:t>Мошенничество в сфере компьютерной информации (ст.</w:t>
            </w:r>
            <w:r w:rsidRPr="00676338">
              <w:rPr>
                <w:sz w:val="24"/>
                <w:szCs w:val="24"/>
                <w:lang w:val="en-US" w:eastAsia="en-US"/>
              </w:rPr>
              <w:t> </w:t>
            </w:r>
            <w:r w:rsidRPr="00676338">
              <w:rPr>
                <w:sz w:val="24"/>
                <w:szCs w:val="24"/>
                <w:lang w:eastAsia="en-US"/>
              </w:rPr>
              <w:t>159</w:t>
            </w:r>
            <w:r w:rsidRPr="00676338">
              <w:rPr>
                <w:sz w:val="24"/>
                <w:szCs w:val="24"/>
                <w:vertAlign w:val="superscript"/>
                <w:lang w:eastAsia="en-US"/>
              </w:rPr>
              <w:t>6</w:t>
            </w:r>
            <w:r w:rsidRPr="00676338">
              <w:rPr>
                <w:sz w:val="24"/>
                <w:szCs w:val="24"/>
                <w:lang w:val="en-US" w:eastAsia="en-US"/>
              </w:rPr>
              <w:t> </w:t>
            </w:r>
            <w:r w:rsidRPr="00676338">
              <w:rPr>
                <w:sz w:val="24"/>
                <w:szCs w:val="24"/>
                <w:lang w:eastAsia="en-US"/>
              </w:rPr>
              <w:t>УК РФ) как самостоятельная форма хищения</w:t>
            </w:r>
          </w:p>
        </w:tc>
        <w:tc>
          <w:tcPr>
            <w:tcW w:w="2552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Дорогин Д.А., к.ю.н., доцент кафедры</w:t>
            </w:r>
          </w:p>
        </w:tc>
        <w:tc>
          <w:tcPr>
            <w:tcW w:w="2340" w:type="dxa"/>
          </w:tcPr>
          <w:p w:rsidR="00557868" w:rsidRPr="00676338" w:rsidRDefault="00557868" w:rsidP="00676338">
            <w:pPr>
              <w:pStyle w:val="TableParagraph"/>
              <w:ind w:left="57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676338">
              <w:rPr>
                <w:sz w:val="24"/>
                <w:szCs w:val="24"/>
                <w:shd w:val="clear" w:color="auto" w:fill="FFFFFF"/>
                <w:lang w:eastAsia="en-US"/>
              </w:rPr>
              <w:t>Российский государственный университет правосудия</w:t>
            </w:r>
          </w:p>
        </w:tc>
      </w:tr>
    </w:tbl>
    <w:p w:rsidR="00557868" w:rsidRDefault="00557868" w:rsidP="00E21ED5">
      <w:pPr>
        <w:rPr>
          <w:b/>
          <w:bCs/>
          <w:highlight w:val="white"/>
        </w:rPr>
      </w:pPr>
    </w:p>
    <w:p w:rsidR="00557868" w:rsidRPr="00AA05D0" w:rsidRDefault="00557868" w:rsidP="00F64066">
      <w:pPr>
        <w:jc w:val="center"/>
        <w:rPr>
          <w:highlight w:val="white"/>
        </w:rPr>
      </w:pPr>
      <w:r>
        <w:rPr>
          <w:b/>
          <w:bCs/>
          <w:highlight w:val="white"/>
        </w:rPr>
        <w:t>СЕКЦИЯ «МЕЖДУНАРОДНОЕ</w:t>
      </w:r>
      <w:r w:rsidRPr="00AF54B8">
        <w:rPr>
          <w:b/>
          <w:bCs/>
          <w:highlight w:val="white"/>
        </w:rPr>
        <w:t xml:space="preserve"> ПРАВО»</w:t>
      </w:r>
    </w:p>
    <w:p w:rsidR="00557868" w:rsidRDefault="00557868" w:rsidP="00F64066">
      <w:pPr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>Руководители</w:t>
      </w:r>
      <w:r w:rsidRPr="00AF54B8">
        <w:rPr>
          <w:b/>
          <w:bCs/>
          <w:highlight w:val="white"/>
        </w:rPr>
        <w:t xml:space="preserve"> секции:</w:t>
      </w:r>
    </w:p>
    <w:p w:rsidR="00557868" w:rsidRPr="00001782" w:rsidRDefault="00557868" w:rsidP="00F64066">
      <w:pPr>
        <w:jc w:val="center"/>
        <w:rPr>
          <w:highlight w:val="white"/>
        </w:rPr>
      </w:pPr>
      <w:r>
        <w:rPr>
          <w:b/>
          <w:bCs/>
          <w:highlight w:val="white"/>
        </w:rPr>
        <w:t xml:space="preserve">С.С. Бугрова, </w:t>
      </w:r>
      <w:r>
        <w:t xml:space="preserve">к.ю.н., доцент </w:t>
      </w:r>
    </w:p>
    <w:p w:rsidR="00557868" w:rsidRPr="0010448C" w:rsidRDefault="00557868" w:rsidP="00F64066">
      <w:pPr>
        <w:jc w:val="center"/>
      </w:pPr>
      <w:r w:rsidRPr="0010448C">
        <w:rPr>
          <w:b/>
          <w:bCs/>
        </w:rPr>
        <w:t>А.В. Костицын,</w:t>
      </w:r>
      <w:r w:rsidRPr="0010448C">
        <w:t>ст.преподаватель</w:t>
      </w:r>
    </w:p>
    <w:p w:rsidR="00557868" w:rsidRPr="00747C3A" w:rsidRDefault="00557868" w:rsidP="00F64066">
      <w:pPr>
        <w:jc w:val="center"/>
        <w:rPr>
          <w:b/>
          <w:bCs/>
          <w:highlight w:val="white"/>
        </w:rPr>
      </w:pPr>
      <w:r w:rsidRPr="00747C3A">
        <w:rPr>
          <w:b/>
          <w:bCs/>
          <w:highlight w:val="white"/>
        </w:rPr>
        <w:t xml:space="preserve">Ауд. </w:t>
      </w:r>
      <w:r w:rsidRPr="00E05DDD">
        <w:rPr>
          <w:b/>
          <w:bCs/>
        </w:rPr>
        <w:t>507</w:t>
      </w:r>
    </w:p>
    <w:tbl>
      <w:tblPr>
        <w:tblW w:w="108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77"/>
        <w:gridCol w:w="1985"/>
        <w:gridCol w:w="3392"/>
        <w:gridCol w:w="2258"/>
        <w:gridCol w:w="2684"/>
      </w:tblGrid>
      <w:tr w:rsidR="00557868" w:rsidRPr="00AF54B8">
        <w:trPr>
          <w:trHeight w:val="360"/>
          <w:jc w:val="center"/>
        </w:trPr>
        <w:tc>
          <w:tcPr>
            <w:tcW w:w="577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AF54B8" w:rsidRDefault="00557868" w:rsidP="002D6D52">
            <w:r w:rsidRPr="00AF54B8">
              <w:t>№</w:t>
            </w:r>
          </w:p>
        </w:tc>
        <w:tc>
          <w:tcPr>
            <w:tcW w:w="1985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AF54B8" w:rsidRDefault="00557868" w:rsidP="002D6D52">
            <w:pPr>
              <w:jc w:val="left"/>
            </w:pPr>
            <w:r w:rsidRPr="00AF54B8">
              <w:t>ФИО</w:t>
            </w:r>
          </w:p>
        </w:tc>
        <w:tc>
          <w:tcPr>
            <w:tcW w:w="3392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AF54B8" w:rsidRDefault="00557868" w:rsidP="002D6D52">
            <w:r w:rsidRPr="00AF54B8">
              <w:t>Название доклада</w:t>
            </w:r>
          </w:p>
        </w:tc>
        <w:tc>
          <w:tcPr>
            <w:tcW w:w="2258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AF54B8" w:rsidRDefault="00557868" w:rsidP="002D6D52">
            <w:r w:rsidRPr="00AF54B8">
              <w:t>Научный руководитель</w:t>
            </w:r>
          </w:p>
        </w:tc>
        <w:tc>
          <w:tcPr>
            <w:tcW w:w="2684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AF54B8" w:rsidRDefault="00557868" w:rsidP="002D6D52">
            <w:r w:rsidRPr="00AF54B8">
              <w:t>Наименование ВУЗа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CF1D9F">
            <w:pPr>
              <w:jc w:val="left"/>
              <w:rPr>
                <w:highlight w:val="white"/>
              </w:rPr>
            </w:pPr>
            <w:r>
              <w:rPr>
                <w:highlight w:val="white"/>
              </w:rPr>
              <w:t>1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54419" w:rsidRDefault="00557868" w:rsidP="002D6D52">
            <w:pPr>
              <w:jc w:val="left"/>
              <w:rPr>
                <w:highlight w:val="white"/>
              </w:rPr>
            </w:pPr>
            <w:r w:rsidRPr="00D54419">
              <w:rPr>
                <w:highlight w:val="white"/>
              </w:rPr>
              <w:t>Вашурина Светлана Сергеевна,</w:t>
            </w:r>
          </w:p>
          <w:p w:rsidR="00557868" w:rsidRPr="00D54419" w:rsidRDefault="00557868" w:rsidP="002D6D52">
            <w:pPr>
              <w:jc w:val="left"/>
              <w:rPr>
                <w:highlight w:val="white"/>
              </w:rPr>
            </w:pPr>
            <w:r w:rsidRPr="00D54419">
              <w:rPr>
                <w:highlight w:val="white"/>
              </w:rPr>
              <w:t>2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54419" w:rsidRDefault="00557868" w:rsidP="002D6D52">
            <w:pPr>
              <w:autoSpaceDE w:val="0"/>
              <w:rPr>
                <w:highlight w:val="white"/>
              </w:rPr>
            </w:pPr>
            <w:r w:rsidRPr="00D54419">
              <w:t>Международный правовой обычай, как один из основных источников международного права</w:t>
            </w:r>
          </w:p>
        </w:tc>
        <w:tc>
          <w:tcPr>
            <w:tcW w:w="225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54419" w:rsidRDefault="00557868" w:rsidP="00E05DDD">
            <w:pPr>
              <w:rPr>
                <w:highlight w:val="white"/>
              </w:rPr>
            </w:pPr>
            <w:r w:rsidRPr="00D54419">
              <w:t>Нагих Сергей Иванович</w:t>
            </w:r>
            <w:r>
              <w:t>,</w:t>
            </w:r>
            <w:r w:rsidRPr="00D54419">
              <w:t>к.ю.н.</w:t>
            </w:r>
            <w:r>
              <w:t>, доцент, профессор кафедры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54419" w:rsidRDefault="00557868" w:rsidP="002D6D52">
            <w:pPr>
              <w:rPr>
                <w:highlight w:val="white"/>
              </w:rPr>
            </w:pPr>
            <w:r w:rsidRPr="00D54419">
              <w:t>Всероссийский государственный университет юстиции (РПА Минюста России)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CF1D9F">
            <w:pPr>
              <w:jc w:val="left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54419">
            <w:pPr>
              <w:pStyle w:val="TableParagraph"/>
              <w:spacing w:before="101"/>
              <w:ind w:left="0" w:righ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Горбунов Евгений</w:t>
            </w:r>
            <w:r>
              <w:rPr>
                <w:sz w:val="24"/>
                <w:szCs w:val="24"/>
              </w:rPr>
              <w:br/>
              <w:t>Алексеевич,</w:t>
            </w:r>
          </w:p>
          <w:p w:rsidR="00557868" w:rsidRDefault="00557868" w:rsidP="00D54419">
            <w:pPr>
              <w:jc w:val="left"/>
              <w:rPr>
                <w:highlight w:val="white"/>
              </w:rPr>
            </w:pPr>
            <w:r>
              <w:t>1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21ED5">
            <w:pPr>
              <w:autoSpaceDE w:val="0"/>
            </w:pPr>
            <w:r>
              <w:t>Роль международных организаций в совершенствовании законодательства по предупреждению коррупции»</w:t>
            </w:r>
          </w:p>
          <w:p w:rsidR="00557868" w:rsidRPr="00E21ED5" w:rsidRDefault="00557868" w:rsidP="00E21ED5">
            <w:pPr>
              <w:autoSpaceDE w:val="0"/>
            </w:pPr>
          </w:p>
        </w:tc>
        <w:tc>
          <w:tcPr>
            <w:tcW w:w="225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pPr>
              <w:rPr>
                <w:highlight w:val="white"/>
              </w:rPr>
            </w:pPr>
            <w:r>
              <w:t>Фролова Елизавета Александровна,  профессор кафедры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54419" w:rsidRDefault="00557868" w:rsidP="00D54419">
            <w:pPr>
              <w:pStyle w:val="TableParagraph"/>
              <w:tabs>
                <w:tab w:val="left" w:pos="919"/>
                <w:tab w:val="left" w:pos="1548"/>
              </w:tabs>
              <w:spacing w:before="9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Московский государственный университет им.</w:t>
            </w:r>
            <w:r>
              <w:rPr>
                <w:sz w:val="24"/>
                <w:szCs w:val="24"/>
              </w:rPr>
              <w:br/>
              <w:t>М.В. Ломоносова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2D6D52">
            <w:pPr>
              <w:rPr>
                <w:highlight w:val="white"/>
              </w:rPr>
            </w:pPr>
            <w:r>
              <w:rPr>
                <w:highlight w:val="white"/>
              </w:rPr>
              <w:t>3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54419">
            <w:pPr>
              <w:pStyle w:val="TableParagraph"/>
              <w:spacing w:before="101"/>
              <w:ind w:left="0" w:right="220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Исмаилова</w:t>
            </w:r>
          </w:p>
          <w:p w:rsidR="00557868" w:rsidRDefault="00557868" w:rsidP="00D54419">
            <w:pPr>
              <w:jc w:val="left"/>
              <w:rPr>
                <w:highlight w:val="white"/>
              </w:rPr>
            </w:pPr>
            <w:r>
              <w:t>Фируза                 Рафаиловна,         4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2D6D52">
            <w:pPr>
              <w:autoSpaceDE w:val="0"/>
              <w:rPr>
                <w:highlight w:val="white"/>
              </w:rPr>
            </w:pPr>
            <w:r>
              <w:rPr>
                <w:shd w:val="clear" w:color="auto" w:fill="FFFFFF"/>
              </w:rPr>
              <w:t>Особенности семейной медиации в России и США: сравнительно-правовой анализ</w:t>
            </w:r>
          </w:p>
        </w:tc>
        <w:tc>
          <w:tcPr>
            <w:tcW w:w="225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77FAD" w:rsidRDefault="00557868" w:rsidP="00777FAD">
            <w:r w:rsidRPr="00E05DDD">
              <w:t>КрючковаКристина Юрьевна, доцент кафедры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2D6D52">
            <w:pPr>
              <w:rPr>
                <w:shd w:val="clear" w:color="auto" w:fill="FFFFFF"/>
              </w:rPr>
            </w:pPr>
            <w:r w:rsidRPr="00E05DDD">
              <w:rPr>
                <w:shd w:val="clear" w:color="auto" w:fill="FFFFFF"/>
              </w:rPr>
              <w:t>Северо-</w:t>
            </w:r>
            <w:r>
              <w:rPr>
                <w:shd w:val="clear" w:color="auto" w:fill="FFFFFF"/>
              </w:rPr>
              <w:t>Кавказский институт (филиал)</w:t>
            </w:r>
            <w:r w:rsidRPr="00E05DDD">
              <w:rPr>
                <w:shd w:val="clear" w:color="auto" w:fill="FFFFFF"/>
              </w:rPr>
              <w:t xml:space="preserve"> Всероссийского университета юстиции (РПА Минюста России)</w:t>
            </w:r>
          </w:p>
          <w:p w:rsidR="00557868" w:rsidRDefault="00557868" w:rsidP="002D6D52">
            <w:pPr>
              <w:rPr>
                <w:highlight w:val="white"/>
              </w:rPr>
            </w:pP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2D6D52">
            <w:pPr>
              <w:rPr>
                <w:highlight w:val="white"/>
              </w:rPr>
            </w:pPr>
            <w:r>
              <w:rPr>
                <w:highlight w:val="white"/>
              </w:rPr>
              <w:t>4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54419">
            <w:pPr>
              <w:pStyle w:val="TableParagraph"/>
              <w:spacing w:before="10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Кудрявцева Мария Викторовна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shd w:val="clear" w:color="auto" w:fill="FFFFFF"/>
              </w:rPr>
              <w:t>Филянин Даниил Сергеевич</w:t>
            </w:r>
          </w:p>
          <w:p w:rsidR="00557868" w:rsidRDefault="00557868" w:rsidP="00D54419">
            <w:pPr>
              <w:jc w:val="left"/>
              <w:rPr>
                <w:highlight w:val="white"/>
              </w:rPr>
            </w:pPr>
            <w:r>
              <w:t>1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2D6D52">
            <w:pPr>
              <w:autoSpaceDE w:val="0"/>
              <w:rPr>
                <w:highlight w:val="white"/>
              </w:rPr>
            </w:pPr>
            <w:r>
              <w:rPr>
                <w:shd w:val="clear" w:color="auto" w:fill="FFFFFF"/>
              </w:rPr>
              <w:t>Соотношение конституционного и международного права: актуальные вопросы теории и практики</w:t>
            </w:r>
          </w:p>
        </w:tc>
        <w:tc>
          <w:tcPr>
            <w:tcW w:w="225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pPr>
              <w:autoSpaceDE w:val="0"/>
              <w:rPr>
                <w:highlight w:val="white"/>
              </w:rPr>
            </w:pPr>
            <w:r>
              <w:rPr>
                <w:shd w:val="clear" w:color="auto" w:fill="FFFFFF"/>
              </w:rPr>
              <w:t xml:space="preserve">Алешкова Ирина </w:t>
            </w:r>
            <w:r w:rsidRPr="00E05DDD">
              <w:t xml:space="preserve">Александровна </w:t>
            </w:r>
            <w:r>
              <w:t>к.ю.н.</w:t>
            </w:r>
            <w:r>
              <w:rPr>
                <w:shd w:val="clear" w:color="auto" w:fill="FFFFFF"/>
              </w:rPr>
              <w:t>, доцент, доцент кафедры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2D6D52">
            <w:pPr>
              <w:rPr>
                <w:highlight w:val="white"/>
              </w:rPr>
            </w:pPr>
            <w:r w:rsidRPr="007E277F">
              <w:t>Российский государственный университет правосудия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2D6D52">
            <w:pPr>
              <w:rPr>
                <w:highlight w:val="white"/>
              </w:rPr>
            </w:pPr>
            <w:r>
              <w:rPr>
                <w:highlight w:val="white"/>
              </w:rPr>
              <w:t>5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54419">
            <w:pPr>
              <w:pStyle w:val="TableParagraph"/>
              <w:spacing w:before="10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Кулик Юлия Константиновна</w:t>
            </w:r>
            <w:r>
              <w:rPr>
                <w:sz w:val="24"/>
                <w:szCs w:val="24"/>
              </w:rPr>
              <w:t>,</w:t>
            </w:r>
          </w:p>
          <w:p w:rsidR="00557868" w:rsidRDefault="00557868" w:rsidP="00D54419">
            <w:pPr>
              <w:jc w:val="left"/>
              <w:rPr>
                <w:highlight w:val="white"/>
              </w:rPr>
            </w:pPr>
            <w:r>
              <w:t>4 курс ФНО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A84692">
            <w:pPr>
              <w:autoSpaceDE w:val="0"/>
              <w:jc w:val="left"/>
              <w:rPr>
                <w:highlight w:val="white"/>
              </w:rPr>
            </w:pPr>
            <w:r>
              <w:rPr>
                <w:shd w:val="clear" w:color="auto" w:fill="FFFFFF"/>
              </w:rPr>
              <w:t>Доктрина «чистых рук» в механизме международного-правового регулирования</w:t>
            </w:r>
          </w:p>
        </w:tc>
        <w:tc>
          <w:tcPr>
            <w:tcW w:w="225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pPr>
              <w:autoSpaceDE w:val="0"/>
              <w:rPr>
                <w:highlight w:val="white"/>
              </w:rPr>
            </w:pPr>
            <w:r>
              <w:rPr>
                <w:shd w:val="clear" w:color="auto" w:fill="FFFFFF"/>
              </w:rPr>
              <w:t>Гигинейшвили Мария Теймуразовна,  к.ю.н., доцент кафедры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2D6D52">
            <w:pPr>
              <w:rPr>
                <w:highlight w:val="white"/>
              </w:rPr>
            </w:pPr>
            <w:r>
              <w:rPr>
                <w:shd w:val="clear" w:color="auto" w:fill="FFFFFF"/>
              </w:rPr>
              <w:t>Российский государственный университет правосудия (Северо-Кавказский филиал)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2D6D52">
            <w:pPr>
              <w:rPr>
                <w:highlight w:val="white"/>
              </w:rPr>
            </w:pPr>
            <w:r>
              <w:rPr>
                <w:highlight w:val="white"/>
              </w:rPr>
              <w:t>6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54419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Нурмухаметова Ирина Альфритовна,</w:t>
            </w:r>
          </w:p>
          <w:p w:rsidR="00557868" w:rsidRDefault="00557868" w:rsidP="00D54419">
            <w:pPr>
              <w:jc w:val="left"/>
              <w:rPr>
                <w:highlight w:val="white"/>
              </w:rPr>
            </w:pPr>
            <w:r>
              <w:t>1 курс магистратуры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D54419">
            <w:pPr>
              <w:autoSpaceDE w:val="0"/>
              <w:rPr>
                <w:highlight w:val="white"/>
              </w:rPr>
            </w:pPr>
            <w:r>
              <w:rPr>
                <w:shd w:val="clear" w:color="auto" w:fill="FFFFFF"/>
              </w:rPr>
              <w:t>Деятельность Международного Суда ООН на современном этапе</w:t>
            </w:r>
          </w:p>
        </w:tc>
        <w:tc>
          <w:tcPr>
            <w:tcW w:w="225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2D6D52">
            <w:pPr>
              <w:rPr>
                <w:highlight w:val="white"/>
              </w:rPr>
            </w:pPr>
            <w:r>
              <w:rPr>
                <w:shd w:val="clear" w:color="auto" w:fill="FFFFFF"/>
              </w:rPr>
              <w:t xml:space="preserve">Самович Юлия Владимировна  д.ю.н.,            профессор       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77FAD" w:rsidRDefault="00557868" w:rsidP="00777FAD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Российский государственный университет правосудия (Казанский филиал)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2D6D52">
            <w:pPr>
              <w:rPr>
                <w:highlight w:val="white"/>
              </w:rPr>
            </w:pPr>
            <w:r>
              <w:rPr>
                <w:highlight w:val="white"/>
              </w:rPr>
              <w:t>7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2D6D52">
            <w:pPr>
              <w:jc w:val="left"/>
              <w:rPr>
                <w:highlight w:val="white"/>
              </w:rPr>
            </w:pPr>
            <w:r>
              <w:t xml:space="preserve">Фатеева </w:t>
            </w:r>
            <w:r>
              <w:br/>
              <w:t>Ольга</w:t>
            </w:r>
            <w:r>
              <w:br/>
              <w:t>Александровна,</w:t>
            </w:r>
            <w:r>
              <w:br/>
              <w:t>4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21ED5" w:rsidRDefault="00557868" w:rsidP="002D6D52">
            <w:pPr>
              <w:autoSpaceDE w:val="0"/>
            </w:pPr>
            <w:r>
              <w:t>Решение международного коммерческого арбитража – инвестиция?</w:t>
            </w:r>
          </w:p>
        </w:tc>
        <w:tc>
          <w:tcPr>
            <w:tcW w:w="225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2D6D52">
            <w:pPr>
              <w:autoSpaceDE w:val="0"/>
              <w:rPr>
                <w:highlight w:val="white"/>
              </w:rPr>
            </w:pPr>
            <w:r>
              <w:t>Сутина Елена Евсеевна, старший преподаватель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2D6D52">
            <w:pPr>
              <w:rPr>
                <w:highlight w:val="white"/>
              </w:rPr>
            </w:pPr>
            <w:r w:rsidRPr="00412CBB">
              <w:t>Российский государственный университет правосудия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2D6D52">
            <w:pPr>
              <w:rPr>
                <w:highlight w:val="white"/>
              </w:rPr>
            </w:pPr>
            <w:r>
              <w:rPr>
                <w:highlight w:val="white"/>
              </w:rPr>
              <w:t>8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2D6D52">
            <w:pPr>
              <w:jc w:val="left"/>
              <w:rPr>
                <w:highlight w:val="white"/>
              </w:rPr>
            </w:pPr>
            <w:r>
              <w:t>ШариповАсхабРамазанович        4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2D6D52">
            <w:pPr>
              <w:autoSpaceDE w:val="0"/>
              <w:rPr>
                <w:highlight w:val="white"/>
              </w:rPr>
            </w:pPr>
            <w:r>
              <w:rPr>
                <w:shd w:val="clear" w:color="auto" w:fill="FFFFFF"/>
              </w:rPr>
              <w:t>Проблемы ответственности за международные преступления: международно-правовой аспект</w:t>
            </w:r>
          </w:p>
        </w:tc>
        <w:tc>
          <w:tcPr>
            <w:tcW w:w="225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54419" w:rsidRDefault="00557868" w:rsidP="00E05DD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Нуцалханов Гамзат Нуцалханович, к.ю.н., доцент кафедры 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2D6D52">
            <w:pPr>
              <w:autoSpaceDE w:val="0"/>
              <w:rPr>
                <w:highlight w:val="white"/>
              </w:rPr>
            </w:pPr>
            <w:r w:rsidRPr="00E05DDD">
              <w:rPr>
                <w:shd w:val="clear" w:color="auto" w:fill="FFFFFF"/>
              </w:rPr>
              <w:t>Северо-</w:t>
            </w:r>
            <w:r>
              <w:rPr>
                <w:shd w:val="clear" w:color="auto" w:fill="FFFFFF"/>
              </w:rPr>
              <w:t>Кавказский институт (филиал)</w:t>
            </w:r>
            <w:r w:rsidRPr="00E05DDD">
              <w:rPr>
                <w:shd w:val="clear" w:color="auto" w:fill="FFFFFF"/>
              </w:rPr>
              <w:t xml:space="preserve"> Всероссийского университета юстиции (РПА Минюста России)</w:t>
            </w:r>
          </w:p>
        </w:tc>
      </w:tr>
    </w:tbl>
    <w:p w:rsidR="00557868" w:rsidRDefault="00557868" w:rsidP="00993983">
      <w:pPr>
        <w:jc w:val="center"/>
        <w:rPr>
          <w:b/>
          <w:bCs/>
          <w:highlight w:val="white"/>
        </w:rPr>
      </w:pPr>
    </w:p>
    <w:p w:rsidR="00557868" w:rsidRPr="00B53D33" w:rsidRDefault="00557868" w:rsidP="00993983">
      <w:pPr>
        <w:jc w:val="center"/>
        <w:rPr>
          <w:b/>
          <w:bCs/>
          <w:highlight w:val="white"/>
        </w:rPr>
      </w:pPr>
      <w:r w:rsidRPr="00B53D33">
        <w:rPr>
          <w:b/>
          <w:bCs/>
          <w:highlight w:val="white"/>
        </w:rPr>
        <w:t>СЕКЦИЯ «</w:t>
      </w:r>
      <w:r>
        <w:rPr>
          <w:b/>
          <w:bCs/>
          <w:highlight w:val="white"/>
        </w:rPr>
        <w:t>ПРОБЛЕМЫ АДМИНИСТРАТИВНОГО ПРАВА И ПРОЦЕССА</w:t>
      </w:r>
      <w:r w:rsidRPr="00B53D33">
        <w:rPr>
          <w:b/>
          <w:bCs/>
          <w:highlight w:val="white"/>
        </w:rPr>
        <w:t>»</w:t>
      </w:r>
    </w:p>
    <w:p w:rsidR="00557868" w:rsidRDefault="00557868" w:rsidP="00993983">
      <w:pPr>
        <w:jc w:val="center"/>
        <w:rPr>
          <w:b/>
          <w:bCs/>
        </w:rPr>
      </w:pPr>
      <w:r w:rsidRPr="00A239FE">
        <w:rPr>
          <w:b/>
          <w:bCs/>
        </w:rPr>
        <w:t>Руководитель секции:</w:t>
      </w:r>
    </w:p>
    <w:p w:rsidR="00557868" w:rsidRPr="00A239FE" w:rsidRDefault="00557868" w:rsidP="00993983">
      <w:pPr>
        <w:jc w:val="center"/>
        <w:rPr>
          <w:b/>
          <w:bCs/>
        </w:rPr>
      </w:pPr>
      <w:r>
        <w:rPr>
          <w:sz w:val="27"/>
          <w:szCs w:val="27"/>
        </w:rPr>
        <w:t>Т.В. Федорова, доцент, к.ю.н.;</w:t>
      </w:r>
    </w:p>
    <w:p w:rsidR="00557868" w:rsidRPr="00B53D33" w:rsidRDefault="00557868" w:rsidP="00993983">
      <w:pPr>
        <w:jc w:val="center"/>
        <w:rPr>
          <w:b/>
          <w:bCs/>
          <w:highlight w:val="yellow"/>
        </w:rPr>
      </w:pPr>
      <w:r>
        <w:rPr>
          <w:sz w:val="27"/>
          <w:szCs w:val="27"/>
        </w:rPr>
        <w:t>С.А. Порываев</w:t>
      </w:r>
      <w:r>
        <w:rPr>
          <w:b/>
          <w:bCs/>
        </w:rPr>
        <w:t xml:space="preserve">, </w:t>
      </w:r>
      <w:r w:rsidRPr="00A239FE">
        <w:t>преподаватель кафедры</w:t>
      </w:r>
    </w:p>
    <w:p w:rsidR="00557868" w:rsidRPr="00E05DDD" w:rsidRDefault="00557868" w:rsidP="00993983">
      <w:pPr>
        <w:jc w:val="center"/>
        <w:rPr>
          <w:b/>
          <w:bCs/>
        </w:rPr>
      </w:pPr>
      <w:r w:rsidRPr="00E05DDD">
        <w:rPr>
          <w:b/>
          <w:bCs/>
        </w:rPr>
        <w:t xml:space="preserve">Ауд. </w:t>
      </w:r>
      <w:r>
        <w:rPr>
          <w:b/>
          <w:bCs/>
        </w:rPr>
        <w:t>307</w:t>
      </w:r>
    </w:p>
    <w:tbl>
      <w:tblPr>
        <w:tblW w:w="109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77"/>
        <w:gridCol w:w="1949"/>
        <w:gridCol w:w="3428"/>
        <w:gridCol w:w="2126"/>
        <w:gridCol w:w="2836"/>
      </w:tblGrid>
      <w:tr w:rsidR="00557868" w:rsidRPr="00B53D33">
        <w:trPr>
          <w:trHeight w:val="360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E05DDD">
            <w:r w:rsidRPr="00B53D33">
              <w:t>№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E05DDD">
            <w:pPr>
              <w:jc w:val="left"/>
            </w:pPr>
            <w:r w:rsidRPr="00B53D33">
              <w:t>ФИО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E05DDD">
            <w:r w:rsidRPr="00B53D33">
              <w:t>Название доклада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E05DDD">
            <w:r w:rsidRPr="00B53D33">
              <w:t>Научный руководитель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E05DDD">
            <w:r w:rsidRPr="00B53D33">
              <w:t>Наименование ВУЗа</w:t>
            </w:r>
          </w:p>
        </w:tc>
      </w:tr>
      <w:tr w:rsidR="00557868" w:rsidRPr="00B53D33">
        <w:trPr>
          <w:trHeight w:val="1669"/>
          <w:jc w:val="center"/>
        </w:trPr>
        <w:tc>
          <w:tcPr>
            <w:tcW w:w="577" w:type="dxa"/>
            <w:tcBorders>
              <w:top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49" w:type="dxa"/>
            <w:tcBorders>
              <w:top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8F5E00">
            <w:pPr>
              <w:pStyle w:val="NormalWeb"/>
              <w:rPr>
                <w:highlight w:val="white"/>
              </w:rPr>
            </w:pPr>
            <w:r>
              <w:t xml:space="preserve">Александрова Елизавета Юрьевна, </w:t>
            </w:r>
            <w:r>
              <w:br/>
              <w:t>3 курс</w:t>
            </w:r>
          </w:p>
        </w:tc>
        <w:tc>
          <w:tcPr>
            <w:tcW w:w="3428" w:type="dxa"/>
            <w:tcBorders>
              <w:top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E05DDD">
            <w:pPr>
              <w:rPr>
                <w:highlight w:val="white"/>
              </w:rPr>
            </w:pPr>
            <w:r>
              <w:t>Нормативно-правовое обеспечение прав потребителей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E05DDD">
            <w:pPr>
              <w:rPr>
                <w:highlight w:val="white"/>
              </w:rPr>
            </w:pPr>
            <w:r w:rsidRPr="00A24C32">
              <w:t>Потапов Алексей Николаевич</w:t>
            </w:r>
            <w:r>
              <w:t>,</w:t>
            </w:r>
            <w:r>
              <w:br/>
              <w:t>старший преподаватель</w:t>
            </w:r>
          </w:p>
        </w:tc>
        <w:tc>
          <w:tcPr>
            <w:tcW w:w="2836" w:type="dxa"/>
            <w:tcBorders>
              <w:top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417544" w:rsidRDefault="00557868" w:rsidP="00E05DDD">
            <w:pPr>
              <w:pStyle w:val="NormalWeb"/>
            </w:pPr>
            <w:r>
              <w:t>Полтавский юридический колледж Национального юридического университета имени Ярослава Мудрого</w:t>
            </w:r>
          </w:p>
        </w:tc>
      </w:tr>
      <w:tr w:rsidR="00557868" w:rsidRPr="00B22896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22896" w:rsidRDefault="00557868" w:rsidP="00E05DDD">
            <w:pPr>
              <w:pStyle w:val="NormalWeb"/>
            </w:pPr>
            <w:r w:rsidRPr="00B22896">
              <w:rPr>
                <w:shd w:val="clear" w:color="auto" w:fill="FFFFFF"/>
              </w:rPr>
              <w:t xml:space="preserve">Артёмова Юлия Александровна, </w:t>
            </w:r>
            <w:r w:rsidRPr="00B22896">
              <w:rPr>
                <w:shd w:val="clear" w:color="auto" w:fill="FFFFFF"/>
              </w:rPr>
              <w:br/>
              <w:t>3 курс</w:t>
            </w:r>
          </w:p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22896" w:rsidRDefault="00557868" w:rsidP="00E05DDD">
            <w:r w:rsidRPr="00B22896">
              <w:rPr>
                <w:shd w:val="clear" w:color="auto" w:fill="FFFFFF"/>
              </w:rPr>
              <w:t>Формы взаимодействия граждан с участковым уполномоченным полиции и их развитие в условиях современных угроз и вызовов общественной безопасности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22896" w:rsidRDefault="00557868" w:rsidP="00E05DDD">
            <w:r w:rsidRPr="00B22896">
              <w:rPr>
                <w:shd w:val="clear" w:color="auto" w:fill="FFFFFF"/>
              </w:rPr>
              <w:t>Морукова Анна Анатольевна, к.ю.н., доцент</w:t>
            </w:r>
          </w:p>
        </w:tc>
        <w:tc>
          <w:tcPr>
            <w:tcW w:w="283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22896" w:rsidRDefault="00557868" w:rsidP="00E05DDD">
            <w:pPr>
              <w:pStyle w:val="NormalWeb"/>
            </w:pPr>
            <w:r w:rsidRPr="00B22896">
              <w:t>Московский университет МВД России имени</w:t>
            </w:r>
            <w:r w:rsidRPr="00B22896">
              <w:br/>
              <w:t>В.Я. Кикотя</w:t>
            </w:r>
          </w:p>
        </w:tc>
      </w:tr>
      <w:tr w:rsidR="00557868" w:rsidRPr="00B53D33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E05DDD">
            <w:pPr>
              <w:jc w:val="left"/>
              <w:rPr>
                <w:highlight w:val="white"/>
              </w:rPr>
            </w:pPr>
            <w:r>
              <w:t>Безуглый Владислав Владимирович,</w:t>
            </w:r>
            <w:r>
              <w:br/>
              <w:t>4 курс</w:t>
            </w:r>
          </w:p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A24C32" w:rsidRDefault="00557868" w:rsidP="00E05DDD">
            <w:pPr>
              <w:rPr>
                <w:highlight w:val="white"/>
              </w:rPr>
            </w:pPr>
            <w:r w:rsidRPr="00A24C32">
              <w:t>К вопросу о взаимодействии многофункциональных центров с ор</w:t>
            </w:r>
            <w:r>
              <w:t xml:space="preserve">ганами государственной власти и </w:t>
            </w:r>
            <w:r w:rsidRPr="00A24C32">
              <w:t>местного самоуправления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B22896">
            <w:pPr>
              <w:jc w:val="left"/>
              <w:rPr>
                <w:highlight w:val="white"/>
              </w:rPr>
            </w:pPr>
            <w:r>
              <w:t>Волкова Виктория Владимировна, к.ю.н., доцент кафедры</w:t>
            </w:r>
          </w:p>
        </w:tc>
        <w:tc>
          <w:tcPr>
            <w:tcW w:w="283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E05DDD">
            <w:pPr>
              <w:rPr>
                <w:highlight w:val="white"/>
              </w:rPr>
            </w:pPr>
            <w:r>
              <w:t>Российский государственный университет правосудия</w:t>
            </w:r>
            <w:r>
              <w:br/>
              <w:t>(Северо-Кавказский филиал)</w:t>
            </w:r>
          </w:p>
        </w:tc>
      </w:tr>
      <w:tr w:rsidR="00557868" w:rsidRPr="00B53D33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417544" w:rsidRDefault="00557868" w:rsidP="00E05DDD">
            <w:pPr>
              <w:jc w:val="left"/>
            </w:pPr>
            <w:r>
              <w:t>Бесперстов Владислав Алексеевич,</w:t>
            </w:r>
            <w:r>
              <w:br/>
              <w:t>2 курс</w:t>
            </w:r>
          </w:p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21ED5" w:rsidRDefault="00557868" w:rsidP="00E05DDD">
            <w:r w:rsidRPr="00A24C32">
              <w:t>Публичная администрация как субъект административного права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E05DDD">
            <w:pPr>
              <w:rPr>
                <w:highlight w:val="white"/>
              </w:rPr>
            </w:pPr>
            <w:r w:rsidRPr="00A24C32">
              <w:t>Шмелев Иван Валериевич</w:t>
            </w:r>
            <w:r>
              <w:t>,к.ю.н</w:t>
            </w:r>
            <w:r w:rsidRPr="00A24C32">
              <w:t>.</w:t>
            </w:r>
            <w:r>
              <w:t xml:space="preserve">, </w:t>
            </w:r>
            <w:r w:rsidRPr="00A24C32">
              <w:t>cтарший преподав</w:t>
            </w:r>
            <w:r>
              <w:t>атель</w:t>
            </w:r>
          </w:p>
        </w:tc>
        <w:tc>
          <w:tcPr>
            <w:tcW w:w="283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E05DDD">
            <w:pPr>
              <w:rPr>
                <w:highlight w:val="white"/>
              </w:rPr>
            </w:pPr>
            <w:r>
              <w:t>Российский государственный университет правосудия</w:t>
            </w:r>
          </w:p>
        </w:tc>
      </w:tr>
      <w:tr w:rsidR="00557868" w:rsidRPr="00B53D33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5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E05DDD">
            <w:pPr>
              <w:jc w:val="left"/>
              <w:rPr>
                <w:highlight w:val="white"/>
              </w:rPr>
            </w:pPr>
            <w:r>
              <w:t>Бичева Юлия Сергеевна,</w:t>
            </w:r>
            <w:r>
              <w:br/>
              <w:t>3 курс,</w:t>
            </w:r>
            <w:r>
              <w:br/>
              <w:t>Терехов Максим Геннадьевич,</w:t>
            </w:r>
            <w:r>
              <w:br/>
              <w:t>4 курс</w:t>
            </w:r>
          </w:p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21ED5" w:rsidRDefault="00557868" w:rsidP="00E05DDD">
            <w:r w:rsidRPr="00A24C32">
              <w:t>Безопасность дорожного движения. Потребность совершенствования законодательства в области технического осмотра транспортных средств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E05DDD">
            <w:pPr>
              <w:rPr>
                <w:highlight w:val="white"/>
              </w:rPr>
            </w:pPr>
            <w:r w:rsidRPr="00A24C32">
              <w:t xml:space="preserve">Кученин Евгений Сергеевич </w:t>
            </w:r>
            <w:r>
              <w:t>к.ю.н.,</w:t>
            </w:r>
            <w:r w:rsidRPr="00A24C32">
              <w:t xml:space="preserve"> доцент кафе</w:t>
            </w:r>
            <w:r>
              <w:t>дры</w:t>
            </w:r>
          </w:p>
        </w:tc>
        <w:tc>
          <w:tcPr>
            <w:tcW w:w="283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B22896">
            <w:pPr>
              <w:jc w:val="left"/>
              <w:rPr>
                <w:highlight w:val="white"/>
              </w:rPr>
            </w:pPr>
            <w:r>
              <w:t>Московский университет МВД России имени</w:t>
            </w:r>
            <w:r>
              <w:br/>
              <w:t>В.Я. Кикотя</w:t>
            </w:r>
          </w:p>
        </w:tc>
      </w:tr>
      <w:tr w:rsidR="00557868" w:rsidRPr="00B53D33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6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E05DDD">
            <w:pPr>
              <w:jc w:val="left"/>
              <w:rPr>
                <w:highlight w:val="white"/>
              </w:rPr>
            </w:pPr>
            <w:r>
              <w:t>Борисов Ярослав Иванович,</w:t>
            </w:r>
            <w:r>
              <w:br/>
              <w:t>2 курс</w:t>
            </w:r>
          </w:p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E05DDD">
            <w:pPr>
              <w:rPr>
                <w:highlight w:val="white"/>
              </w:rPr>
            </w:pPr>
            <w:r w:rsidRPr="00A24C32">
              <w:t>Применение медиации в административно-правовой сфере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E05DDD">
            <w:pPr>
              <w:rPr>
                <w:highlight w:val="white"/>
              </w:rPr>
            </w:pPr>
            <w:r w:rsidRPr="00A9628F">
              <w:t>Куц Александр Николаевич</w:t>
            </w:r>
          </w:p>
        </w:tc>
        <w:tc>
          <w:tcPr>
            <w:tcW w:w="283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E05DDD">
            <w:pPr>
              <w:rPr>
                <w:highlight w:val="white"/>
              </w:rPr>
            </w:pPr>
            <w:r>
              <w:t>Российского государственного университета правосудия</w:t>
            </w:r>
            <w:r>
              <w:br/>
              <w:t>(Северо-кавказский филиал)</w:t>
            </w:r>
          </w:p>
        </w:tc>
      </w:tr>
      <w:tr w:rsidR="00557868" w:rsidRPr="00C25536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7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C25536" w:rsidRDefault="00557868" w:rsidP="00E05DDD">
            <w:pPr>
              <w:jc w:val="left"/>
            </w:pPr>
            <w:r w:rsidRPr="00C25536">
              <w:rPr>
                <w:shd w:val="clear" w:color="auto" w:fill="FFFFFF"/>
              </w:rPr>
              <w:t xml:space="preserve">Булгачев Алексей Александрович, </w:t>
            </w:r>
            <w:r w:rsidRPr="00C25536">
              <w:rPr>
                <w:shd w:val="clear" w:color="auto" w:fill="FFFFFF"/>
              </w:rPr>
              <w:br/>
              <w:t>3 курс</w:t>
            </w:r>
          </w:p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C25536" w:rsidRDefault="00557868" w:rsidP="00E05DDD">
            <w:r w:rsidRPr="00C25536">
              <w:rPr>
                <w:shd w:val="clear" w:color="auto" w:fill="FFFFFF"/>
              </w:rPr>
              <w:t>Административно-правовой статус молодежных парламентских объединений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C25536" w:rsidRDefault="00557868" w:rsidP="00E05DDD">
            <w:r w:rsidRPr="00C25536">
              <w:rPr>
                <w:shd w:val="clear" w:color="auto" w:fill="FFFFFF"/>
              </w:rPr>
              <w:t>Елисеева Вера Сергеевна</w:t>
            </w:r>
          </w:p>
        </w:tc>
        <w:tc>
          <w:tcPr>
            <w:tcW w:w="283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C25536" w:rsidRDefault="00557868" w:rsidP="00C25536">
            <w:r w:rsidRPr="00C25536">
              <w:t>Российского государственного университета правосудия</w:t>
            </w:r>
            <w:r w:rsidRPr="00C25536">
              <w:br/>
              <w:t>(Приволжский филиал)</w:t>
            </w:r>
          </w:p>
        </w:tc>
      </w:tr>
      <w:tr w:rsidR="00557868" w:rsidRPr="00B53D33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8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E05DDD">
            <w:pPr>
              <w:jc w:val="left"/>
              <w:rPr>
                <w:highlight w:val="white"/>
              </w:rPr>
            </w:pPr>
            <w:r>
              <w:t>Воронина Юлия Олеговна,</w:t>
            </w:r>
            <w:r>
              <w:br/>
              <w:t>2 курс</w:t>
            </w:r>
          </w:p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E05DDD">
            <w:pPr>
              <w:rPr>
                <w:highlight w:val="white"/>
              </w:rPr>
            </w:pPr>
            <w:r w:rsidRPr="005B7946">
              <w:t>Некоторые особенности обеспечения безопасности при проведении Чемпи</w:t>
            </w:r>
            <w:r>
              <w:t>оната мира по футболу 2018 года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E05DDD">
            <w:pPr>
              <w:rPr>
                <w:highlight w:val="white"/>
              </w:rPr>
            </w:pPr>
            <w:r w:rsidRPr="005B7946">
              <w:t xml:space="preserve">Линкин Виктор Николаевич, </w:t>
            </w:r>
            <w:r>
              <w:t>к.ю.н., старший преподаватель</w:t>
            </w:r>
          </w:p>
        </w:tc>
        <w:tc>
          <w:tcPr>
            <w:tcW w:w="283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E05DDD">
            <w:pPr>
              <w:rPr>
                <w:highlight w:val="white"/>
              </w:rPr>
            </w:pPr>
            <w:r>
              <w:t>Российский государственный университет правосудия</w:t>
            </w:r>
          </w:p>
        </w:tc>
      </w:tr>
      <w:tr w:rsidR="00557868" w:rsidRPr="00C25536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9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C25536" w:rsidRDefault="00557868" w:rsidP="00E05DDD">
            <w:pPr>
              <w:jc w:val="left"/>
            </w:pPr>
            <w:r w:rsidRPr="00C25536">
              <w:rPr>
                <w:shd w:val="clear" w:color="auto" w:fill="FFFFFF"/>
              </w:rPr>
              <w:t>Денисова Дарья Валерьевна,</w:t>
            </w:r>
            <w:r w:rsidRPr="00C25536">
              <w:rPr>
                <w:shd w:val="clear" w:color="auto" w:fill="FFFFFF"/>
              </w:rPr>
              <w:br/>
              <w:t>2 курс</w:t>
            </w:r>
          </w:p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C25536" w:rsidRDefault="00557868" w:rsidP="00E05DDD">
            <w:r w:rsidRPr="00C25536">
              <w:rPr>
                <w:shd w:val="clear" w:color="auto" w:fill="FFFFFF"/>
              </w:rPr>
              <w:t>Административно-процессуальная деятельность органов внутренних дел по делам об административных правонарушениях в области охраны собственности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C25536" w:rsidRDefault="00557868" w:rsidP="00C25536">
            <w:r w:rsidRPr="00C25536">
              <w:rPr>
                <w:shd w:val="clear" w:color="auto" w:fill="FFFFFF"/>
              </w:rPr>
              <w:t xml:space="preserve">Потапенкова Ирина Викторовна, к.ю.н. </w:t>
            </w:r>
          </w:p>
        </w:tc>
        <w:tc>
          <w:tcPr>
            <w:tcW w:w="283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C25536" w:rsidRDefault="00557868" w:rsidP="00E21ED5">
            <w:pPr>
              <w:jc w:val="left"/>
            </w:pPr>
            <w:r w:rsidRPr="00C25536">
              <w:t>Московский университет МВД России имени</w:t>
            </w:r>
            <w:r w:rsidRPr="00C25536">
              <w:br/>
              <w:t>В.Я. Кикотя</w:t>
            </w:r>
          </w:p>
        </w:tc>
      </w:tr>
      <w:tr w:rsidR="00557868" w:rsidRPr="00B53D33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C25536" w:rsidRDefault="00557868" w:rsidP="00E05DDD">
            <w:pPr>
              <w:jc w:val="left"/>
            </w:pPr>
            <w:r w:rsidRPr="00C25536">
              <w:t xml:space="preserve">Катаев Виталий Владимирович, </w:t>
            </w:r>
            <w:r w:rsidRPr="00C25536">
              <w:br/>
              <w:t>2 курс</w:t>
            </w:r>
          </w:p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65619" w:rsidRDefault="00557868" w:rsidP="00E05DDD">
            <w:r w:rsidRPr="005B7946">
              <w:t>Проблемы регулирования административной ответственн</w:t>
            </w:r>
            <w:r>
              <w:t>ости несовершеннолетних граждан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E05DDD">
            <w:pPr>
              <w:rPr>
                <w:highlight w:val="white"/>
              </w:rPr>
            </w:pPr>
            <w:r w:rsidRPr="005B7946">
              <w:t>Порываев Серг</w:t>
            </w:r>
            <w:r>
              <w:t>ей Александрович, преподаватель</w:t>
            </w:r>
          </w:p>
        </w:tc>
        <w:tc>
          <w:tcPr>
            <w:tcW w:w="283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E05DDD">
            <w:pPr>
              <w:rPr>
                <w:highlight w:val="white"/>
              </w:rPr>
            </w:pPr>
            <w:r>
              <w:t>Российский государственный университет правосудия</w:t>
            </w:r>
          </w:p>
        </w:tc>
      </w:tr>
      <w:tr w:rsidR="00557868" w:rsidRPr="00C25536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11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C25536" w:rsidRDefault="00557868" w:rsidP="00E05DDD">
            <w:pPr>
              <w:jc w:val="left"/>
              <w:rPr>
                <w:highlight w:val="yellow"/>
              </w:rPr>
            </w:pPr>
            <w:r w:rsidRPr="00C25536">
              <w:rPr>
                <w:shd w:val="clear" w:color="auto" w:fill="FFFFFF"/>
              </w:rPr>
              <w:t xml:space="preserve">КирамагомедовГашимАрсенович, </w:t>
            </w:r>
            <w:r w:rsidRPr="00C25536">
              <w:rPr>
                <w:shd w:val="clear" w:color="auto" w:fill="FFFFFF"/>
              </w:rPr>
              <w:br/>
              <w:t>4 курс</w:t>
            </w:r>
          </w:p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C25536" w:rsidRDefault="00557868" w:rsidP="00E05DDD">
            <w:r w:rsidRPr="00C25536">
              <w:rPr>
                <w:shd w:val="clear" w:color="auto" w:fill="FFFFFF"/>
              </w:rPr>
              <w:t>Актуальные вопросы совершенствования законодательства о курении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C25536" w:rsidRDefault="00557868" w:rsidP="00E05DDD">
            <w:r w:rsidRPr="00C25536">
              <w:rPr>
                <w:shd w:val="clear" w:color="auto" w:fill="FFFFFF"/>
              </w:rPr>
              <w:t>Абдулазизова Ф.Г к.ю.н. доцент кафедры</w:t>
            </w:r>
          </w:p>
        </w:tc>
        <w:tc>
          <w:tcPr>
            <w:tcW w:w="283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C25536" w:rsidRDefault="00557868" w:rsidP="00E05DDD">
            <w:r w:rsidRPr="00C25536">
              <w:rPr>
                <w:shd w:val="clear" w:color="auto" w:fill="FFFFFF"/>
              </w:rPr>
              <w:t>Северо-Кавказский институт (филиал) Всероссийского университета юстиции (РПА Минюста России)</w:t>
            </w:r>
          </w:p>
        </w:tc>
      </w:tr>
      <w:tr w:rsidR="00557868" w:rsidRPr="00B53D33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12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pPr>
              <w:jc w:val="left"/>
            </w:pPr>
            <w:r>
              <w:t>Курилова Мария Николаевна,</w:t>
            </w:r>
            <w:r>
              <w:br/>
              <w:t>3 курс</w:t>
            </w:r>
          </w:p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B7946" w:rsidRDefault="00557868" w:rsidP="00E05DDD">
            <w:r w:rsidRPr="005B7946">
              <w:t>Кодекс административного судопроизводства РФ- новый шаг к совершенствованию административного судопроизводства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B7946" w:rsidRDefault="00557868" w:rsidP="00E05DDD">
            <w:r w:rsidRPr="005B7946">
              <w:t>Ярошенко Лариса Владимировна, к.ю.н., старший преподаватель</w:t>
            </w:r>
          </w:p>
          <w:p w:rsidR="00557868" w:rsidRPr="005B7946" w:rsidRDefault="00557868" w:rsidP="00E05DDD"/>
        </w:tc>
        <w:tc>
          <w:tcPr>
            <w:tcW w:w="283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>
              <w:t>Российский государственный университет правосудия</w:t>
            </w:r>
          </w:p>
        </w:tc>
      </w:tr>
      <w:tr w:rsidR="00557868" w:rsidRPr="00B53D33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CF1D9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13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pPr>
              <w:jc w:val="left"/>
            </w:pPr>
            <w:r w:rsidRPr="002A7707">
              <w:t>Нилов Никита Михайлович</w:t>
            </w:r>
            <w:r>
              <w:t>,</w:t>
            </w:r>
            <w:r>
              <w:br/>
              <w:t>5 курс</w:t>
            </w:r>
          </w:p>
          <w:p w:rsidR="00557868" w:rsidRDefault="00557868" w:rsidP="00E05DDD">
            <w:pPr>
              <w:jc w:val="left"/>
            </w:pPr>
            <w:r w:rsidRPr="002A7707">
              <w:t>Цыганкова Виктория Павловна</w:t>
            </w:r>
            <w:r>
              <w:t>,</w:t>
            </w:r>
            <w:r>
              <w:br/>
              <w:t>3 курс</w:t>
            </w:r>
          </w:p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B7946" w:rsidRDefault="00557868" w:rsidP="00E05DDD">
            <w:r w:rsidRPr="002A7707">
              <w:t>Взаимодействие органов внутренних дел с органами здравоохранения – теория и реалии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5B7946" w:rsidRDefault="00557868" w:rsidP="002A7707">
            <w:r w:rsidRPr="002A7707">
              <w:t>Вахитов Амир Канафиевич</w:t>
            </w:r>
            <w:r>
              <w:t>, к.ю.н., старший преподаватель</w:t>
            </w:r>
          </w:p>
        </w:tc>
        <w:tc>
          <w:tcPr>
            <w:tcW w:w="283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21ED5">
            <w:pPr>
              <w:jc w:val="left"/>
            </w:pPr>
            <w:r w:rsidRPr="00C25536">
              <w:t>Московский университет МВД России имени</w:t>
            </w:r>
            <w:r w:rsidRPr="00C25536">
              <w:br/>
              <w:t>В.Я. Кикотя</w:t>
            </w:r>
          </w:p>
        </w:tc>
      </w:tr>
      <w:tr w:rsidR="00557868" w:rsidRPr="00B53D33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14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2A7707" w:rsidRDefault="00557868" w:rsidP="00E05DDD">
            <w:pPr>
              <w:jc w:val="left"/>
            </w:pPr>
            <w:r>
              <w:t>Нурмухаметова Ирина Альфритовна,</w:t>
            </w:r>
            <w:r>
              <w:br/>
              <w:t>1 курс магистратуры</w:t>
            </w:r>
          </w:p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E05DDD">
            <w:pPr>
              <w:rPr>
                <w:highlight w:val="white"/>
              </w:rPr>
            </w:pPr>
            <w:r w:rsidRPr="005B7946">
              <w:t>Реализация принципа «onein — twoout» в рамках реформы контрольно-надзорной деятельности в России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E05DDD">
            <w:pPr>
              <w:rPr>
                <w:highlight w:val="white"/>
              </w:rPr>
            </w:pPr>
            <w:r w:rsidRPr="005B7946">
              <w:t>Мифтахов Ренат Ленарович</w:t>
            </w:r>
            <w:r>
              <w:t xml:space="preserve">, доцент, </w:t>
            </w:r>
            <w:r w:rsidRPr="005B7946">
              <w:t>к.ю</w:t>
            </w:r>
            <w:r>
              <w:t>.н.</w:t>
            </w:r>
          </w:p>
        </w:tc>
        <w:tc>
          <w:tcPr>
            <w:tcW w:w="283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E05DDD">
            <w:pPr>
              <w:rPr>
                <w:highlight w:val="white"/>
              </w:rPr>
            </w:pPr>
            <w:r>
              <w:t>Российский государственный университет правосудия (Казанский филиал)</w:t>
            </w:r>
          </w:p>
        </w:tc>
      </w:tr>
      <w:tr w:rsidR="00557868" w:rsidRPr="00B53D33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15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E05DDD">
            <w:pPr>
              <w:jc w:val="left"/>
              <w:rPr>
                <w:highlight w:val="white"/>
              </w:rPr>
            </w:pPr>
            <w:r>
              <w:t>Салахова АйгульДанировна,</w:t>
            </w:r>
            <w:r>
              <w:br/>
              <w:t>2 курс</w:t>
            </w:r>
          </w:p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E05DDD">
            <w:pPr>
              <w:rPr>
                <w:highlight w:val="white"/>
              </w:rPr>
            </w:pPr>
            <w:r w:rsidRPr="005B7946">
              <w:t>Повышение правовой грамотности населения в сфере реализации административных прав как средство укрепления законности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E05DDD">
            <w:pPr>
              <w:rPr>
                <w:highlight w:val="white"/>
              </w:rPr>
            </w:pPr>
            <w:r w:rsidRPr="005B7946">
              <w:t xml:space="preserve">Мифтахов Ренат Ленарович , </w:t>
            </w:r>
            <w:r>
              <w:t>к.ю.н.</w:t>
            </w:r>
          </w:p>
        </w:tc>
        <w:tc>
          <w:tcPr>
            <w:tcW w:w="283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E05DDD">
            <w:pPr>
              <w:rPr>
                <w:highlight w:val="white"/>
              </w:rPr>
            </w:pPr>
            <w:r>
              <w:t>Российский государственный университет правосудия (Казанский филиал)</w:t>
            </w:r>
          </w:p>
        </w:tc>
      </w:tr>
      <w:tr w:rsidR="00557868" w:rsidRPr="00C25536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16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C25536" w:rsidRDefault="00557868" w:rsidP="00E05DDD">
            <w:pPr>
              <w:jc w:val="left"/>
            </w:pPr>
            <w:r w:rsidRPr="00C25536">
              <w:rPr>
                <w:shd w:val="clear" w:color="auto" w:fill="FFFFFF"/>
              </w:rPr>
              <w:t>Суворова Оксана Александровна, Франковская Ксения Дмитриевна,</w:t>
            </w:r>
            <w:r w:rsidRPr="00C25536">
              <w:rPr>
                <w:shd w:val="clear" w:color="auto" w:fill="FFFFFF"/>
              </w:rPr>
              <w:br/>
              <w:t>3 курс</w:t>
            </w:r>
          </w:p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C25536" w:rsidRDefault="00557868" w:rsidP="00B65619">
            <w:pPr>
              <w:jc w:val="left"/>
            </w:pPr>
            <w:r w:rsidRPr="00C25536">
              <w:rPr>
                <w:shd w:val="clear" w:color="auto" w:fill="FFFFFF"/>
              </w:rPr>
              <w:t>Предупреждение и пресечение полицией административных правонарушений, посягающих на общественный порядок и общественную безопасность, связанных с употреблением алкогольной спиртосодержащей продукции в запрещенных местах и появлением в состоянии алкогольного опьянения в общественных местах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C25536" w:rsidRDefault="00557868" w:rsidP="00C25536">
            <w:r w:rsidRPr="00C25536">
              <w:rPr>
                <w:shd w:val="clear" w:color="auto" w:fill="FFFFFF"/>
              </w:rPr>
              <w:t>Бондарь Елена Олеговна</w:t>
            </w:r>
            <w:r>
              <w:rPr>
                <w:shd w:val="clear" w:color="auto" w:fill="FFFFFF"/>
              </w:rPr>
              <w:t>, к.ю.н.,</w:t>
            </w:r>
            <w:r w:rsidRPr="00C25536">
              <w:rPr>
                <w:shd w:val="clear" w:color="auto" w:fill="FFFFFF"/>
              </w:rPr>
              <w:t xml:space="preserve"> доцент кафедры, полковник полиции</w:t>
            </w:r>
          </w:p>
        </w:tc>
        <w:tc>
          <w:tcPr>
            <w:tcW w:w="283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C25536" w:rsidRDefault="00557868" w:rsidP="00E05DDD">
            <w:r w:rsidRPr="00C25536">
              <w:t>Московский университет МВД России имени</w:t>
            </w:r>
            <w:r w:rsidRPr="00C25536">
              <w:br/>
              <w:t>В.Я. Кикотя</w:t>
            </w:r>
          </w:p>
        </w:tc>
      </w:tr>
      <w:tr w:rsidR="00557868" w:rsidRPr="00C25536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17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B65619">
            <w:pPr>
              <w:jc w:val="left"/>
              <w:rPr>
                <w:highlight w:val="white"/>
              </w:rPr>
            </w:pPr>
            <w:r w:rsidRPr="00B65619">
              <w:t>Титова Мария Сергеевна,</w:t>
            </w:r>
            <w:r w:rsidRPr="00B65619">
              <w:br/>
              <w:t>1курс</w:t>
            </w:r>
            <w:r>
              <w:t xml:space="preserve"> магистратуры</w:t>
            </w:r>
          </w:p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B65619">
            <w:pPr>
              <w:rPr>
                <w:highlight w:val="white"/>
              </w:rPr>
            </w:pPr>
            <w:r w:rsidRPr="00E548F4">
              <w:t>Проблемы определения возрастных ограничений информационной продукции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B65619">
            <w:pPr>
              <w:rPr>
                <w:highlight w:val="white"/>
              </w:rPr>
            </w:pPr>
            <w:r w:rsidRPr="00E548F4">
              <w:t>Стахов Александр Иванович</w:t>
            </w:r>
            <w:r>
              <w:t>,</w:t>
            </w:r>
            <w:r w:rsidRPr="00E548F4">
              <w:t>д.ю.н., профессор</w:t>
            </w:r>
          </w:p>
        </w:tc>
        <w:tc>
          <w:tcPr>
            <w:tcW w:w="283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B65619">
            <w:pPr>
              <w:rPr>
                <w:highlight w:val="white"/>
              </w:rPr>
            </w:pPr>
            <w:r>
              <w:t>Российский государственный университет правосудия</w:t>
            </w:r>
          </w:p>
        </w:tc>
      </w:tr>
      <w:tr w:rsidR="00557868" w:rsidRPr="00C25536">
        <w:trPr>
          <w:trHeight w:val="1557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18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C25536" w:rsidRDefault="00557868" w:rsidP="00B65619">
            <w:pPr>
              <w:jc w:val="left"/>
              <w:rPr>
                <w:highlight w:val="red"/>
              </w:rPr>
            </w:pPr>
            <w:r w:rsidRPr="00C25536">
              <w:rPr>
                <w:shd w:val="clear" w:color="auto" w:fill="FFFFFF"/>
              </w:rPr>
              <w:t xml:space="preserve">Топильский Андрей Юрьевич, </w:t>
            </w:r>
            <w:r w:rsidRPr="00C25536">
              <w:rPr>
                <w:shd w:val="clear" w:color="auto" w:fill="FFFFFF"/>
              </w:rPr>
              <w:br/>
              <w:t>3 курс</w:t>
            </w:r>
          </w:p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C25536" w:rsidRDefault="00557868" w:rsidP="00B65619">
            <w:r w:rsidRPr="00C25536">
              <w:rPr>
                <w:shd w:val="clear" w:color="auto" w:fill="FFFFFF"/>
              </w:rPr>
              <w:t>Проблема привлечения к административной ответственности водителей транспортных средств за опасное вождение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C25536" w:rsidRDefault="00557868" w:rsidP="00B65619">
            <w:r w:rsidRPr="00C25536">
              <w:rPr>
                <w:shd w:val="clear" w:color="auto" w:fill="FFFFFF"/>
              </w:rPr>
              <w:t xml:space="preserve">Потапенкова Ирина Викторовна, </w:t>
            </w:r>
            <w:r>
              <w:rPr>
                <w:shd w:val="clear" w:color="auto" w:fill="FFFFFF"/>
              </w:rPr>
              <w:t>к.ю.н.</w:t>
            </w:r>
          </w:p>
        </w:tc>
        <w:tc>
          <w:tcPr>
            <w:tcW w:w="283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C25536" w:rsidRDefault="00557868" w:rsidP="00B65619">
            <w:pPr>
              <w:jc w:val="left"/>
            </w:pPr>
            <w:r w:rsidRPr="00C25536">
              <w:t>Московский университет МВД России имени</w:t>
            </w:r>
            <w:r w:rsidRPr="00C25536">
              <w:br/>
              <w:t>В.Я. Кикотя</w:t>
            </w:r>
          </w:p>
        </w:tc>
      </w:tr>
      <w:tr w:rsidR="00557868" w:rsidRPr="00B53D33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19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B65619">
            <w:pPr>
              <w:jc w:val="left"/>
              <w:rPr>
                <w:highlight w:val="white"/>
              </w:rPr>
            </w:pPr>
            <w:r>
              <w:t>Циколенко Юлия Андреевна,</w:t>
            </w:r>
            <w:r>
              <w:br/>
              <w:t>2 курс</w:t>
            </w:r>
          </w:p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B65619">
            <w:pPr>
              <w:rPr>
                <w:highlight w:val="white"/>
              </w:rPr>
            </w:pPr>
            <w:r w:rsidRPr="00E548F4">
              <w:t>Реализация принципа светского государства при прохождении государственной и муниц</w:t>
            </w:r>
            <w:r>
              <w:t>и</w:t>
            </w:r>
            <w:r w:rsidRPr="00E548F4">
              <w:t>пальной службы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548F4" w:rsidRDefault="00557868" w:rsidP="00B65619">
            <w:r w:rsidRPr="00E548F4">
              <w:t>Линкин Виктор Николаевич</w:t>
            </w:r>
            <w:r>
              <w:t xml:space="preserve">, </w:t>
            </w:r>
            <w:r w:rsidRPr="00E548F4">
              <w:t>к.ю.н.</w:t>
            </w:r>
            <w:r>
              <w:t>, с</w:t>
            </w:r>
            <w:r w:rsidRPr="00E548F4">
              <w:t xml:space="preserve">тарший преподаватель </w:t>
            </w:r>
          </w:p>
          <w:p w:rsidR="00557868" w:rsidRPr="00B53D33" w:rsidRDefault="00557868" w:rsidP="00B65619">
            <w:pPr>
              <w:rPr>
                <w:highlight w:val="white"/>
              </w:rPr>
            </w:pPr>
          </w:p>
        </w:tc>
        <w:tc>
          <w:tcPr>
            <w:tcW w:w="283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B65619">
            <w:pPr>
              <w:rPr>
                <w:highlight w:val="white"/>
              </w:rPr>
            </w:pPr>
            <w:r>
              <w:t>Российский государственный университет правосудия</w:t>
            </w:r>
          </w:p>
        </w:tc>
      </w:tr>
    </w:tbl>
    <w:p w:rsidR="00557868" w:rsidRDefault="00557868" w:rsidP="00804BC4">
      <w:pPr>
        <w:jc w:val="center"/>
        <w:rPr>
          <w:b/>
          <w:bCs/>
          <w:highlight w:val="white"/>
        </w:rPr>
      </w:pPr>
    </w:p>
    <w:p w:rsidR="00557868" w:rsidRDefault="00557868" w:rsidP="00804BC4">
      <w:pPr>
        <w:jc w:val="center"/>
      </w:pPr>
      <w:r>
        <w:rPr>
          <w:b/>
          <w:bCs/>
          <w:highlight w:val="white"/>
        </w:rPr>
        <w:t xml:space="preserve">СЕКЦИЯ </w:t>
      </w:r>
      <w:r>
        <w:rPr>
          <w:b/>
          <w:bCs/>
        </w:rPr>
        <w:t>«АКТУАЛЬНЫЕ ПРОБЛЕМЫ ПРАВОВОГО РЕГУЛИРОВАНИЯ ПРОХОЖДЕНИЯ ВОЕННОЙ СЛУЖБЫ</w:t>
      </w:r>
      <w:r>
        <w:rPr>
          <w:b/>
          <w:bCs/>
          <w:highlight w:val="white"/>
        </w:rPr>
        <w:t>»</w:t>
      </w:r>
    </w:p>
    <w:p w:rsidR="00557868" w:rsidRDefault="00557868" w:rsidP="00804BC4">
      <w:pPr>
        <w:jc w:val="center"/>
        <w:rPr>
          <w:b/>
          <w:bCs/>
        </w:rPr>
      </w:pPr>
      <w:r>
        <w:rPr>
          <w:b/>
          <w:bCs/>
        </w:rPr>
        <w:t>Руководитель секции:</w:t>
      </w:r>
    </w:p>
    <w:p w:rsidR="00557868" w:rsidRDefault="00557868" w:rsidP="00804BC4">
      <w:pPr>
        <w:jc w:val="center"/>
        <w:rPr>
          <w:b/>
          <w:bCs/>
        </w:rPr>
      </w:pPr>
      <w:r>
        <w:rPr>
          <w:b/>
          <w:bCs/>
        </w:rPr>
        <w:t xml:space="preserve">О.А. Овчаров, </w:t>
      </w:r>
      <w:r>
        <w:t>к.ю.н., доцент</w:t>
      </w:r>
    </w:p>
    <w:p w:rsidR="00557868" w:rsidRPr="00777FAD" w:rsidRDefault="00557868" w:rsidP="00777FAD">
      <w:pPr>
        <w:jc w:val="center"/>
        <w:rPr>
          <w:b/>
          <w:bCs/>
        </w:rPr>
      </w:pPr>
      <w:r>
        <w:rPr>
          <w:b/>
          <w:bCs/>
        </w:rPr>
        <w:t>Ауд. 9</w:t>
      </w:r>
    </w:p>
    <w:tbl>
      <w:tblPr>
        <w:tblW w:w="109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77"/>
        <w:gridCol w:w="1949"/>
        <w:gridCol w:w="3428"/>
        <w:gridCol w:w="2268"/>
        <w:gridCol w:w="2720"/>
      </w:tblGrid>
      <w:tr w:rsidR="00557868" w:rsidRPr="00B53D33">
        <w:trPr>
          <w:trHeight w:val="360"/>
          <w:jc w:val="center"/>
        </w:trPr>
        <w:tc>
          <w:tcPr>
            <w:tcW w:w="577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8F5E00">
            <w:r w:rsidRPr="00B53D33">
              <w:t>№</w:t>
            </w:r>
          </w:p>
        </w:tc>
        <w:tc>
          <w:tcPr>
            <w:tcW w:w="1949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8F5E00">
            <w:pPr>
              <w:jc w:val="left"/>
            </w:pPr>
            <w:r w:rsidRPr="00B53D33">
              <w:t>ФИО</w:t>
            </w:r>
          </w:p>
        </w:tc>
        <w:tc>
          <w:tcPr>
            <w:tcW w:w="3428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8F5E00">
            <w:r w:rsidRPr="00B53D33">
              <w:t>Название доклада</w:t>
            </w:r>
          </w:p>
        </w:tc>
        <w:tc>
          <w:tcPr>
            <w:tcW w:w="2268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8F5E00">
            <w:r w:rsidRPr="00B53D33">
              <w:t>Научный руководитель</w:t>
            </w:r>
          </w:p>
        </w:tc>
        <w:tc>
          <w:tcPr>
            <w:tcW w:w="2720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53D33" w:rsidRDefault="00557868" w:rsidP="008F5E00">
            <w:r w:rsidRPr="00B53D33">
              <w:t>Наименование ВУЗа</w:t>
            </w:r>
          </w:p>
        </w:tc>
      </w:tr>
      <w:tr w:rsidR="00557868" w:rsidRPr="00B53D33">
        <w:trPr>
          <w:trHeight w:val="102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77FAD">
            <w:pPr>
              <w:jc w:val="left"/>
              <w:rPr>
                <w:shd w:val="clear" w:color="auto" w:fill="FFFFFF"/>
              </w:rPr>
            </w:pPr>
            <w:r>
              <w:t>Кабанов Федор Геннадьевич,</w:t>
            </w:r>
          </w:p>
          <w:p w:rsidR="00557868" w:rsidRDefault="00557868" w:rsidP="00777FAD">
            <w:pPr>
              <w:jc w:val="left"/>
            </w:pPr>
            <w:r>
              <w:rPr>
                <w:shd w:val="clear" w:color="auto" w:fill="FFFFFF"/>
              </w:rPr>
              <w:t>3 курс</w:t>
            </w:r>
          </w:p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77FAD">
            <w:r>
              <w:t>Правовое стимулирование военнослужащих</w:t>
            </w:r>
          </w:p>
        </w:tc>
        <w:tc>
          <w:tcPr>
            <w:tcW w:w="2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77FAD">
            <w:pPr>
              <w:rPr>
                <w:shd w:val="clear" w:color="auto" w:fill="FFFFFF"/>
              </w:rPr>
            </w:pPr>
            <w:r>
              <w:t>Миронов Владимир Сергеевич, к.ю.н.</w:t>
            </w:r>
          </w:p>
        </w:tc>
        <w:tc>
          <w:tcPr>
            <w:tcW w:w="272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77FAD">
            <w:r>
              <w:rPr>
                <w:shd w:val="clear" w:color="auto" w:fill="FFFFFF"/>
              </w:rPr>
              <w:t>Российский государственный университет правосудия</w:t>
            </w:r>
          </w:p>
        </w:tc>
      </w:tr>
      <w:tr w:rsidR="00557868" w:rsidRPr="00B22896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77FAD">
            <w:pPr>
              <w:jc w:val="left"/>
              <w:rPr>
                <w:shd w:val="clear" w:color="auto" w:fill="FFFFFF"/>
              </w:rPr>
            </w:pPr>
            <w:r>
              <w:t>Каменев Денис Александрович,</w:t>
            </w:r>
          </w:p>
          <w:p w:rsidR="00557868" w:rsidRDefault="00557868" w:rsidP="00777FAD">
            <w:pPr>
              <w:jc w:val="left"/>
            </w:pPr>
            <w:r>
              <w:rPr>
                <w:shd w:val="clear" w:color="auto" w:fill="FFFFFF"/>
              </w:rPr>
              <w:t>3 курс</w:t>
            </w:r>
          </w:p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03A26" w:rsidRDefault="00557868" w:rsidP="00777FAD">
            <w:r w:rsidRPr="00D03A26">
              <w:rPr>
                <w:shd w:val="clear" w:color="auto" w:fill="FFFFFF"/>
              </w:rPr>
              <w:t>Проблемы правового регулирования предоставления гражданам отсрочек от военный службы по семейным обстоятельствам</w:t>
            </w:r>
          </w:p>
        </w:tc>
        <w:tc>
          <w:tcPr>
            <w:tcW w:w="2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77FAD">
            <w:pPr>
              <w:rPr>
                <w:shd w:val="clear" w:color="auto" w:fill="FFFFFF"/>
              </w:rPr>
            </w:pPr>
            <w:r>
              <w:t>Калашников Валерий Васильевич, к.ю.н., доцент</w:t>
            </w:r>
          </w:p>
        </w:tc>
        <w:tc>
          <w:tcPr>
            <w:tcW w:w="272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77FAD">
            <w:r>
              <w:rPr>
                <w:shd w:val="clear" w:color="auto" w:fill="FFFFFF"/>
              </w:rPr>
              <w:t>Российский государственный университет правосудия</w:t>
            </w:r>
          </w:p>
        </w:tc>
      </w:tr>
      <w:tr w:rsidR="00557868" w:rsidRPr="00B53D33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77FAD">
            <w:pPr>
              <w:jc w:val="left"/>
              <w:rPr>
                <w:shd w:val="clear" w:color="auto" w:fill="FFFFFF"/>
              </w:rPr>
            </w:pPr>
            <w:r>
              <w:t>Кистанов Илья Олегович,</w:t>
            </w:r>
          </w:p>
          <w:p w:rsidR="00557868" w:rsidRDefault="00557868" w:rsidP="00777FAD">
            <w:pPr>
              <w:jc w:val="left"/>
            </w:pPr>
            <w:r>
              <w:rPr>
                <w:shd w:val="clear" w:color="auto" w:fill="FFFFFF"/>
              </w:rPr>
              <w:t>3 курс</w:t>
            </w:r>
          </w:p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77FAD">
            <w:r>
              <w:t xml:space="preserve">Особенности привлечения военнослужащего к различным видам ответственности </w:t>
            </w:r>
          </w:p>
        </w:tc>
        <w:tc>
          <w:tcPr>
            <w:tcW w:w="2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77FAD">
            <w:pPr>
              <w:rPr>
                <w:shd w:val="clear" w:color="auto" w:fill="FFFFFF"/>
              </w:rPr>
            </w:pPr>
            <w:r>
              <w:t>Миронов Владимир Сергеевич, к.ю.н.</w:t>
            </w:r>
          </w:p>
        </w:tc>
        <w:tc>
          <w:tcPr>
            <w:tcW w:w="272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77FAD">
            <w:r>
              <w:rPr>
                <w:shd w:val="clear" w:color="auto" w:fill="FFFFFF"/>
              </w:rPr>
              <w:t>Российский государственный университет правосудия</w:t>
            </w:r>
          </w:p>
        </w:tc>
      </w:tr>
      <w:tr w:rsidR="00557868" w:rsidRPr="00B53D33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77FAD">
            <w:pPr>
              <w:jc w:val="left"/>
              <w:rPr>
                <w:shd w:val="clear" w:color="auto" w:fill="FFFFFF"/>
              </w:rPr>
            </w:pPr>
            <w:r>
              <w:t>Клейн Вячеслав Александрович,</w:t>
            </w:r>
          </w:p>
          <w:p w:rsidR="00557868" w:rsidRDefault="00557868" w:rsidP="00777FAD">
            <w:pPr>
              <w:jc w:val="lef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3 курс</w:t>
            </w:r>
          </w:p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77FAD">
            <w:r>
              <w:rPr>
                <w:shd w:val="clear" w:color="auto" w:fill="FFFFFF"/>
              </w:rPr>
              <w:t>Актуальные проблемы социально-психологической адаптации военнослужащих по призыву</w:t>
            </w:r>
          </w:p>
        </w:tc>
        <w:tc>
          <w:tcPr>
            <w:tcW w:w="2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77FAD">
            <w:pPr>
              <w:rPr>
                <w:shd w:val="clear" w:color="auto" w:fill="FFFFFF"/>
              </w:rPr>
            </w:pPr>
            <w:r>
              <w:t>Леонтьев Вячеслав Николаевич, к.ю.н.</w:t>
            </w:r>
          </w:p>
        </w:tc>
        <w:tc>
          <w:tcPr>
            <w:tcW w:w="272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77FAD">
            <w:r>
              <w:rPr>
                <w:shd w:val="clear" w:color="auto" w:fill="FFFFFF"/>
              </w:rPr>
              <w:t>Российский государственный университет правосудия</w:t>
            </w:r>
          </w:p>
        </w:tc>
      </w:tr>
      <w:tr w:rsidR="00557868" w:rsidRPr="00B53D33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5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77FAD">
            <w:pPr>
              <w:jc w:val="left"/>
            </w:pPr>
            <w:r>
              <w:t>Остибовецкий Дмитрий Игоревич,</w:t>
            </w:r>
          </w:p>
          <w:p w:rsidR="00557868" w:rsidRDefault="00557868" w:rsidP="00777FAD">
            <w:pPr>
              <w:jc w:val="left"/>
            </w:pPr>
            <w:r>
              <w:t>3 курс</w:t>
            </w:r>
          </w:p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77FAD">
            <w:r>
              <w:t>Особенности прохождения военной службы осуждёнными военнослужащими</w:t>
            </w:r>
          </w:p>
        </w:tc>
        <w:tc>
          <w:tcPr>
            <w:tcW w:w="2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77FAD">
            <w:pPr>
              <w:rPr>
                <w:shd w:val="clear" w:color="auto" w:fill="FFFFFF"/>
              </w:rPr>
            </w:pPr>
            <w:r>
              <w:t>Миронов Владимир Сергеевич, к.ю.н.</w:t>
            </w:r>
          </w:p>
        </w:tc>
        <w:tc>
          <w:tcPr>
            <w:tcW w:w="272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77FAD">
            <w:r>
              <w:rPr>
                <w:shd w:val="clear" w:color="auto" w:fill="FFFFFF"/>
              </w:rPr>
              <w:t>Российский государственный университет правосудия</w:t>
            </w:r>
          </w:p>
        </w:tc>
      </w:tr>
      <w:tr w:rsidR="00557868" w:rsidRPr="00B53D33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6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77FAD">
            <w:pPr>
              <w:jc w:val="left"/>
            </w:pPr>
            <w:r>
              <w:t>Серяков Сергей Дмитриевич,</w:t>
            </w:r>
          </w:p>
          <w:p w:rsidR="00557868" w:rsidRDefault="00557868" w:rsidP="00777FAD">
            <w:pPr>
              <w:jc w:val="left"/>
            </w:pPr>
            <w:r>
              <w:t>2 курс</w:t>
            </w:r>
          </w:p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77FAD">
            <w:r>
              <w:t>Проблема прохождения срочной службы гражданами, работающими на предприятиях военно-промышленного комплекса</w:t>
            </w:r>
          </w:p>
          <w:p w:rsidR="00557868" w:rsidRDefault="00557868" w:rsidP="00777FAD"/>
        </w:tc>
        <w:tc>
          <w:tcPr>
            <w:tcW w:w="2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77FAD">
            <w:pPr>
              <w:rPr>
                <w:shd w:val="clear" w:color="auto" w:fill="FFFFFF"/>
              </w:rPr>
            </w:pPr>
            <w:r>
              <w:t>Буторин Роман Леонидович</w:t>
            </w:r>
          </w:p>
        </w:tc>
        <w:tc>
          <w:tcPr>
            <w:tcW w:w="272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77FAD">
            <w:r>
              <w:rPr>
                <w:shd w:val="clear" w:color="auto" w:fill="FFFFFF"/>
              </w:rPr>
              <w:t>Московская академия Следственного комитета Российской Федерации</w:t>
            </w:r>
          </w:p>
        </w:tc>
      </w:tr>
      <w:tr w:rsidR="00557868" w:rsidRPr="00C25536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7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77FAD">
            <w:pPr>
              <w:jc w:val="left"/>
            </w:pPr>
            <w:r>
              <w:t>Скороходов Александр Михайлович,</w:t>
            </w:r>
          </w:p>
          <w:p w:rsidR="00557868" w:rsidRDefault="00557868" w:rsidP="00777FAD">
            <w:pPr>
              <w:jc w:val="left"/>
            </w:pPr>
            <w:r>
              <w:t>3 курс</w:t>
            </w:r>
          </w:p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77FAD">
            <w:r>
              <w:t>Проблемы уклонения от срочной службы в ВС РФ</w:t>
            </w:r>
          </w:p>
        </w:tc>
        <w:tc>
          <w:tcPr>
            <w:tcW w:w="2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77FAD">
            <w:pPr>
              <w:rPr>
                <w:shd w:val="clear" w:color="auto" w:fill="FFFFFF"/>
              </w:rPr>
            </w:pPr>
            <w:r>
              <w:t>Леонтьев Вячеслав Николаевич, к.ю.н.</w:t>
            </w:r>
          </w:p>
        </w:tc>
        <w:tc>
          <w:tcPr>
            <w:tcW w:w="272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77FAD">
            <w:r>
              <w:rPr>
                <w:shd w:val="clear" w:color="auto" w:fill="FFFFFF"/>
              </w:rPr>
              <w:t>Российский государственный университет правосудия</w:t>
            </w:r>
          </w:p>
        </w:tc>
      </w:tr>
      <w:tr w:rsidR="00557868" w:rsidRPr="00B53D33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8</w:t>
            </w:r>
          </w:p>
        </w:tc>
        <w:tc>
          <w:tcPr>
            <w:tcW w:w="194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77FAD">
            <w:pPr>
              <w:jc w:val="left"/>
              <w:rPr>
                <w:shd w:val="clear" w:color="auto" w:fill="FFFFFF"/>
              </w:rPr>
            </w:pPr>
            <w:r>
              <w:t>Сынтин Георгий Евгеньевич,</w:t>
            </w:r>
          </w:p>
          <w:p w:rsidR="00557868" w:rsidRDefault="00557868" w:rsidP="00777FAD">
            <w:pPr>
              <w:jc w:val="left"/>
            </w:pPr>
            <w:r>
              <w:rPr>
                <w:shd w:val="clear" w:color="auto" w:fill="FFFFFF"/>
              </w:rPr>
              <w:t>3 курс</w:t>
            </w:r>
          </w:p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77FAD">
            <w:r>
              <w:t>Актуальные проблемы и особенности прохождения службы в органах военной прокуратуры</w:t>
            </w:r>
          </w:p>
        </w:tc>
        <w:tc>
          <w:tcPr>
            <w:tcW w:w="2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77FAD">
            <w:r>
              <w:t>Овчаров Олег Андреевич,</w:t>
            </w:r>
            <w:r>
              <w:br/>
              <w:t>к.ю.н., доцент</w:t>
            </w:r>
          </w:p>
        </w:tc>
        <w:tc>
          <w:tcPr>
            <w:tcW w:w="272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777FAD">
            <w:r>
              <w:t>Российский государственный университет правосудия</w:t>
            </w:r>
          </w:p>
        </w:tc>
      </w:tr>
    </w:tbl>
    <w:p w:rsidR="00557868" w:rsidRDefault="00557868" w:rsidP="00E05DDD">
      <w:pPr>
        <w:jc w:val="center"/>
        <w:rPr>
          <w:b/>
          <w:bCs/>
        </w:rPr>
      </w:pPr>
    </w:p>
    <w:p w:rsidR="00557868" w:rsidRPr="00445CF2" w:rsidRDefault="00557868" w:rsidP="00E05DDD">
      <w:pPr>
        <w:jc w:val="center"/>
        <w:rPr>
          <w:b/>
          <w:bCs/>
          <w:highlight w:val="yellow"/>
        </w:rPr>
      </w:pPr>
      <w:r w:rsidRPr="00E05DDD">
        <w:rPr>
          <w:b/>
          <w:bCs/>
        </w:rPr>
        <w:t>СЕКЦИЯ «СОЦИАЛЬНО-ФИЛОСОФСКИЕ ПРОБЛЕМЫ ИССЛЕДОВАНИЯ И РЕГУЛИРОВАНИЯ ОБЩЕСТВЕННЫХ ОТНОШЕНИЙ»</w:t>
      </w:r>
    </w:p>
    <w:p w:rsidR="00557868" w:rsidRPr="00BC5B4F" w:rsidRDefault="00557868" w:rsidP="00E05DDD">
      <w:pPr>
        <w:shd w:val="clear" w:color="auto" w:fill="FFFFFF"/>
        <w:jc w:val="center"/>
        <w:rPr>
          <w:b/>
          <w:bCs/>
        </w:rPr>
      </w:pPr>
      <w:r w:rsidRPr="00BC5B4F">
        <w:rPr>
          <w:b/>
          <w:bCs/>
        </w:rPr>
        <w:t>Руководители секции:</w:t>
      </w:r>
    </w:p>
    <w:p w:rsidR="00557868" w:rsidRPr="00CE4715" w:rsidRDefault="00557868" w:rsidP="00E05DDD">
      <w:pPr>
        <w:shd w:val="clear" w:color="auto" w:fill="FFFFFF"/>
        <w:jc w:val="center"/>
      </w:pPr>
      <w:r w:rsidRPr="00BC5B4F">
        <w:rPr>
          <w:b/>
          <w:bCs/>
        </w:rPr>
        <w:t>С.С. Антюшин,</w:t>
      </w:r>
      <w:r w:rsidRPr="00CE4715">
        <w:t xml:space="preserve"> д.ф.н.,пофессор;</w:t>
      </w:r>
    </w:p>
    <w:p w:rsidR="00557868" w:rsidRPr="00CE4715" w:rsidRDefault="00557868" w:rsidP="00E05DDD">
      <w:pPr>
        <w:shd w:val="clear" w:color="auto" w:fill="FFFFFF"/>
        <w:jc w:val="center"/>
      </w:pPr>
      <w:r w:rsidRPr="00BC5B4F">
        <w:rPr>
          <w:b/>
          <w:bCs/>
        </w:rPr>
        <w:t>В.П. Лютый,</w:t>
      </w:r>
      <w:r w:rsidRPr="00CE4715">
        <w:t>к.ф.н.,профессор</w:t>
      </w:r>
    </w:p>
    <w:p w:rsidR="00557868" w:rsidRPr="00E05DDD" w:rsidRDefault="00557868" w:rsidP="00E05DDD">
      <w:pPr>
        <w:shd w:val="clear" w:color="auto" w:fill="FFFFFF"/>
        <w:jc w:val="center"/>
        <w:rPr>
          <w:b/>
          <w:bCs/>
        </w:rPr>
      </w:pPr>
      <w:r w:rsidRPr="00E05DDD">
        <w:rPr>
          <w:b/>
          <w:bCs/>
        </w:rPr>
        <w:t>ауд. 514</w:t>
      </w:r>
    </w:p>
    <w:tbl>
      <w:tblPr>
        <w:tblW w:w="10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8"/>
        <w:gridCol w:w="1646"/>
        <w:gridCol w:w="3103"/>
        <w:gridCol w:w="2268"/>
        <w:gridCol w:w="3257"/>
      </w:tblGrid>
      <w:tr w:rsidR="00557868" w:rsidRPr="00CE4715">
        <w:trPr>
          <w:trHeight w:val="540"/>
          <w:jc w:val="center"/>
        </w:trPr>
        <w:tc>
          <w:tcPr>
            <w:tcW w:w="638" w:type="dxa"/>
            <w:shd w:val="clear" w:color="auto" w:fill="F2F2F2"/>
          </w:tcPr>
          <w:p w:rsidR="00557868" w:rsidRPr="00CE4715" w:rsidRDefault="00557868" w:rsidP="00E05DDD">
            <w:r w:rsidRPr="00CE4715">
              <w:t>№</w:t>
            </w:r>
          </w:p>
        </w:tc>
        <w:tc>
          <w:tcPr>
            <w:tcW w:w="1646" w:type="dxa"/>
            <w:shd w:val="clear" w:color="auto" w:fill="F2F2F2"/>
          </w:tcPr>
          <w:p w:rsidR="00557868" w:rsidRPr="00CE4715" w:rsidRDefault="00557868" w:rsidP="00E05DDD">
            <w:r w:rsidRPr="00CE4715">
              <w:t>ФИО</w:t>
            </w:r>
          </w:p>
        </w:tc>
        <w:tc>
          <w:tcPr>
            <w:tcW w:w="3103" w:type="dxa"/>
            <w:shd w:val="clear" w:color="auto" w:fill="F2F2F2"/>
          </w:tcPr>
          <w:p w:rsidR="00557868" w:rsidRPr="00CE4715" w:rsidRDefault="00557868" w:rsidP="00E05DDD">
            <w:r w:rsidRPr="00CE4715">
              <w:t>Название доклада</w:t>
            </w:r>
          </w:p>
        </w:tc>
        <w:tc>
          <w:tcPr>
            <w:tcW w:w="2268" w:type="dxa"/>
            <w:shd w:val="clear" w:color="auto" w:fill="F2F2F2"/>
          </w:tcPr>
          <w:p w:rsidR="00557868" w:rsidRPr="00CE4715" w:rsidRDefault="00557868" w:rsidP="00E05DDD">
            <w:r w:rsidRPr="00CE4715">
              <w:t>Научный руководитель</w:t>
            </w:r>
          </w:p>
        </w:tc>
        <w:tc>
          <w:tcPr>
            <w:tcW w:w="3257" w:type="dxa"/>
            <w:shd w:val="clear" w:color="auto" w:fill="F2F2F2"/>
          </w:tcPr>
          <w:p w:rsidR="00557868" w:rsidRPr="00CE4715" w:rsidRDefault="00557868" w:rsidP="00E05DDD">
            <w:r w:rsidRPr="00CE4715">
              <w:t>Наименование ВУЗа</w:t>
            </w:r>
          </w:p>
        </w:tc>
      </w:tr>
      <w:tr w:rsidR="00557868" w:rsidRPr="00CE4715">
        <w:trPr>
          <w:trHeight w:val="1779"/>
          <w:jc w:val="center"/>
        </w:trPr>
        <w:tc>
          <w:tcPr>
            <w:tcW w:w="638" w:type="dxa"/>
          </w:tcPr>
          <w:p w:rsidR="00557868" w:rsidRPr="00CE4715" w:rsidRDefault="00557868" w:rsidP="00CF1D9F">
            <w:pPr>
              <w:jc w:val="left"/>
            </w:pPr>
            <w:r w:rsidRPr="00CE4715">
              <w:t>1</w:t>
            </w:r>
          </w:p>
        </w:tc>
        <w:tc>
          <w:tcPr>
            <w:tcW w:w="1646" w:type="dxa"/>
          </w:tcPr>
          <w:p w:rsidR="00557868" w:rsidRPr="00CE4715" w:rsidRDefault="00557868" w:rsidP="00E05DDD">
            <w:r w:rsidRPr="00CE4715">
              <w:t>Бухарина Екатерина Витальевна,</w:t>
            </w:r>
          </w:p>
          <w:p w:rsidR="00557868" w:rsidRPr="00CE4715" w:rsidRDefault="00557868" w:rsidP="00B65619">
            <w:pPr>
              <w:jc w:val="left"/>
            </w:pPr>
            <w:r>
              <w:t>2курс магистратуры</w:t>
            </w:r>
          </w:p>
        </w:tc>
        <w:tc>
          <w:tcPr>
            <w:tcW w:w="3103" w:type="dxa"/>
          </w:tcPr>
          <w:p w:rsidR="00557868" w:rsidRPr="00CE4715" w:rsidRDefault="00557868" w:rsidP="00E05DDD">
            <w:r w:rsidRPr="00CE4715">
              <w:t>Актуальные проблемы определения естественных монополий в российском законодательстве</w:t>
            </w:r>
          </w:p>
        </w:tc>
        <w:tc>
          <w:tcPr>
            <w:tcW w:w="2268" w:type="dxa"/>
          </w:tcPr>
          <w:p w:rsidR="00557868" w:rsidRPr="00CE4715" w:rsidRDefault="00557868" w:rsidP="00B65619">
            <w:pPr>
              <w:jc w:val="left"/>
            </w:pPr>
            <w:r w:rsidRPr="00CE4715">
              <w:t>Воробьев</w:t>
            </w:r>
            <w:r>
              <w:t xml:space="preserve"> М.</w:t>
            </w:r>
            <w:r w:rsidRPr="00CE4715">
              <w:t>В. к.ю.н., доцент кафедры</w:t>
            </w:r>
          </w:p>
        </w:tc>
        <w:tc>
          <w:tcPr>
            <w:tcW w:w="3257" w:type="dxa"/>
          </w:tcPr>
          <w:p w:rsidR="00557868" w:rsidRPr="00CE4715" w:rsidRDefault="00557868" w:rsidP="00E05DDD">
            <w:r w:rsidRPr="00CE4715">
              <w:t>Курский государственный университет</w:t>
            </w:r>
          </w:p>
        </w:tc>
      </w:tr>
      <w:tr w:rsidR="00557868" w:rsidRPr="00CE4715">
        <w:trPr>
          <w:trHeight w:val="1751"/>
          <w:jc w:val="center"/>
        </w:trPr>
        <w:tc>
          <w:tcPr>
            <w:tcW w:w="638" w:type="dxa"/>
          </w:tcPr>
          <w:p w:rsidR="00557868" w:rsidRPr="00CE4715" w:rsidRDefault="00557868" w:rsidP="00CF1D9F">
            <w:pPr>
              <w:jc w:val="left"/>
            </w:pPr>
            <w:r w:rsidRPr="00CE4715">
              <w:t>2</w:t>
            </w:r>
          </w:p>
        </w:tc>
        <w:tc>
          <w:tcPr>
            <w:tcW w:w="1646" w:type="dxa"/>
          </w:tcPr>
          <w:p w:rsidR="00557868" w:rsidRPr="00CE4715" w:rsidRDefault="00557868" w:rsidP="00E05DDD">
            <w:r w:rsidRPr="00CE4715">
              <w:t>Игнатенко Виктория Андреевна,</w:t>
            </w:r>
          </w:p>
          <w:p w:rsidR="00557868" w:rsidRPr="00CE4715" w:rsidRDefault="00557868" w:rsidP="00E05DDD">
            <w:r w:rsidRPr="00CE4715">
              <w:t>2 курс</w:t>
            </w:r>
            <w:r>
              <w:t xml:space="preserve"> ФНО</w:t>
            </w:r>
          </w:p>
        </w:tc>
        <w:tc>
          <w:tcPr>
            <w:tcW w:w="3103" w:type="dxa"/>
          </w:tcPr>
          <w:p w:rsidR="00557868" w:rsidRPr="00CE4715" w:rsidRDefault="00557868" w:rsidP="00E05DDD">
            <w:r w:rsidRPr="00CE4715">
              <w:t>Значение формирования интегративного подхода к правопониманию в современной России</w:t>
            </w:r>
          </w:p>
        </w:tc>
        <w:tc>
          <w:tcPr>
            <w:tcW w:w="2268" w:type="dxa"/>
          </w:tcPr>
          <w:p w:rsidR="00557868" w:rsidRPr="00CE4715" w:rsidRDefault="00557868" w:rsidP="00E05DDD">
            <w:r w:rsidRPr="00CE4715">
              <w:t xml:space="preserve">Зарубаева Евгения </w:t>
            </w:r>
            <w:r>
              <w:t>Юрьевна, к.ю.н., доцент кафедры</w:t>
            </w:r>
          </w:p>
        </w:tc>
        <w:tc>
          <w:tcPr>
            <w:tcW w:w="3257" w:type="dxa"/>
          </w:tcPr>
          <w:p w:rsidR="00557868" w:rsidRPr="00CE4715" w:rsidRDefault="00557868" w:rsidP="00E05DDD">
            <w:r>
              <w:t xml:space="preserve">Российский </w:t>
            </w:r>
            <w:r w:rsidRPr="00CE4715">
              <w:t>государст</w:t>
            </w:r>
            <w:r>
              <w:t>венный университет правосудия(</w:t>
            </w:r>
            <w:r w:rsidRPr="00CE4715">
              <w:t>Восточно-Сибирский филиал</w:t>
            </w:r>
            <w:r>
              <w:t>)</w:t>
            </w:r>
          </w:p>
        </w:tc>
      </w:tr>
      <w:tr w:rsidR="00557868" w:rsidRPr="00CE4715">
        <w:trPr>
          <w:trHeight w:val="475"/>
          <w:jc w:val="center"/>
        </w:trPr>
        <w:tc>
          <w:tcPr>
            <w:tcW w:w="638" w:type="dxa"/>
          </w:tcPr>
          <w:p w:rsidR="00557868" w:rsidRPr="00CE4715" w:rsidRDefault="00557868" w:rsidP="00CF1D9F">
            <w:pPr>
              <w:jc w:val="left"/>
            </w:pPr>
            <w:r>
              <w:t>3</w:t>
            </w:r>
          </w:p>
        </w:tc>
        <w:tc>
          <w:tcPr>
            <w:tcW w:w="1646" w:type="dxa"/>
          </w:tcPr>
          <w:p w:rsidR="00557868" w:rsidRPr="00CE4715" w:rsidRDefault="00557868" w:rsidP="00B65619">
            <w:r w:rsidRPr="00CE4715">
              <w:t>Ипполитов Александр Алексеевич,</w:t>
            </w:r>
          </w:p>
          <w:p w:rsidR="00557868" w:rsidRPr="00CE4715" w:rsidRDefault="00557868" w:rsidP="00B65619">
            <w:r w:rsidRPr="00CE4715">
              <w:t>2 курс</w:t>
            </w:r>
            <w:r>
              <w:t xml:space="preserve"> ФНО</w:t>
            </w:r>
          </w:p>
        </w:tc>
        <w:tc>
          <w:tcPr>
            <w:tcW w:w="3103" w:type="dxa"/>
          </w:tcPr>
          <w:p w:rsidR="00557868" w:rsidRPr="00CE4715" w:rsidRDefault="00557868" w:rsidP="00E05DDD">
            <w:r w:rsidRPr="00CE4715">
              <w:t>Научно-технический прогресс и особенности правового регулирования общественных отношений: социально-философский анализ</w:t>
            </w:r>
          </w:p>
        </w:tc>
        <w:tc>
          <w:tcPr>
            <w:tcW w:w="2268" w:type="dxa"/>
          </w:tcPr>
          <w:p w:rsidR="00557868" w:rsidRPr="00CE4715" w:rsidRDefault="00557868" w:rsidP="00E05DDD">
            <w:r w:rsidRPr="00CE4715">
              <w:t>Игорь Александрович Терентьев</w:t>
            </w:r>
            <w:r>
              <w:t>,к.ф.н., доцент кафедры</w:t>
            </w:r>
          </w:p>
        </w:tc>
        <w:tc>
          <w:tcPr>
            <w:tcW w:w="3257" w:type="dxa"/>
          </w:tcPr>
          <w:p w:rsidR="00557868" w:rsidRPr="00E05DDD" w:rsidRDefault="00557868" w:rsidP="00E05DDD">
            <w:pPr>
              <w:rPr>
                <w:highlight w:val="yellow"/>
              </w:rPr>
            </w:pPr>
            <w:r w:rsidRPr="00CE4715">
              <w:t>Российский государ</w:t>
            </w:r>
            <w:r>
              <w:t>ственный университет правосудия</w:t>
            </w:r>
            <w:r>
              <w:br/>
              <w:t>(Северо-Кавказский филиал)</w:t>
            </w:r>
          </w:p>
        </w:tc>
      </w:tr>
      <w:tr w:rsidR="00557868" w:rsidRPr="00CE4715">
        <w:trPr>
          <w:trHeight w:val="475"/>
          <w:jc w:val="center"/>
        </w:trPr>
        <w:tc>
          <w:tcPr>
            <w:tcW w:w="638" w:type="dxa"/>
          </w:tcPr>
          <w:p w:rsidR="00557868" w:rsidRPr="00CE4715" w:rsidRDefault="00557868" w:rsidP="00CF1D9F">
            <w:pPr>
              <w:jc w:val="left"/>
            </w:pPr>
            <w:r w:rsidRPr="00CE4715">
              <w:t>4</w:t>
            </w:r>
          </w:p>
        </w:tc>
        <w:tc>
          <w:tcPr>
            <w:tcW w:w="1646" w:type="dxa"/>
          </w:tcPr>
          <w:p w:rsidR="00557868" w:rsidRPr="00CE4715" w:rsidRDefault="00557868" w:rsidP="00E05DDD">
            <w:r w:rsidRPr="00CE4715">
              <w:t>Принтц Евгений Романович,</w:t>
            </w:r>
          </w:p>
          <w:p w:rsidR="00557868" w:rsidRPr="00CE4715" w:rsidRDefault="00557868" w:rsidP="00E05DDD">
            <w:r w:rsidRPr="00CE4715">
              <w:t>3 курс ФНО</w:t>
            </w:r>
          </w:p>
        </w:tc>
        <w:tc>
          <w:tcPr>
            <w:tcW w:w="3103" w:type="dxa"/>
          </w:tcPr>
          <w:p w:rsidR="00557868" w:rsidRPr="00CE4715" w:rsidRDefault="00557868" w:rsidP="00E05DDD">
            <w:r w:rsidRPr="00CE4715">
              <w:t>Молодежные субкультуры как объект регулирования общественных отношений</w:t>
            </w:r>
          </w:p>
        </w:tc>
        <w:tc>
          <w:tcPr>
            <w:tcW w:w="2268" w:type="dxa"/>
          </w:tcPr>
          <w:p w:rsidR="00557868" w:rsidRPr="00CE4715" w:rsidRDefault="00557868" w:rsidP="00E05DDD">
            <w:r w:rsidRPr="00CE4715">
              <w:t>Малашина Татьяна Ивановна</w:t>
            </w:r>
            <w:r>
              <w:t>,</w:t>
            </w:r>
            <w:r w:rsidRPr="00CE4715">
              <w:t xml:space="preserve"> к.ф.н.</w:t>
            </w:r>
            <w:r>
              <w:t xml:space="preserve">, </w:t>
            </w:r>
            <w:r w:rsidRPr="00CE4715">
              <w:t>преподаватель вы</w:t>
            </w:r>
            <w:r>
              <w:t>сшей квалификационной категории</w:t>
            </w:r>
          </w:p>
        </w:tc>
        <w:tc>
          <w:tcPr>
            <w:tcW w:w="3257" w:type="dxa"/>
          </w:tcPr>
          <w:p w:rsidR="00557868" w:rsidRPr="00CE4715" w:rsidRDefault="00557868" w:rsidP="00E05DDD">
            <w:r>
              <w:t>Юридический колледж</w:t>
            </w:r>
          </w:p>
        </w:tc>
      </w:tr>
    </w:tbl>
    <w:p w:rsidR="00557868" w:rsidRDefault="00557868" w:rsidP="00125A92">
      <w:pPr>
        <w:jc w:val="center"/>
        <w:rPr>
          <w:b/>
          <w:bCs/>
          <w:highlight w:val="white"/>
        </w:rPr>
      </w:pPr>
    </w:p>
    <w:p w:rsidR="00557868" w:rsidRDefault="00557868" w:rsidP="00B65619">
      <w:pPr>
        <w:jc w:val="center"/>
        <w:rPr>
          <w:b/>
          <w:bCs/>
          <w:highlight w:val="white"/>
          <w:u w:val="single"/>
        </w:rPr>
      </w:pPr>
      <w:r>
        <w:rPr>
          <w:b/>
          <w:bCs/>
          <w:highlight w:val="white"/>
          <w:u w:val="single"/>
        </w:rPr>
        <w:br w:type="page"/>
        <w:t>16 марта</w:t>
      </w:r>
      <w:r w:rsidRPr="001F201E">
        <w:rPr>
          <w:b/>
          <w:bCs/>
          <w:highlight w:val="white"/>
          <w:u w:val="single"/>
        </w:rPr>
        <w:t xml:space="preserve"> 201</w:t>
      </w:r>
      <w:r>
        <w:rPr>
          <w:b/>
          <w:bCs/>
          <w:highlight w:val="white"/>
          <w:u w:val="single"/>
        </w:rPr>
        <w:t>8</w:t>
      </w:r>
      <w:r w:rsidRPr="001F201E">
        <w:rPr>
          <w:b/>
          <w:bCs/>
          <w:highlight w:val="white"/>
          <w:u w:val="single"/>
        </w:rPr>
        <w:t xml:space="preserve"> года</w:t>
      </w:r>
      <w:r>
        <w:rPr>
          <w:b/>
          <w:bCs/>
          <w:highlight w:val="white"/>
          <w:u w:val="single"/>
        </w:rPr>
        <w:t>:</w:t>
      </w:r>
    </w:p>
    <w:p w:rsidR="00557868" w:rsidRDefault="00557868" w:rsidP="00B65619">
      <w:pPr>
        <w:jc w:val="center"/>
        <w:rPr>
          <w:b/>
          <w:bCs/>
          <w:highlight w:val="white"/>
          <w:u w:val="single"/>
        </w:rPr>
      </w:pPr>
    </w:p>
    <w:p w:rsidR="00557868" w:rsidRPr="00A61456" w:rsidRDefault="00557868" w:rsidP="00C52BE8">
      <w:pPr>
        <w:jc w:val="center"/>
        <w:rPr>
          <w:b/>
          <w:bCs/>
          <w:highlight w:val="white"/>
          <w:u w:val="single"/>
        </w:rPr>
      </w:pPr>
      <w:r w:rsidRPr="00A61456">
        <w:rPr>
          <w:b/>
          <w:bCs/>
          <w:highlight w:val="white"/>
          <w:u w:val="single"/>
        </w:rPr>
        <w:t>Работа секций</w:t>
      </w:r>
      <w:r>
        <w:rPr>
          <w:b/>
          <w:bCs/>
          <w:highlight w:val="white"/>
          <w:u w:val="single"/>
        </w:rPr>
        <w:t>:</w:t>
      </w:r>
    </w:p>
    <w:p w:rsidR="00557868" w:rsidRDefault="00557868" w:rsidP="00125A92">
      <w:pPr>
        <w:jc w:val="center"/>
        <w:rPr>
          <w:b/>
          <w:bCs/>
          <w:highlight w:val="white"/>
        </w:rPr>
      </w:pPr>
    </w:p>
    <w:p w:rsidR="00557868" w:rsidRPr="005A68EA" w:rsidRDefault="00557868" w:rsidP="003F11D1">
      <w:pPr>
        <w:jc w:val="center"/>
        <w:rPr>
          <w:b/>
          <w:bCs/>
        </w:rPr>
      </w:pPr>
      <w:r>
        <w:rPr>
          <w:b/>
          <w:bCs/>
          <w:highlight w:val="white"/>
        </w:rPr>
        <w:t>СЕКЦИЯ «</w:t>
      </w:r>
      <w:r>
        <w:rPr>
          <w:b/>
          <w:bCs/>
        </w:rPr>
        <w:t>ПРАВОВОЕ И ИНДИВИДУАЛЬНОЕ РЕГУЛИРОВАНИЕ В СФЕРЕ КОНСТИТУЦИОННОГО СУДОПРОИЗВОДСТВА</w:t>
      </w:r>
      <w:r>
        <w:rPr>
          <w:b/>
          <w:bCs/>
          <w:highlight w:val="white"/>
        </w:rPr>
        <w:t>»</w:t>
      </w:r>
    </w:p>
    <w:p w:rsidR="00557868" w:rsidRDefault="00557868" w:rsidP="003F11D1">
      <w:pPr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>Руководители секции:</w:t>
      </w:r>
    </w:p>
    <w:p w:rsidR="00557868" w:rsidRDefault="00557868" w:rsidP="003F11D1">
      <w:pPr>
        <w:jc w:val="center"/>
        <w:rPr>
          <w:b/>
          <w:bCs/>
        </w:rPr>
      </w:pPr>
      <w:r>
        <w:rPr>
          <w:b/>
          <w:bCs/>
        </w:rPr>
        <w:t xml:space="preserve">И.А. Дудко, </w:t>
      </w:r>
      <w:r>
        <w:t>к.ю.н., доцент;</w:t>
      </w:r>
    </w:p>
    <w:p w:rsidR="00557868" w:rsidRDefault="00557868" w:rsidP="003F11D1">
      <w:pPr>
        <w:jc w:val="center"/>
        <w:rPr>
          <w:b/>
          <w:bCs/>
          <w:highlight w:val="white"/>
        </w:rPr>
      </w:pPr>
      <w:r>
        <w:rPr>
          <w:b/>
          <w:bCs/>
        </w:rPr>
        <w:t xml:space="preserve">О.Н. Кряжкова, </w:t>
      </w:r>
      <w:r>
        <w:t>к.ю.н., доцент</w:t>
      </w:r>
    </w:p>
    <w:p w:rsidR="00557868" w:rsidRPr="00E05DDD" w:rsidRDefault="00557868" w:rsidP="003F11D1">
      <w:pPr>
        <w:jc w:val="center"/>
        <w:rPr>
          <w:b/>
          <w:bCs/>
        </w:rPr>
      </w:pPr>
      <w:r w:rsidRPr="00E05DDD">
        <w:rPr>
          <w:b/>
          <w:bCs/>
        </w:rPr>
        <w:t>Ауд.</w:t>
      </w:r>
      <w:r>
        <w:rPr>
          <w:b/>
          <w:bCs/>
        </w:rPr>
        <w:t xml:space="preserve"> 1010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550"/>
        <w:gridCol w:w="1976"/>
        <w:gridCol w:w="3570"/>
        <w:gridCol w:w="1974"/>
        <w:gridCol w:w="2730"/>
      </w:tblGrid>
      <w:tr w:rsidR="00557868">
        <w:trPr>
          <w:trHeight w:val="360"/>
          <w:jc w:val="center"/>
        </w:trPr>
        <w:tc>
          <w:tcPr>
            <w:tcW w:w="550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№</w:t>
            </w:r>
          </w:p>
        </w:tc>
        <w:tc>
          <w:tcPr>
            <w:tcW w:w="1976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jc w:val="left"/>
            </w:pPr>
            <w:r>
              <w:t>ФИО</w:t>
            </w:r>
          </w:p>
        </w:tc>
        <w:tc>
          <w:tcPr>
            <w:tcW w:w="3570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Название доклада</w:t>
            </w:r>
          </w:p>
        </w:tc>
        <w:tc>
          <w:tcPr>
            <w:tcW w:w="1974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Научный руководитель</w:t>
            </w:r>
          </w:p>
        </w:tc>
        <w:tc>
          <w:tcPr>
            <w:tcW w:w="2730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r>
              <w:t>Наименование ВУЗа</w:t>
            </w:r>
          </w:p>
        </w:tc>
      </w:tr>
      <w:tr w:rsidR="00557868">
        <w:trPr>
          <w:trHeight w:val="60"/>
          <w:jc w:val="center"/>
        </w:trPr>
        <w:tc>
          <w:tcPr>
            <w:tcW w:w="55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1</w:t>
            </w:r>
          </w:p>
        </w:tc>
        <w:tc>
          <w:tcPr>
            <w:tcW w:w="197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Абдуллаев Гаджимурад Магомедович,</w:t>
            </w:r>
          </w:p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1 курс</w:t>
            </w:r>
          </w:p>
        </w:tc>
        <w:tc>
          <w:tcPr>
            <w:tcW w:w="357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Идеологическое многообразие и запрет на государственную идеологию в нормах Конституции РФ</w:t>
            </w:r>
          </w:p>
        </w:tc>
        <w:tc>
          <w:tcPr>
            <w:tcW w:w="197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pPr>
              <w:rPr>
                <w:highlight w:val="white"/>
              </w:rPr>
            </w:pPr>
            <w:r w:rsidRPr="00E05DDD">
              <w:t>Сулейманов БигрузиБухаринович, к.и.н., доцент кафедры</w:t>
            </w:r>
          </w:p>
        </w:tc>
        <w:tc>
          <w:tcPr>
            <w:tcW w:w="273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65619">
            <w:pPr>
              <w:jc w:val="left"/>
              <w:rPr>
                <w:highlight w:val="white"/>
              </w:rPr>
            </w:pPr>
            <w:r w:rsidRPr="00E05DDD">
              <w:rPr>
                <w:shd w:val="clear" w:color="auto" w:fill="FFFFFF"/>
              </w:rPr>
              <w:t>Северо-</w:t>
            </w:r>
            <w:r>
              <w:rPr>
                <w:shd w:val="clear" w:color="auto" w:fill="FFFFFF"/>
              </w:rPr>
              <w:t>Кавказский институт (филиал)</w:t>
            </w:r>
            <w:r w:rsidRPr="00E05DDD">
              <w:rPr>
                <w:shd w:val="clear" w:color="auto" w:fill="FFFFFF"/>
              </w:rPr>
              <w:t xml:space="preserve"> Всероссийского университета юстиции (РПА Минюста России)</w:t>
            </w:r>
          </w:p>
        </w:tc>
      </w:tr>
      <w:tr w:rsidR="00557868">
        <w:trPr>
          <w:trHeight w:val="60"/>
          <w:jc w:val="center"/>
        </w:trPr>
        <w:tc>
          <w:tcPr>
            <w:tcW w:w="55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197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Абдуллаева Диана Атешовна,</w:t>
            </w:r>
          </w:p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2 курс</w:t>
            </w:r>
          </w:p>
        </w:tc>
        <w:tc>
          <w:tcPr>
            <w:tcW w:w="357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Институт президентства в современной России: к вопросу о некоторых тенденциях развитие</w:t>
            </w:r>
          </w:p>
        </w:tc>
        <w:tc>
          <w:tcPr>
            <w:tcW w:w="197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Ахмедова ДжасминаУмрудиновна, к.и.н.</w:t>
            </w:r>
          </w:p>
        </w:tc>
        <w:tc>
          <w:tcPr>
            <w:tcW w:w="273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65619">
            <w:pPr>
              <w:jc w:val="left"/>
              <w:rPr>
                <w:highlight w:val="white"/>
              </w:rPr>
            </w:pPr>
            <w:r w:rsidRPr="00E05DDD">
              <w:rPr>
                <w:shd w:val="clear" w:color="auto" w:fill="FFFFFF"/>
              </w:rPr>
              <w:t>Северо-</w:t>
            </w:r>
            <w:r>
              <w:rPr>
                <w:shd w:val="clear" w:color="auto" w:fill="FFFFFF"/>
              </w:rPr>
              <w:t>Кавказский институт (филиал)</w:t>
            </w:r>
            <w:r w:rsidRPr="00E05DDD">
              <w:rPr>
                <w:shd w:val="clear" w:color="auto" w:fill="FFFFFF"/>
              </w:rPr>
              <w:t xml:space="preserve"> Всероссийского университета юстиции (РПА Минюста России)</w:t>
            </w:r>
          </w:p>
        </w:tc>
      </w:tr>
      <w:tr w:rsidR="00557868">
        <w:trPr>
          <w:trHeight w:val="60"/>
          <w:jc w:val="center"/>
        </w:trPr>
        <w:tc>
          <w:tcPr>
            <w:tcW w:w="55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3</w:t>
            </w:r>
          </w:p>
        </w:tc>
        <w:tc>
          <w:tcPr>
            <w:tcW w:w="197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Антонян Анна Алексевна,</w:t>
            </w:r>
          </w:p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1 курс</w:t>
            </w:r>
          </w:p>
        </w:tc>
        <w:tc>
          <w:tcPr>
            <w:tcW w:w="357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Международное право в деятельности Конституционного Суда Российской Федерации</w:t>
            </w:r>
          </w:p>
        </w:tc>
        <w:tc>
          <w:tcPr>
            <w:tcW w:w="197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Волкова Е. И., </w:t>
            </w:r>
          </w:p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к.ю.н.</w:t>
            </w:r>
          </w:p>
        </w:tc>
        <w:tc>
          <w:tcPr>
            <w:tcW w:w="273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Российский государственный университет правосудия</w:t>
            </w:r>
          </w:p>
        </w:tc>
      </w:tr>
      <w:tr w:rsidR="00557868">
        <w:trPr>
          <w:trHeight w:val="837"/>
          <w:jc w:val="center"/>
        </w:trPr>
        <w:tc>
          <w:tcPr>
            <w:tcW w:w="55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4</w:t>
            </w:r>
          </w:p>
        </w:tc>
        <w:tc>
          <w:tcPr>
            <w:tcW w:w="197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Завальнева Екатерина Игоревна,</w:t>
            </w:r>
          </w:p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1 курс</w:t>
            </w:r>
          </w:p>
        </w:tc>
        <w:tc>
          <w:tcPr>
            <w:tcW w:w="357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Правовое регулирование свобода совести и вероисповедания в РФ</w:t>
            </w:r>
          </w:p>
        </w:tc>
        <w:tc>
          <w:tcPr>
            <w:tcW w:w="197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pPr>
              <w:rPr>
                <w:highlight w:val="white"/>
              </w:rPr>
            </w:pPr>
            <w:r>
              <w:rPr>
                <w:highlight w:val="white"/>
              </w:rPr>
              <w:t>Алешкова Ирина Александровна, к.ю.н., доцент, доцент кафедры</w:t>
            </w:r>
          </w:p>
        </w:tc>
        <w:tc>
          <w:tcPr>
            <w:tcW w:w="273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Российский государственный университет правосудия</w:t>
            </w:r>
          </w:p>
        </w:tc>
      </w:tr>
      <w:tr w:rsidR="00557868">
        <w:trPr>
          <w:trHeight w:val="837"/>
          <w:jc w:val="center"/>
        </w:trPr>
        <w:tc>
          <w:tcPr>
            <w:tcW w:w="55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5</w:t>
            </w:r>
          </w:p>
        </w:tc>
        <w:tc>
          <w:tcPr>
            <w:tcW w:w="197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Залевский Святослав Алексеевич, </w:t>
            </w:r>
          </w:p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4 курс</w:t>
            </w:r>
          </w:p>
        </w:tc>
        <w:tc>
          <w:tcPr>
            <w:tcW w:w="357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Проблема пересмотра дел на основании решения КС РФ лицам не участвующим в конституционном судопроизводстве</w:t>
            </w:r>
          </w:p>
        </w:tc>
        <w:tc>
          <w:tcPr>
            <w:tcW w:w="197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Кряжкова Ольга Николаевна, к.ю.н., доцент кафедры </w:t>
            </w:r>
          </w:p>
        </w:tc>
        <w:tc>
          <w:tcPr>
            <w:tcW w:w="273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Российский государственный университет правосудия </w:t>
            </w:r>
            <w:r>
              <w:rPr>
                <w:highlight w:val="white"/>
              </w:rPr>
              <w:br/>
            </w:r>
          </w:p>
        </w:tc>
      </w:tr>
      <w:tr w:rsidR="00557868">
        <w:trPr>
          <w:trHeight w:val="60"/>
          <w:jc w:val="center"/>
        </w:trPr>
        <w:tc>
          <w:tcPr>
            <w:tcW w:w="55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6</w:t>
            </w:r>
          </w:p>
        </w:tc>
        <w:tc>
          <w:tcPr>
            <w:tcW w:w="197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Зеленова Анна Алексеевна,</w:t>
            </w:r>
          </w:p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1 курс</w:t>
            </w:r>
          </w:p>
        </w:tc>
        <w:tc>
          <w:tcPr>
            <w:tcW w:w="357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Ограничение избирательных прав в практике Конституционного Суда Российской Федерации</w:t>
            </w:r>
          </w:p>
        </w:tc>
        <w:tc>
          <w:tcPr>
            <w:tcW w:w="197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pPr>
              <w:rPr>
                <w:highlight w:val="white"/>
              </w:rPr>
            </w:pPr>
            <w:r>
              <w:rPr>
                <w:highlight w:val="white"/>
              </w:rPr>
              <w:t>Никифорова Елена Александровна, к.ю.н., доцент кафедры</w:t>
            </w:r>
          </w:p>
        </w:tc>
        <w:tc>
          <w:tcPr>
            <w:tcW w:w="273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Российский государственный университет правосудия</w:t>
            </w:r>
          </w:p>
        </w:tc>
      </w:tr>
      <w:tr w:rsidR="00557868">
        <w:trPr>
          <w:trHeight w:val="837"/>
          <w:jc w:val="center"/>
        </w:trPr>
        <w:tc>
          <w:tcPr>
            <w:tcW w:w="55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7</w:t>
            </w:r>
          </w:p>
        </w:tc>
        <w:tc>
          <w:tcPr>
            <w:tcW w:w="197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Козырев Иван Максимович, Чащина Анастасия Александровна,</w:t>
            </w:r>
          </w:p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1 курс</w:t>
            </w:r>
          </w:p>
        </w:tc>
        <w:tc>
          <w:tcPr>
            <w:tcW w:w="357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Конституционное право на обращение в межгосударственные органы по защите прав и свобод: актуальные проблемы теории и практики</w:t>
            </w:r>
          </w:p>
        </w:tc>
        <w:tc>
          <w:tcPr>
            <w:tcW w:w="197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pPr>
              <w:rPr>
                <w:highlight w:val="white"/>
              </w:rPr>
            </w:pPr>
            <w:r>
              <w:rPr>
                <w:highlight w:val="white"/>
              </w:rPr>
              <w:t>Алешкова Ирина Александровна, к.ю.н., доцент, доцент кафедры</w:t>
            </w:r>
          </w:p>
        </w:tc>
        <w:tc>
          <w:tcPr>
            <w:tcW w:w="273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Российский государственный университет правосудия</w:t>
            </w:r>
          </w:p>
        </w:tc>
      </w:tr>
      <w:tr w:rsidR="00557868">
        <w:trPr>
          <w:trHeight w:val="60"/>
          <w:jc w:val="center"/>
        </w:trPr>
        <w:tc>
          <w:tcPr>
            <w:tcW w:w="55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8</w:t>
            </w:r>
          </w:p>
        </w:tc>
        <w:tc>
          <w:tcPr>
            <w:tcW w:w="197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 w:rsidRPr="005A68EA">
              <w:t>Птицын</w:t>
            </w:r>
            <w:r>
              <w:rPr>
                <w:highlight w:val="white"/>
              </w:rPr>
              <w:t>а Алина Юрьевна,</w:t>
            </w:r>
          </w:p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1 курс</w:t>
            </w:r>
          </w:p>
        </w:tc>
        <w:tc>
          <w:tcPr>
            <w:tcW w:w="357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Принцип разумности как основополагающий принцип конституционного судопроизводства</w:t>
            </w:r>
          </w:p>
        </w:tc>
        <w:tc>
          <w:tcPr>
            <w:tcW w:w="197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pPr>
              <w:rPr>
                <w:highlight w:val="white"/>
              </w:rPr>
            </w:pPr>
            <w:r>
              <w:rPr>
                <w:highlight w:val="white"/>
              </w:rPr>
              <w:t>Алешкова Ирина Александровна, к.ю.н., доцент, доцент кафедры</w:t>
            </w:r>
          </w:p>
        </w:tc>
        <w:tc>
          <w:tcPr>
            <w:tcW w:w="273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Российский государственный университет правосудия</w:t>
            </w:r>
          </w:p>
        </w:tc>
      </w:tr>
      <w:tr w:rsidR="00557868">
        <w:trPr>
          <w:trHeight w:val="837"/>
          <w:jc w:val="center"/>
        </w:trPr>
        <w:tc>
          <w:tcPr>
            <w:tcW w:w="55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9</w:t>
            </w:r>
          </w:p>
        </w:tc>
        <w:tc>
          <w:tcPr>
            <w:tcW w:w="197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Тайдаев Рахман Бесланович,</w:t>
            </w:r>
          </w:p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1 курс </w:t>
            </w:r>
          </w:p>
        </w:tc>
        <w:tc>
          <w:tcPr>
            <w:tcW w:w="357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К вопросу об ограничении прав и свобод гражданина в Российской Федерации</w:t>
            </w:r>
          </w:p>
        </w:tc>
        <w:tc>
          <w:tcPr>
            <w:tcW w:w="197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pPr>
              <w:rPr>
                <w:highlight w:val="white"/>
              </w:rPr>
            </w:pPr>
            <w:r>
              <w:rPr>
                <w:highlight w:val="white"/>
              </w:rPr>
              <w:t>Алешкова Ирина Александровна, к.ю.н., доцент, доцент кафедры</w:t>
            </w:r>
          </w:p>
        </w:tc>
        <w:tc>
          <w:tcPr>
            <w:tcW w:w="273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>
            <w:pPr>
              <w:rPr>
                <w:highlight w:val="white"/>
              </w:rPr>
            </w:pPr>
            <w:r>
              <w:rPr>
                <w:highlight w:val="white"/>
              </w:rPr>
              <w:t>Российский государственный университет правосудия</w:t>
            </w:r>
          </w:p>
        </w:tc>
      </w:tr>
    </w:tbl>
    <w:p w:rsidR="00557868" w:rsidRDefault="00557868" w:rsidP="00B65619">
      <w:pPr>
        <w:rPr>
          <w:b/>
          <w:bCs/>
          <w:highlight w:val="white"/>
        </w:rPr>
      </w:pPr>
    </w:p>
    <w:p w:rsidR="00557868" w:rsidRDefault="00557868" w:rsidP="00901F86">
      <w:pPr>
        <w:jc w:val="center"/>
        <w:rPr>
          <w:highlight w:val="white"/>
        </w:rPr>
      </w:pPr>
      <w:r>
        <w:rPr>
          <w:b/>
          <w:bCs/>
          <w:highlight w:val="white"/>
        </w:rPr>
        <w:t>СЕКЦИЯ «</w:t>
      </w:r>
      <w:r>
        <w:rPr>
          <w:b/>
          <w:bCs/>
        </w:rPr>
        <w:t>ПРАВОВОЕ И ИНДИВИДУЛЬНОЕ РЕГУЛИРОВАНИЕ СЕМЕЙНЫХ И ЖИЛИЩНЫХ ПРАВООТНОШЕНИЙ</w:t>
      </w:r>
      <w:r>
        <w:rPr>
          <w:b/>
          <w:bCs/>
          <w:highlight w:val="white"/>
        </w:rPr>
        <w:t>»</w:t>
      </w:r>
    </w:p>
    <w:p w:rsidR="00557868" w:rsidRDefault="00557868" w:rsidP="00901F86">
      <w:pPr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>Руководитель секции:</w:t>
      </w:r>
    </w:p>
    <w:p w:rsidR="00557868" w:rsidRDefault="00557868" w:rsidP="00901F86">
      <w:pPr>
        <w:jc w:val="center"/>
        <w:rPr>
          <w:b/>
          <w:bCs/>
        </w:rPr>
      </w:pPr>
      <w:r>
        <w:rPr>
          <w:b/>
          <w:bCs/>
        </w:rPr>
        <w:t xml:space="preserve">М.В. Ульянова, </w:t>
      </w:r>
      <w:r>
        <w:t>к.ю.н., доцент;</w:t>
      </w:r>
    </w:p>
    <w:p w:rsidR="00557868" w:rsidRDefault="00557868" w:rsidP="00901F86">
      <w:pPr>
        <w:jc w:val="center"/>
        <w:rPr>
          <w:b/>
          <w:bCs/>
          <w:highlight w:val="white"/>
        </w:rPr>
      </w:pPr>
      <w:r>
        <w:rPr>
          <w:b/>
          <w:bCs/>
        </w:rPr>
        <w:t xml:space="preserve">С.В. Николюкин, </w:t>
      </w:r>
      <w:r>
        <w:t>к.ю.н., доцент</w:t>
      </w:r>
    </w:p>
    <w:p w:rsidR="00557868" w:rsidRDefault="00557868" w:rsidP="00901F86">
      <w:pPr>
        <w:jc w:val="center"/>
        <w:rPr>
          <w:b/>
          <w:bCs/>
        </w:rPr>
      </w:pPr>
      <w:r>
        <w:rPr>
          <w:b/>
          <w:bCs/>
        </w:rPr>
        <w:t>Ауд. 1013</w:t>
      </w:r>
    </w:p>
    <w:tbl>
      <w:tblPr>
        <w:tblW w:w="108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42"/>
        <w:gridCol w:w="1984"/>
        <w:gridCol w:w="3570"/>
        <w:gridCol w:w="1984"/>
        <w:gridCol w:w="2720"/>
      </w:tblGrid>
      <w:tr w:rsidR="00557868" w:rsidRPr="00D42D70">
        <w:trPr>
          <w:trHeight w:val="60"/>
          <w:jc w:val="center"/>
        </w:trPr>
        <w:tc>
          <w:tcPr>
            <w:tcW w:w="542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rPr>
                <w:color w:val="auto"/>
              </w:rPr>
            </w:pPr>
            <w:r w:rsidRPr="00D42D70">
              <w:rPr>
                <w:color w:val="auto"/>
              </w:rPr>
              <w:t>№</w:t>
            </w:r>
          </w:p>
        </w:tc>
        <w:tc>
          <w:tcPr>
            <w:tcW w:w="1984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tabs>
                <w:tab w:val="left" w:pos="1072"/>
              </w:tabs>
              <w:jc w:val="left"/>
              <w:rPr>
                <w:color w:val="auto"/>
              </w:rPr>
            </w:pPr>
            <w:r w:rsidRPr="00D42D70">
              <w:rPr>
                <w:color w:val="auto"/>
              </w:rPr>
              <w:t>ФИО</w:t>
            </w:r>
            <w:r w:rsidRPr="00D42D70">
              <w:rPr>
                <w:color w:val="auto"/>
              </w:rPr>
              <w:tab/>
            </w:r>
          </w:p>
        </w:tc>
        <w:tc>
          <w:tcPr>
            <w:tcW w:w="3570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rPr>
                <w:color w:val="auto"/>
              </w:rPr>
            </w:pPr>
            <w:r w:rsidRPr="00D42D70">
              <w:rPr>
                <w:color w:val="auto"/>
              </w:rPr>
              <w:t>Название доклада</w:t>
            </w:r>
          </w:p>
        </w:tc>
        <w:tc>
          <w:tcPr>
            <w:tcW w:w="1984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rPr>
                <w:color w:val="auto"/>
              </w:rPr>
            </w:pPr>
            <w:r w:rsidRPr="00D42D70">
              <w:rPr>
                <w:color w:val="auto"/>
              </w:rPr>
              <w:t>Научный руководитель</w:t>
            </w:r>
          </w:p>
        </w:tc>
        <w:tc>
          <w:tcPr>
            <w:tcW w:w="2720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rPr>
                <w:color w:val="auto"/>
              </w:rPr>
            </w:pPr>
            <w:r w:rsidRPr="00D42D70">
              <w:rPr>
                <w:color w:val="auto"/>
              </w:rPr>
              <w:t>Наименование ВУЗа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 w:rsidRPr="002946AA">
              <w:t>Агеева Ксения Альбертовна</w:t>
            </w:r>
            <w:r>
              <w:t>,</w:t>
            </w:r>
          </w:p>
          <w:p w:rsidR="00557868" w:rsidRPr="00D42D70" w:rsidRDefault="00557868" w:rsidP="00E05DDD">
            <w:r>
              <w:t>1 курс</w:t>
            </w:r>
          </w:p>
        </w:tc>
        <w:tc>
          <w:tcPr>
            <w:tcW w:w="357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rPr>
                <w:highlight w:val="white"/>
              </w:rPr>
            </w:pPr>
            <w:r w:rsidRPr="000570D6">
              <w:t>Актуальные проблемы реализации прав ребенка в сфере отношений по оказанию медицинских услуг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rPr>
                <w:highlight w:val="white"/>
              </w:rPr>
            </w:pPr>
            <w:r w:rsidRPr="00123F16">
              <w:t>Матвеева Мария Витальевна, к.ю.н.</w:t>
            </w:r>
          </w:p>
        </w:tc>
        <w:tc>
          <w:tcPr>
            <w:tcW w:w="272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rPr>
                <w:highlight w:val="white"/>
              </w:rPr>
            </w:pPr>
            <w:r w:rsidRPr="002F452C">
              <w:t xml:space="preserve">Всероссийский государственный университет юстиции </w:t>
            </w:r>
            <w:r>
              <w:t>(</w:t>
            </w:r>
            <w:r w:rsidRPr="002F452C">
              <w:t>РПА Минюста России</w:t>
            </w:r>
            <w:r>
              <w:t>)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 w:rsidRPr="002946AA">
              <w:t>Бабаева Елена Германовна</w:t>
            </w:r>
            <w:r>
              <w:t>,</w:t>
            </w:r>
          </w:p>
          <w:p w:rsidR="00557868" w:rsidRPr="00D42D70" w:rsidRDefault="00557868" w:rsidP="00E05DDD">
            <w:r>
              <w:t>4 курс</w:t>
            </w:r>
          </w:p>
        </w:tc>
        <w:tc>
          <w:tcPr>
            <w:tcW w:w="357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r w:rsidRPr="000570D6">
              <w:t>Проблемы в правовом регулировании апартаментов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r w:rsidRPr="00123F16">
              <w:t>Беляева Татьяна Александровна</w:t>
            </w:r>
          </w:p>
        </w:tc>
        <w:tc>
          <w:tcPr>
            <w:tcW w:w="272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jc w:val="left"/>
            </w:pPr>
            <w:r w:rsidRPr="002F452C">
              <w:t>Российский государ</w:t>
            </w:r>
            <w:r>
              <w:t>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 w:rsidRPr="002315D6">
              <w:t>Бобкова Татьяна Александровн</w:t>
            </w:r>
            <w:r>
              <w:t>а,</w:t>
            </w:r>
          </w:p>
          <w:p w:rsidR="00557868" w:rsidRPr="002946AA" w:rsidRDefault="00557868" w:rsidP="00E05DDD">
            <w:r>
              <w:t>3 курс</w:t>
            </w:r>
          </w:p>
        </w:tc>
        <w:tc>
          <w:tcPr>
            <w:tcW w:w="357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570D6" w:rsidRDefault="00557868" w:rsidP="00E05DDD">
            <w:r w:rsidRPr="002315D6">
              <w:t>Защита жилищных прав несовершеннолетни</w:t>
            </w:r>
            <w:r>
              <w:t>х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23F16" w:rsidRDefault="00557868" w:rsidP="00E05DDD">
            <w:r w:rsidRPr="002315D6">
              <w:t xml:space="preserve">Поротикова Ольга Александровна, </w:t>
            </w:r>
            <w:r>
              <w:t xml:space="preserve">к.ю.н., </w:t>
            </w:r>
            <w:r w:rsidRPr="002315D6">
              <w:t xml:space="preserve">доцент </w:t>
            </w:r>
            <w:r>
              <w:t>кафедры</w:t>
            </w:r>
          </w:p>
        </w:tc>
        <w:tc>
          <w:tcPr>
            <w:tcW w:w="272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2F452C" w:rsidRDefault="00557868" w:rsidP="00E05DDD">
            <w:pPr>
              <w:jc w:val="left"/>
            </w:pPr>
            <w:r w:rsidRPr="002315D6">
              <w:t>Воронежский государственный университет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 w:rsidRPr="002946AA">
              <w:t>Волкова Ольга Константиновна</w:t>
            </w:r>
            <w:r>
              <w:t>,</w:t>
            </w:r>
          </w:p>
          <w:p w:rsidR="00557868" w:rsidRPr="00D42D70" w:rsidRDefault="00557868" w:rsidP="00E05DDD">
            <w:r>
              <w:t>2 курс</w:t>
            </w:r>
          </w:p>
        </w:tc>
        <w:tc>
          <w:tcPr>
            <w:tcW w:w="357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r w:rsidRPr="000570D6">
              <w:t>Особенности выделения обязательной супружеской доли при процедуре наследования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 w:rsidRPr="00123F16">
              <w:t xml:space="preserve">Яценко Анастасия Олеговна, </w:t>
            </w:r>
            <w:r>
              <w:t>к.ю.н.</w:t>
            </w:r>
            <w:r w:rsidRPr="00123F16">
              <w:t>, доцент</w:t>
            </w:r>
          </w:p>
          <w:p w:rsidR="00557868" w:rsidRPr="00D42D70" w:rsidRDefault="00557868" w:rsidP="00E05DDD"/>
        </w:tc>
        <w:tc>
          <w:tcPr>
            <w:tcW w:w="272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jc w:val="left"/>
            </w:pPr>
            <w:r w:rsidRPr="002F452C">
              <w:t>Российский государс</w:t>
            </w:r>
            <w:r>
              <w:t>твенный университет правосудия(</w:t>
            </w:r>
            <w:r w:rsidRPr="002F452C">
              <w:t>Крымский филиал</w:t>
            </w:r>
            <w:r>
              <w:t>)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5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 w:rsidRPr="002946AA">
              <w:t>ГеюшоваАйсельРамискызы</w:t>
            </w:r>
            <w:r>
              <w:t>,</w:t>
            </w:r>
          </w:p>
          <w:p w:rsidR="00557868" w:rsidRPr="00D42D70" w:rsidRDefault="00557868" w:rsidP="00E05DDD">
            <w:r>
              <w:t>1 курс</w:t>
            </w:r>
          </w:p>
        </w:tc>
        <w:tc>
          <w:tcPr>
            <w:tcW w:w="357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B65619">
            <w:pPr>
              <w:jc w:val="left"/>
            </w:pPr>
            <w:r w:rsidRPr="000570D6">
              <w:t>О признании утратившими право пользования жилым помещением несовершеннолетних детей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 w:rsidRPr="00123F16">
              <w:t>Николюкин Станислав Вячеслав</w:t>
            </w:r>
            <w:r>
              <w:t>ов</w:t>
            </w:r>
            <w:r w:rsidRPr="00123F16">
              <w:t>ич</w:t>
            </w:r>
            <w:r>
              <w:t xml:space="preserve">, </w:t>
            </w:r>
            <w:r w:rsidRPr="008B50AD">
              <w:t>к.ю.н.</w:t>
            </w:r>
            <w:r>
              <w:t>,</w:t>
            </w:r>
            <w:r w:rsidRPr="008B50AD">
              <w:t xml:space="preserve"> доцент</w:t>
            </w:r>
          </w:p>
          <w:p w:rsidR="00557868" w:rsidRPr="00D42D70" w:rsidRDefault="00557868" w:rsidP="00E05DDD"/>
        </w:tc>
        <w:tc>
          <w:tcPr>
            <w:tcW w:w="272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jc w:val="left"/>
            </w:pPr>
            <w:r w:rsidRPr="008B50AD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6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 w:rsidRPr="002946AA">
              <w:t>Громушкина Дарья Вячеславовна</w:t>
            </w:r>
            <w:r>
              <w:t>,</w:t>
            </w:r>
          </w:p>
          <w:p w:rsidR="00557868" w:rsidRPr="00D42D70" w:rsidRDefault="00557868" w:rsidP="00E05DDD">
            <w:r>
              <w:t>2 курс</w:t>
            </w:r>
          </w:p>
        </w:tc>
        <w:tc>
          <w:tcPr>
            <w:tcW w:w="357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r>
              <w:t>Правовая природа договора суррогатного материнства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>
              <w:t xml:space="preserve">Питько Елена Владимировна, старший </w:t>
            </w:r>
            <w:r w:rsidRPr="00123F16">
              <w:t>преподаватель</w:t>
            </w:r>
          </w:p>
          <w:p w:rsidR="00557868" w:rsidRPr="00D42D70" w:rsidRDefault="00557868" w:rsidP="00E05DDD"/>
        </w:tc>
        <w:tc>
          <w:tcPr>
            <w:tcW w:w="272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jc w:val="left"/>
            </w:pPr>
            <w:r>
              <w:t>Московский городской п</w:t>
            </w:r>
            <w:r w:rsidRPr="002F452C">
              <w:t>едагогический университет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7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 w:rsidRPr="002946AA">
              <w:t>Киржанкова Дарья Сергеевна</w:t>
            </w:r>
            <w:r>
              <w:t>,</w:t>
            </w:r>
          </w:p>
          <w:p w:rsidR="00557868" w:rsidRPr="00D42D70" w:rsidRDefault="00557868" w:rsidP="00E05DDD">
            <w:r>
              <w:t>2 курс</w:t>
            </w:r>
          </w:p>
        </w:tc>
        <w:tc>
          <w:tcPr>
            <w:tcW w:w="357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r w:rsidRPr="000570D6">
              <w:t>Проблемы договорного регулирования супружеских отношений, осложнённых иностранным элементом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r w:rsidRPr="00123F16">
              <w:t>Ксенофонтова Дарья Серг</w:t>
            </w:r>
            <w:r>
              <w:t>еевна, к.ю.н., преподаватель кафедры</w:t>
            </w:r>
          </w:p>
        </w:tc>
        <w:tc>
          <w:tcPr>
            <w:tcW w:w="272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21ED5">
            <w:pPr>
              <w:jc w:val="left"/>
            </w:pPr>
            <w:r w:rsidRPr="002F452C">
              <w:t>Московский государственный юридический университет имени О.Е Кутафина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8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2946AA" w:rsidRDefault="00557868" w:rsidP="00E05DDD">
            <w:r w:rsidRPr="004D0E4B">
              <w:t>Малюткина Дарья Алексеевна</w:t>
            </w:r>
            <w:r>
              <w:t>,</w:t>
            </w:r>
            <w:r>
              <w:br/>
              <w:t>2 курс</w:t>
            </w:r>
          </w:p>
        </w:tc>
        <w:tc>
          <w:tcPr>
            <w:tcW w:w="357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570D6" w:rsidRDefault="00557868" w:rsidP="00E05DDD">
            <w:r w:rsidRPr="004D0E4B">
              <w:t>Проблема правового регулирования фактических брачных отношений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23F16" w:rsidRDefault="00557868" w:rsidP="004D0E4B">
            <w:r>
              <w:t>Ефимов Анатолий Викторович, преподаватель кафедры</w:t>
            </w:r>
          </w:p>
        </w:tc>
        <w:tc>
          <w:tcPr>
            <w:tcW w:w="272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2F452C" w:rsidRDefault="00557868" w:rsidP="00E21ED5">
            <w:pPr>
              <w:jc w:val="left"/>
            </w:pPr>
            <w:r>
              <w:t>Российский государственный университет п</w:t>
            </w:r>
            <w:r w:rsidRPr="002F452C">
              <w:t>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9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 w:rsidRPr="002946AA">
              <w:t>Марков Антон Павлович</w:t>
            </w:r>
            <w:r>
              <w:t>,</w:t>
            </w:r>
          </w:p>
          <w:p w:rsidR="00557868" w:rsidRPr="00D42D70" w:rsidRDefault="00557868" w:rsidP="00E05DDD">
            <w:r>
              <w:t>2 курс</w:t>
            </w:r>
          </w:p>
        </w:tc>
        <w:tc>
          <w:tcPr>
            <w:tcW w:w="357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r w:rsidRPr="000570D6">
              <w:t>Комментарий к Постановлению Конституционного Суда РФ от 22.01.2018 № 4-п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r w:rsidRPr="00123F16">
              <w:t>Николюкин Станислав Вячеславович, к.ю.н.</w:t>
            </w:r>
            <w:r>
              <w:t>,доцент</w:t>
            </w:r>
          </w:p>
        </w:tc>
        <w:tc>
          <w:tcPr>
            <w:tcW w:w="272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jc w:val="left"/>
            </w:pPr>
            <w:r w:rsidRPr="002F452C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 w:rsidRPr="002946AA">
              <w:t>Митюрникова Вера Александровна</w:t>
            </w:r>
            <w:r>
              <w:t>,</w:t>
            </w:r>
          </w:p>
          <w:p w:rsidR="00557868" w:rsidRPr="00D42D70" w:rsidRDefault="00557868" w:rsidP="00E05DDD">
            <w:r>
              <w:t>3 курс</w:t>
            </w:r>
          </w:p>
        </w:tc>
        <w:tc>
          <w:tcPr>
            <w:tcW w:w="357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r w:rsidRPr="000570D6">
              <w:t>К вопросу о проблеме выселения нанимателей и (или) проживающих совместно с ним членов его семьи из жилого помещения, предоставленного по договору социального найма, без предоставления другого жилого помещения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r w:rsidRPr="00123F16">
              <w:t xml:space="preserve">Пешкова Ольга Андреевна, </w:t>
            </w:r>
            <w:r>
              <w:t>к.ю.н.</w:t>
            </w:r>
            <w:r w:rsidRPr="00123F16">
              <w:t>, доцент кафедр</w:t>
            </w:r>
            <w:r>
              <w:t>ы</w:t>
            </w:r>
          </w:p>
        </w:tc>
        <w:tc>
          <w:tcPr>
            <w:tcW w:w="272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jc w:val="left"/>
            </w:pPr>
            <w:r w:rsidRPr="002F452C">
              <w:t>Академия Генеральной п</w:t>
            </w:r>
            <w:r>
              <w:t>рокуратуры Российской Федерации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11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 w:rsidRPr="002946AA">
              <w:t>Смирнова Ирина Александровна</w:t>
            </w:r>
            <w:r>
              <w:t>,</w:t>
            </w:r>
          </w:p>
          <w:p w:rsidR="00557868" w:rsidRPr="00D42D70" w:rsidRDefault="00557868" w:rsidP="00E05DDD">
            <w:r>
              <w:t>4 курс</w:t>
            </w:r>
          </w:p>
        </w:tc>
        <w:tc>
          <w:tcPr>
            <w:tcW w:w="357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r w:rsidRPr="000570D6">
              <w:t>К проблемам переустройства, перепланировки, переоборудования жилых помещений и легализаци</w:t>
            </w:r>
            <w:r>
              <w:t>и их самовольного осуществления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r w:rsidRPr="00123F16">
              <w:t xml:space="preserve">Николюкин Станислав Вячеславович, </w:t>
            </w:r>
            <w:r>
              <w:t>к.ю.н.</w:t>
            </w:r>
            <w:r w:rsidRPr="00123F16">
              <w:t>, доцент.</w:t>
            </w:r>
          </w:p>
        </w:tc>
        <w:tc>
          <w:tcPr>
            <w:tcW w:w="272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jc w:val="left"/>
            </w:pPr>
            <w:r>
              <w:t>Российский государственный университет п</w:t>
            </w:r>
            <w:r w:rsidRPr="002F452C">
              <w:t>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4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01227E" w:rsidRDefault="00557868" w:rsidP="00CF1D9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12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 w:rsidRPr="002946AA">
              <w:t>Хрущев Ярослав Владиславович</w:t>
            </w:r>
            <w:r>
              <w:t>,</w:t>
            </w:r>
          </w:p>
          <w:p w:rsidR="00557868" w:rsidRPr="00D42D70" w:rsidRDefault="00557868" w:rsidP="00E05DDD">
            <w:r>
              <w:t>2 курс</w:t>
            </w:r>
          </w:p>
        </w:tc>
        <w:tc>
          <w:tcPr>
            <w:tcW w:w="357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r w:rsidRPr="000570D6">
              <w:t>К вопросу о реализации принципа гендерного равенства в родительских правоотношениях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r w:rsidRPr="00123F16">
              <w:t>Фиошин Александр Владимирович</w:t>
            </w:r>
            <w:r>
              <w:t>, к.ю.н., доцент,п</w:t>
            </w:r>
            <w:r w:rsidRPr="00174CB5">
              <w:t>рофессор кафедры</w:t>
            </w:r>
          </w:p>
        </w:tc>
        <w:tc>
          <w:tcPr>
            <w:tcW w:w="272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B65619">
            <w:pPr>
              <w:jc w:val="left"/>
            </w:pPr>
            <w:r w:rsidRPr="002F452C">
              <w:t>Московская а</w:t>
            </w:r>
            <w:r>
              <w:t>кадемия Следственно комитета Российской Федерации</w:t>
            </w:r>
          </w:p>
        </w:tc>
      </w:tr>
    </w:tbl>
    <w:p w:rsidR="00557868" w:rsidRDefault="00557868" w:rsidP="00E05DDD">
      <w:pPr>
        <w:jc w:val="center"/>
        <w:rPr>
          <w:b/>
          <w:bCs/>
        </w:rPr>
      </w:pPr>
    </w:p>
    <w:p w:rsidR="00557868" w:rsidRPr="00E343A4" w:rsidRDefault="00557868" w:rsidP="00E05DDD">
      <w:pPr>
        <w:jc w:val="center"/>
      </w:pPr>
      <w:r>
        <w:rPr>
          <w:b/>
          <w:bCs/>
        </w:rPr>
        <w:br w:type="page"/>
      </w:r>
      <w:r w:rsidRPr="00E343A4">
        <w:rPr>
          <w:b/>
          <w:bCs/>
        </w:rPr>
        <w:t>СЕКЦИЯ «ПРАВОВОЕ И ИНДИВИДУАЛЬНОЕ РЕГУЛИРОВАНИЕ ФИНАНСОВЫХ ОТНОШЕНИЙ, ЗАЩИТЫ КОНКУРЕНЦИИ И ПУБЛИНЫХ ЗАКУПОК»</w:t>
      </w:r>
    </w:p>
    <w:p w:rsidR="00557868" w:rsidRPr="00E343A4" w:rsidRDefault="00557868" w:rsidP="00E05DDD">
      <w:pPr>
        <w:jc w:val="center"/>
        <w:rPr>
          <w:b/>
          <w:bCs/>
        </w:rPr>
      </w:pPr>
      <w:r w:rsidRPr="00E343A4">
        <w:rPr>
          <w:b/>
          <w:bCs/>
        </w:rPr>
        <w:t>Руководители секции:</w:t>
      </w:r>
    </w:p>
    <w:p w:rsidR="00557868" w:rsidRPr="00E343A4" w:rsidRDefault="00557868" w:rsidP="00E05DDD">
      <w:pPr>
        <w:jc w:val="center"/>
        <w:rPr>
          <w:b/>
          <w:bCs/>
        </w:rPr>
      </w:pPr>
      <w:r w:rsidRPr="00E343A4">
        <w:rPr>
          <w:b/>
          <w:bCs/>
        </w:rPr>
        <w:t xml:space="preserve">А.А.Копина, </w:t>
      </w:r>
      <w:r w:rsidRPr="00BF41F8">
        <w:t>к.ю.н., доцент;</w:t>
      </w:r>
    </w:p>
    <w:p w:rsidR="00557868" w:rsidRPr="00E343A4" w:rsidRDefault="00557868" w:rsidP="00E05DDD">
      <w:pPr>
        <w:jc w:val="center"/>
        <w:rPr>
          <w:b/>
          <w:bCs/>
        </w:rPr>
      </w:pPr>
      <w:r w:rsidRPr="00E343A4">
        <w:rPr>
          <w:b/>
          <w:bCs/>
        </w:rPr>
        <w:t xml:space="preserve">К.А.Писенко, </w:t>
      </w:r>
      <w:r w:rsidRPr="00BF41F8">
        <w:t>к.ю.н.,</w:t>
      </w:r>
      <w:r w:rsidRPr="00E343A4">
        <w:t xml:space="preserve"> доцент;</w:t>
      </w:r>
    </w:p>
    <w:p w:rsidR="00557868" w:rsidRPr="00E343A4" w:rsidRDefault="00557868" w:rsidP="00E05DDD">
      <w:pPr>
        <w:jc w:val="center"/>
        <w:rPr>
          <w:b/>
          <w:bCs/>
        </w:rPr>
      </w:pPr>
      <w:r w:rsidRPr="00E343A4">
        <w:rPr>
          <w:b/>
          <w:bCs/>
        </w:rPr>
        <w:t xml:space="preserve">Т.А. Вершило, </w:t>
      </w:r>
      <w:r w:rsidRPr="00BF41F8">
        <w:t>к.ю.н., доцент</w:t>
      </w:r>
      <w:r w:rsidRPr="00E343A4">
        <w:t>;</w:t>
      </w:r>
    </w:p>
    <w:p w:rsidR="00557868" w:rsidRPr="00E343A4" w:rsidRDefault="00557868" w:rsidP="00E05DDD">
      <w:pPr>
        <w:jc w:val="center"/>
      </w:pPr>
      <w:r w:rsidRPr="00E343A4">
        <w:rPr>
          <w:b/>
          <w:bCs/>
        </w:rPr>
        <w:t xml:space="preserve">К.Т.Анисина, </w:t>
      </w:r>
      <w:r w:rsidRPr="00BF41F8">
        <w:t>к.ю.н.,доцент кафедры финансового права</w:t>
      </w:r>
    </w:p>
    <w:p w:rsidR="00557868" w:rsidRPr="00E05DDD" w:rsidRDefault="00557868" w:rsidP="00E05DDD">
      <w:pPr>
        <w:jc w:val="center"/>
        <w:rPr>
          <w:b/>
          <w:bCs/>
        </w:rPr>
      </w:pPr>
      <w:r w:rsidRPr="00E05DDD">
        <w:rPr>
          <w:b/>
          <w:bCs/>
        </w:rPr>
        <w:t>Ауд. 601</w:t>
      </w:r>
    </w:p>
    <w:tbl>
      <w:tblPr>
        <w:tblW w:w="1085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64"/>
        <w:gridCol w:w="2231"/>
        <w:gridCol w:w="3018"/>
        <w:gridCol w:w="2092"/>
        <w:gridCol w:w="2954"/>
      </w:tblGrid>
      <w:tr w:rsidR="00557868" w:rsidRPr="00E343A4">
        <w:trPr>
          <w:trHeight w:val="360"/>
          <w:jc w:val="center"/>
        </w:trPr>
        <w:tc>
          <w:tcPr>
            <w:tcW w:w="564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№</w:t>
            </w:r>
          </w:p>
        </w:tc>
        <w:tc>
          <w:tcPr>
            <w:tcW w:w="2231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ФИО</w:t>
            </w:r>
          </w:p>
        </w:tc>
        <w:tc>
          <w:tcPr>
            <w:tcW w:w="3018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Название доклада</w:t>
            </w:r>
          </w:p>
        </w:tc>
        <w:tc>
          <w:tcPr>
            <w:tcW w:w="2092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Научный руководитель</w:t>
            </w:r>
          </w:p>
        </w:tc>
        <w:tc>
          <w:tcPr>
            <w:tcW w:w="2954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Наименование ВУЗа</w:t>
            </w:r>
          </w:p>
        </w:tc>
      </w:tr>
      <w:tr w:rsidR="00557868" w:rsidRPr="00E343A4">
        <w:trPr>
          <w:trHeight w:val="60"/>
          <w:jc w:val="center"/>
        </w:trPr>
        <w:tc>
          <w:tcPr>
            <w:tcW w:w="56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1</w:t>
            </w:r>
          </w:p>
        </w:tc>
        <w:tc>
          <w:tcPr>
            <w:tcW w:w="223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Арапов Евгений Николаевич,</w:t>
            </w:r>
          </w:p>
          <w:p w:rsidR="00557868" w:rsidRPr="00E343A4" w:rsidRDefault="00557868" w:rsidP="00E05DDD">
            <w:r w:rsidRPr="00E343A4">
              <w:t>4 курс</w:t>
            </w:r>
          </w:p>
        </w:tc>
        <w:tc>
          <w:tcPr>
            <w:tcW w:w="301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21ED5">
            <w:pPr>
              <w:jc w:val="left"/>
            </w:pPr>
            <w:r w:rsidRPr="00E343A4">
              <w:t>Предоставление субсидий государственным корпорациям и  публично-пра</w:t>
            </w:r>
            <w:r>
              <w:t>вовым компаниям</w:t>
            </w:r>
          </w:p>
        </w:tc>
        <w:tc>
          <w:tcPr>
            <w:tcW w:w="20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 xml:space="preserve">Бит-Шабо Инесса Витальевна, д.ю.н., </w:t>
            </w:r>
            <w:r>
              <w:t>профессор кафедры</w:t>
            </w:r>
          </w:p>
        </w:tc>
        <w:tc>
          <w:tcPr>
            <w:tcW w:w="295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Российский государственный университет правосудия</w:t>
            </w:r>
          </w:p>
        </w:tc>
      </w:tr>
      <w:tr w:rsidR="00557868" w:rsidRPr="00E343A4">
        <w:trPr>
          <w:trHeight w:val="60"/>
          <w:jc w:val="center"/>
        </w:trPr>
        <w:tc>
          <w:tcPr>
            <w:tcW w:w="56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2</w:t>
            </w:r>
          </w:p>
        </w:tc>
        <w:tc>
          <w:tcPr>
            <w:tcW w:w="223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Бабаева Елена Германовна,</w:t>
            </w:r>
          </w:p>
          <w:p w:rsidR="00557868" w:rsidRPr="00E343A4" w:rsidRDefault="00557868" w:rsidP="00E05DDD">
            <w:r w:rsidRPr="00E343A4">
              <w:t>4 курс</w:t>
            </w:r>
          </w:p>
        </w:tc>
        <w:tc>
          <w:tcPr>
            <w:tcW w:w="301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Проблема недостаточности правового регулирования отношений с участием аффилированных лиц</w:t>
            </w:r>
          </w:p>
        </w:tc>
        <w:tc>
          <w:tcPr>
            <w:tcW w:w="20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Бадмаев БаторГалбадарович</w:t>
            </w:r>
            <w:r>
              <w:t>– старший преподаватель кафедры</w:t>
            </w:r>
          </w:p>
          <w:p w:rsidR="00557868" w:rsidRPr="00E343A4" w:rsidRDefault="00557868" w:rsidP="00E05DDD"/>
        </w:tc>
        <w:tc>
          <w:tcPr>
            <w:tcW w:w="295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Российский государственный университет правосудия</w:t>
            </w:r>
          </w:p>
        </w:tc>
      </w:tr>
      <w:tr w:rsidR="00557868" w:rsidRPr="00E343A4">
        <w:trPr>
          <w:trHeight w:val="1273"/>
          <w:jc w:val="center"/>
        </w:trPr>
        <w:tc>
          <w:tcPr>
            <w:tcW w:w="56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3</w:t>
            </w:r>
          </w:p>
        </w:tc>
        <w:tc>
          <w:tcPr>
            <w:tcW w:w="223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Бабийчук Людмила Олеговна,</w:t>
            </w:r>
          </w:p>
          <w:p w:rsidR="00557868" w:rsidRPr="00E343A4" w:rsidRDefault="00557868" w:rsidP="00E05DDD">
            <w:r w:rsidRPr="00E343A4">
              <w:t xml:space="preserve">4 курс </w:t>
            </w:r>
          </w:p>
        </w:tc>
        <w:tc>
          <w:tcPr>
            <w:tcW w:w="301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Проблемы и перспективы взимания кур</w:t>
            </w:r>
            <w:r>
              <w:t>ортного сбора в Республике Крым</w:t>
            </w:r>
          </w:p>
        </w:tc>
        <w:tc>
          <w:tcPr>
            <w:tcW w:w="20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Семухин Игорь Юрьевич к.э.н.,доцент</w:t>
            </w:r>
          </w:p>
        </w:tc>
        <w:tc>
          <w:tcPr>
            <w:tcW w:w="295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 xml:space="preserve">Российский Государственный Университет Правосудия </w:t>
            </w:r>
            <w:r>
              <w:t>(</w:t>
            </w:r>
            <w:r w:rsidRPr="00E343A4">
              <w:t>Крымский Филиал</w:t>
            </w:r>
            <w:r>
              <w:t>)</w:t>
            </w:r>
          </w:p>
        </w:tc>
      </w:tr>
      <w:tr w:rsidR="00557868" w:rsidRPr="00E343A4">
        <w:trPr>
          <w:trHeight w:val="60"/>
          <w:jc w:val="center"/>
        </w:trPr>
        <w:tc>
          <w:tcPr>
            <w:tcW w:w="56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4</w:t>
            </w:r>
          </w:p>
        </w:tc>
        <w:tc>
          <w:tcPr>
            <w:tcW w:w="223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Ведищев Максим,</w:t>
            </w:r>
          </w:p>
          <w:p w:rsidR="00557868" w:rsidRPr="00E343A4" w:rsidRDefault="00557868" w:rsidP="00E05DDD">
            <w:r w:rsidRPr="00E343A4">
              <w:t>4 курс</w:t>
            </w:r>
          </w:p>
        </w:tc>
        <w:tc>
          <w:tcPr>
            <w:tcW w:w="301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77FAD" w:rsidRDefault="00557868" w:rsidP="00E05DDD">
            <w:r w:rsidRPr="00E343A4">
              <w:t>Основные проблемы администрирования имущественных налогов (земельного и транспортного налогов и налога на имущество физических лиц), уплачиваемых физическими лицами</w:t>
            </w:r>
          </w:p>
        </w:tc>
        <w:tc>
          <w:tcPr>
            <w:tcW w:w="20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Бит-Шабо Инесса Виталь</w:t>
            </w:r>
            <w:r>
              <w:t>евна, д.ю.н., профессор кафедры</w:t>
            </w:r>
          </w:p>
        </w:tc>
        <w:tc>
          <w:tcPr>
            <w:tcW w:w="295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Российский государственный университет правосудия</w:t>
            </w:r>
          </w:p>
        </w:tc>
      </w:tr>
      <w:tr w:rsidR="00557868" w:rsidRPr="00E343A4">
        <w:trPr>
          <w:trHeight w:val="60"/>
          <w:jc w:val="center"/>
        </w:trPr>
        <w:tc>
          <w:tcPr>
            <w:tcW w:w="56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5</w:t>
            </w:r>
          </w:p>
        </w:tc>
        <w:tc>
          <w:tcPr>
            <w:tcW w:w="223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Врагова Дарья Константиновна, Рюмина Дарья Андреевна,</w:t>
            </w:r>
          </w:p>
          <w:p w:rsidR="00557868" w:rsidRPr="00E343A4" w:rsidRDefault="00557868" w:rsidP="00E05DDD">
            <w:r w:rsidRPr="00E343A4">
              <w:t>4 курс</w:t>
            </w:r>
          </w:p>
        </w:tc>
        <w:tc>
          <w:tcPr>
            <w:tcW w:w="301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Картель как разновидность антиконкуретного соглашения</w:t>
            </w:r>
          </w:p>
        </w:tc>
        <w:tc>
          <w:tcPr>
            <w:tcW w:w="20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Бадмаев БаторГалбадарович</w:t>
            </w:r>
            <w:r>
              <w:t>– старший преподаватель кафедры</w:t>
            </w:r>
          </w:p>
        </w:tc>
        <w:tc>
          <w:tcPr>
            <w:tcW w:w="295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Российский государ</w:t>
            </w:r>
            <w:r>
              <w:t>ственный университет правосудия</w:t>
            </w:r>
          </w:p>
        </w:tc>
      </w:tr>
      <w:tr w:rsidR="00557868" w:rsidRPr="00E343A4">
        <w:trPr>
          <w:trHeight w:val="60"/>
          <w:jc w:val="center"/>
        </w:trPr>
        <w:tc>
          <w:tcPr>
            <w:tcW w:w="56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6</w:t>
            </w:r>
          </w:p>
        </w:tc>
        <w:tc>
          <w:tcPr>
            <w:tcW w:w="223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ГусейнлиГюльбанизШохраддинкызы,</w:t>
            </w:r>
          </w:p>
          <w:p w:rsidR="00557868" w:rsidRPr="00E343A4" w:rsidRDefault="00557868" w:rsidP="00E05DDD">
            <w:r w:rsidRPr="00E343A4">
              <w:t>КессидиФаризаТаймуразовна</w:t>
            </w:r>
          </w:p>
          <w:p w:rsidR="00557868" w:rsidRPr="00E343A4" w:rsidRDefault="00557868" w:rsidP="007E4AC8">
            <w:pPr>
              <w:jc w:val="left"/>
            </w:pPr>
            <w:r>
              <w:t>2 курс магистратуры</w:t>
            </w:r>
          </w:p>
        </w:tc>
        <w:tc>
          <w:tcPr>
            <w:tcW w:w="301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Актуальные проблемы расчёта и обоснования НМЦК</w:t>
            </w:r>
          </w:p>
        </w:tc>
        <w:tc>
          <w:tcPr>
            <w:tcW w:w="20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Виталий Викторович Кикавец</w:t>
            </w:r>
            <w:r>
              <w:t>,к.ю.н., доцент кафедры</w:t>
            </w:r>
          </w:p>
        </w:tc>
        <w:tc>
          <w:tcPr>
            <w:tcW w:w="295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Российский государственный университет правосудия</w:t>
            </w:r>
          </w:p>
        </w:tc>
      </w:tr>
      <w:tr w:rsidR="00557868" w:rsidRPr="00E343A4">
        <w:trPr>
          <w:trHeight w:val="60"/>
          <w:jc w:val="center"/>
        </w:trPr>
        <w:tc>
          <w:tcPr>
            <w:tcW w:w="56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7</w:t>
            </w:r>
          </w:p>
        </w:tc>
        <w:tc>
          <w:tcPr>
            <w:tcW w:w="223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Другаченко Светлана Игоревна,</w:t>
            </w:r>
          </w:p>
          <w:p w:rsidR="00557868" w:rsidRPr="00E343A4" w:rsidRDefault="00557868" w:rsidP="00E05DDD">
            <w:r w:rsidRPr="00E343A4">
              <w:t>4 курс</w:t>
            </w:r>
          </w:p>
        </w:tc>
        <w:tc>
          <w:tcPr>
            <w:tcW w:w="301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Ликвидация кредитных организаций в России</w:t>
            </w:r>
          </w:p>
        </w:tc>
        <w:tc>
          <w:tcPr>
            <w:tcW w:w="20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Бит-Шабо Инесса Виталь</w:t>
            </w:r>
            <w:r>
              <w:t>евна, д.ю.н., профессор кафедры</w:t>
            </w:r>
          </w:p>
        </w:tc>
        <w:tc>
          <w:tcPr>
            <w:tcW w:w="295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Российский государственный университет правосудия</w:t>
            </w:r>
          </w:p>
        </w:tc>
      </w:tr>
      <w:tr w:rsidR="00557868" w:rsidRPr="007E4AC8">
        <w:trPr>
          <w:trHeight w:val="60"/>
          <w:jc w:val="center"/>
        </w:trPr>
        <w:tc>
          <w:tcPr>
            <w:tcW w:w="56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E4AC8" w:rsidRDefault="00557868" w:rsidP="00E05DDD">
            <w:r w:rsidRPr="007E4AC8">
              <w:t>8</w:t>
            </w:r>
          </w:p>
        </w:tc>
        <w:tc>
          <w:tcPr>
            <w:tcW w:w="223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E4AC8" w:rsidRDefault="00557868" w:rsidP="00E05DDD">
            <w:r w:rsidRPr="007E4AC8">
              <w:rPr>
                <w:shd w:val="clear" w:color="auto" w:fill="FFFFFF"/>
              </w:rPr>
              <w:t>Завгородний Дмитрий Алексеевич,</w:t>
            </w:r>
            <w:r w:rsidRPr="007E4AC8">
              <w:rPr>
                <w:shd w:val="clear" w:color="auto" w:fill="FFFFFF"/>
              </w:rPr>
              <w:br/>
              <w:t>3 курс</w:t>
            </w:r>
          </w:p>
        </w:tc>
        <w:tc>
          <w:tcPr>
            <w:tcW w:w="301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E4AC8" w:rsidRDefault="00557868" w:rsidP="00E05DDD">
            <w:r w:rsidRPr="007E4AC8">
              <w:rPr>
                <w:shd w:val="clear" w:color="auto" w:fill="FFFFFF"/>
              </w:rPr>
              <w:t>Финансово-правовой аспект в регулировании космической отрасли</w:t>
            </w:r>
          </w:p>
        </w:tc>
        <w:tc>
          <w:tcPr>
            <w:tcW w:w="20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E4AC8" w:rsidRDefault="00557868" w:rsidP="007E4AC8">
            <w:r w:rsidRPr="007E4AC8">
              <w:rPr>
                <w:shd w:val="clear" w:color="auto" w:fill="FFFFFF"/>
              </w:rPr>
              <w:t>Анисина Карина Талгатовна, к.ю.н.</w:t>
            </w:r>
          </w:p>
        </w:tc>
        <w:tc>
          <w:tcPr>
            <w:tcW w:w="295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7E4AC8" w:rsidRDefault="00557868" w:rsidP="00E05DDD">
            <w:r w:rsidRPr="007E4AC8">
              <w:t>Российский государственный университет правосудия</w:t>
            </w:r>
          </w:p>
        </w:tc>
      </w:tr>
      <w:tr w:rsidR="00557868" w:rsidRPr="00E343A4">
        <w:trPr>
          <w:trHeight w:val="60"/>
          <w:jc w:val="center"/>
        </w:trPr>
        <w:tc>
          <w:tcPr>
            <w:tcW w:w="56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>
              <w:t>9</w:t>
            </w:r>
          </w:p>
        </w:tc>
        <w:tc>
          <w:tcPr>
            <w:tcW w:w="223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КарибовТагир Олегович,</w:t>
            </w:r>
          </w:p>
          <w:p w:rsidR="00557868" w:rsidRPr="00E343A4" w:rsidRDefault="00557868" w:rsidP="00E05DDD">
            <w:r w:rsidRPr="00E343A4">
              <w:t>4 курс</w:t>
            </w:r>
            <w:r w:rsidRPr="00E343A4">
              <w:tab/>
            </w:r>
          </w:p>
        </w:tc>
        <w:tc>
          <w:tcPr>
            <w:tcW w:w="301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63164C">
            <w:pPr>
              <w:jc w:val="left"/>
            </w:pPr>
            <w:r w:rsidRPr="00E343A4">
              <w:t xml:space="preserve">Проблемы финансового контроля в Российской Федерации </w:t>
            </w:r>
          </w:p>
        </w:tc>
        <w:tc>
          <w:tcPr>
            <w:tcW w:w="20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 xml:space="preserve">Бит-Шабо Инесса Витальевна, д.ю.н., </w:t>
            </w:r>
            <w:r>
              <w:t>профессор кафедры</w:t>
            </w:r>
          </w:p>
        </w:tc>
        <w:tc>
          <w:tcPr>
            <w:tcW w:w="295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Российский государственный университет правосудия</w:t>
            </w:r>
          </w:p>
        </w:tc>
      </w:tr>
      <w:tr w:rsidR="00557868" w:rsidRPr="00E343A4">
        <w:trPr>
          <w:trHeight w:val="60"/>
          <w:jc w:val="center"/>
        </w:trPr>
        <w:tc>
          <w:tcPr>
            <w:tcW w:w="56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>
              <w:t>10</w:t>
            </w:r>
          </w:p>
        </w:tc>
        <w:tc>
          <w:tcPr>
            <w:tcW w:w="223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A46BDE">
              <w:t>Литвяков И.В.,</w:t>
            </w:r>
          </w:p>
          <w:p w:rsidR="00557868" w:rsidRPr="00E343A4" w:rsidRDefault="00557868" w:rsidP="00E05DDD">
            <w:r w:rsidRPr="00E343A4">
              <w:t>4 курс</w:t>
            </w:r>
          </w:p>
        </w:tc>
        <w:tc>
          <w:tcPr>
            <w:tcW w:w="301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К вопросу о валютных ценностях</w:t>
            </w:r>
          </w:p>
        </w:tc>
        <w:tc>
          <w:tcPr>
            <w:tcW w:w="20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Бит-Шабо Инесса Виталь</w:t>
            </w:r>
            <w:r>
              <w:t>евна, д.ю.н., профессор кафедры</w:t>
            </w:r>
          </w:p>
        </w:tc>
        <w:tc>
          <w:tcPr>
            <w:tcW w:w="295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Российский государ</w:t>
            </w:r>
            <w:r>
              <w:t>ственный университет правосудия</w:t>
            </w:r>
          </w:p>
        </w:tc>
      </w:tr>
      <w:tr w:rsidR="00557868" w:rsidRPr="00E343A4">
        <w:trPr>
          <w:trHeight w:val="60"/>
          <w:jc w:val="center"/>
        </w:trPr>
        <w:tc>
          <w:tcPr>
            <w:tcW w:w="56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11</w:t>
            </w:r>
          </w:p>
        </w:tc>
        <w:tc>
          <w:tcPr>
            <w:tcW w:w="223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МержоевАгаханИнгисханович,Мецаева Лина Маратовна</w:t>
            </w:r>
          </w:p>
          <w:p w:rsidR="00557868" w:rsidRPr="00E343A4" w:rsidRDefault="00557868" w:rsidP="003778DE">
            <w:pPr>
              <w:jc w:val="left"/>
            </w:pPr>
            <w:r>
              <w:t>2 курс магистратуры</w:t>
            </w:r>
          </w:p>
        </w:tc>
        <w:tc>
          <w:tcPr>
            <w:tcW w:w="301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Казначейское сопровождение в контрактной системе</w:t>
            </w:r>
          </w:p>
        </w:tc>
        <w:tc>
          <w:tcPr>
            <w:tcW w:w="20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Кика</w:t>
            </w:r>
            <w:r>
              <w:t>вец В.В., к.ю.н, доцент кафедры</w:t>
            </w:r>
          </w:p>
          <w:p w:rsidR="00557868" w:rsidRPr="00E343A4" w:rsidRDefault="00557868" w:rsidP="00E05DDD"/>
        </w:tc>
        <w:tc>
          <w:tcPr>
            <w:tcW w:w="295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Российский государственный университет правосудия</w:t>
            </w:r>
          </w:p>
        </w:tc>
      </w:tr>
      <w:tr w:rsidR="00557868" w:rsidRPr="00E343A4">
        <w:trPr>
          <w:trHeight w:val="60"/>
          <w:jc w:val="center"/>
        </w:trPr>
        <w:tc>
          <w:tcPr>
            <w:tcW w:w="56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>
              <w:t>12</w:t>
            </w:r>
          </w:p>
        </w:tc>
        <w:tc>
          <w:tcPr>
            <w:tcW w:w="223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Обжигайлов Тимур Андреевич,</w:t>
            </w:r>
          </w:p>
          <w:p w:rsidR="00557868" w:rsidRPr="00E343A4" w:rsidRDefault="00557868" w:rsidP="00E05DDD">
            <w:r w:rsidRPr="00E343A4">
              <w:t>3 курс</w:t>
            </w:r>
          </w:p>
        </w:tc>
        <w:tc>
          <w:tcPr>
            <w:tcW w:w="301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Бюджетное право Шотландии - право на суверенитет</w:t>
            </w:r>
          </w:p>
        </w:tc>
        <w:tc>
          <w:tcPr>
            <w:tcW w:w="20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Потье Тимоти, профессор</w:t>
            </w:r>
          </w:p>
        </w:tc>
        <w:tc>
          <w:tcPr>
            <w:tcW w:w="295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D8149A">
            <w:r w:rsidRPr="00D8149A">
              <w:t>Московский государственный институт международных отношений</w:t>
            </w:r>
          </w:p>
        </w:tc>
      </w:tr>
      <w:tr w:rsidR="00557868" w:rsidRPr="00E343A4">
        <w:trPr>
          <w:trHeight w:val="60"/>
          <w:jc w:val="center"/>
        </w:trPr>
        <w:tc>
          <w:tcPr>
            <w:tcW w:w="56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>
              <w:t>13</w:t>
            </w:r>
          </w:p>
        </w:tc>
        <w:tc>
          <w:tcPr>
            <w:tcW w:w="2231" w:type="dxa"/>
            <w:tcBorders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Орешников Даниил Иванович,</w:t>
            </w:r>
          </w:p>
          <w:p w:rsidR="00557868" w:rsidRPr="00E343A4" w:rsidRDefault="00557868" w:rsidP="00E05DDD">
            <w:r w:rsidRPr="00E343A4">
              <w:t>4 курс</w:t>
            </w:r>
          </w:p>
        </w:tc>
        <w:tc>
          <w:tcPr>
            <w:tcW w:w="3018" w:type="dxa"/>
            <w:tcBorders>
              <w:left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Судебная практика по делам о навязывании условий договора хозяйствующим субъектом, занимающим доминирующее положение</w:t>
            </w:r>
          </w:p>
        </w:tc>
        <w:tc>
          <w:tcPr>
            <w:tcW w:w="2092" w:type="dxa"/>
            <w:tcBorders>
              <w:left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Писенко Кирилл Андреевич</w:t>
            </w:r>
            <w:r>
              <w:t xml:space="preserve">, </w:t>
            </w:r>
            <w:r w:rsidRPr="00E343A4">
              <w:t>к.ю.н.</w:t>
            </w:r>
            <w:r>
              <w:t>,профессор кафедры</w:t>
            </w:r>
          </w:p>
        </w:tc>
        <w:tc>
          <w:tcPr>
            <w:tcW w:w="2954" w:type="dxa"/>
            <w:tcBorders>
              <w:lef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E343A4" w:rsidRDefault="00557868" w:rsidP="00E05DDD">
            <w:r w:rsidRPr="00E343A4">
              <w:t>Российский государственный университет правосудия</w:t>
            </w:r>
          </w:p>
        </w:tc>
      </w:tr>
      <w:tr w:rsidR="00557868" w:rsidRPr="00E343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160"/>
          <w:jc w:val="center"/>
        </w:trPr>
        <w:tc>
          <w:tcPr>
            <w:tcW w:w="564" w:type="dxa"/>
          </w:tcPr>
          <w:p w:rsidR="00557868" w:rsidRPr="00E343A4" w:rsidRDefault="00557868" w:rsidP="00E05DDD">
            <w:r>
              <w:t>14</w:t>
            </w:r>
          </w:p>
        </w:tc>
        <w:tc>
          <w:tcPr>
            <w:tcW w:w="2231" w:type="dxa"/>
          </w:tcPr>
          <w:p w:rsidR="00557868" w:rsidRPr="00E343A4" w:rsidRDefault="00557868" w:rsidP="00E05DDD">
            <w:r w:rsidRPr="00E343A4">
              <w:t>Погодаев Евгений Игоревич,</w:t>
            </w:r>
          </w:p>
          <w:p w:rsidR="00557868" w:rsidRPr="00E343A4" w:rsidRDefault="00557868" w:rsidP="00E05DDD">
            <w:r w:rsidRPr="00E343A4">
              <w:t>4 курс</w:t>
            </w:r>
          </w:p>
        </w:tc>
        <w:tc>
          <w:tcPr>
            <w:tcW w:w="3018" w:type="dxa"/>
          </w:tcPr>
          <w:p w:rsidR="00557868" w:rsidRPr="00E343A4" w:rsidRDefault="00557868" w:rsidP="00E05DDD">
            <w:r w:rsidRPr="00E343A4">
              <w:t>Недобросовестная конкуренция в сфере интеллектуальной собственности</w:t>
            </w:r>
          </w:p>
        </w:tc>
        <w:tc>
          <w:tcPr>
            <w:tcW w:w="2092" w:type="dxa"/>
          </w:tcPr>
          <w:p w:rsidR="00557868" w:rsidRPr="00E343A4" w:rsidRDefault="00557868" w:rsidP="00E05DDD">
            <w:r>
              <w:t>Бадмаев БаторГалбадарович, старший</w:t>
            </w:r>
            <w:r w:rsidRPr="00E343A4">
              <w:t xml:space="preserve"> преподаватель</w:t>
            </w:r>
          </w:p>
        </w:tc>
        <w:tc>
          <w:tcPr>
            <w:tcW w:w="2954" w:type="dxa"/>
          </w:tcPr>
          <w:p w:rsidR="00557868" w:rsidRPr="00E343A4" w:rsidRDefault="00557868" w:rsidP="00E05DDD">
            <w:r w:rsidRPr="00E343A4">
              <w:t>Российский государственный университет правосудия</w:t>
            </w:r>
          </w:p>
        </w:tc>
      </w:tr>
      <w:tr w:rsidR="00557868" w:rsidRPr="00E343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191"/>
          <w:jc w:val="center"/>
        </w:trPr>
        <w:tc>
          <w:tcPr>
            <w:tcW w:w="564" w:type="dxa"/>
          </w:tcPr>
          <w:p w:rsidR="00557868" w:rsidRPr="00E343A4" w:rsidRDefault="00557868" w:rsidP="00E05DDD">
            <w:r>
              <w:t>15</w:t>
            </w:r>
          </w:p>
        </w:tc>
        <w:tc>
          <w:tcPr>
            <w:tcW w:w="2231" w:type="dxa"/>
          </w:tcPr>
          <w:p w:rsidR="00557868" w:rsidRPr="00E343A4" w:rsidRDefault="00557868" w:rsidP="00E05DDD">
            <w:r w:rsidRPr="00E343A4">
              <w:t>Пя</w:t>
            </w:r>
            <w:r>
              <w:t>т</w:t>
            </w:r>
            <w:r w:rsidRPr="00E343A4">
              <w:t>чин Дмитрий Васильевич,</w:t>
            </w:r>
          </w:p>
          <w:p w:rsidR="00557868" w:rsidRPr="00E343A4" w:rsidRDefault="00557868" w:rsidP="00E05DDD">
            <w:r w:rsidRPr="00E343A4">
              <w:t>4 курс</w:t>
            </w:r>
          </w:p>
        </w:tc>
        <w:tc>
          <w:tcPr>
            <w:tcW w:w="3018" w:type="dxa"/>
          </w:tcPr>
          <w:p w:rsidR="00557868" w:rsidRPr="00E343A4" w:rsidRDefault="00557868" w:rsidP="00E05DDD">
            <w:r w:rsidRPr="00E343A4">
              <w:t>Правовой статус Центрального банка РФ</w:t>
            </w:r>
          </w:p>
        </w:tc>
        <w:tc>
          <w:tcPr>
            <w:tcW w:w="2092" w:type="dxa"/>
          </w:tcPr>
          <w:p w:rsidR="00557868" w:rsidRPr="00E343A4" w:rsidRDefault="00557868" w:rsidP="00E05DDD">
            <w:r w:rsidRPr="00E343A4">
              <w:t>Бит-Шабо Инесса Виталь</w:t>
            </w:r>
            <w:r>
              <w:t>евна, д.ю.н., профессор кафедры</w:t>
            </w:r>
          </w:p>
        </w:tc>
        <w:tc>
          <w:tcPr>
            <w:tcW w:w="2954" w:type="dxa"/>
          </w:tcPr>
          <w:p w:rsidR="00557868" w:rsidRPr="00E343A4" w:rsidRDefault="00557868" w:rsidP="00E05DDD">
            <w:r w:rsidRPr="00E343A4">
              <w:t>Российский государственный университет правосудия</w:t>
            </w:r>
          </w:p>
        </w:tc>
      </w:tr>
      <w:tr w:rsidR="00557868" w:rsidRPr="003778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474"/>
          <w:jc w:val="center"/>
        </w:trPr>
        <w:tc>
          <w:tcPr>
            <w:tcW w:w="564" w:type="dxa"/>
          </w:tcPr>
          <w:p w:rsidR="00557868" w:rsidRPr="003778DE" w:rsidRDefault="00557868" w:rsidP="00E05DDD">
            <w:r>
              <w:t>16</w:t>
            </w:r>
          </w:p>
        </w:tc>
        <w:tc>
          <w:tcPr>
            <w:tcW w:w="2231" w:type="dxa"/>
          </w:tcPr>
          <w:p w:rsidR="00557868" w:rsidRPr="003778DE" w:rsidRDefault="00557868" w:rsidP="00E05DDD">
            <w:r w:rsidRPr="003778DE">
              <w:rPr>
                <w:shd w:val="clear" w:color="auto" w:fill="FFFFFF"/>
              </w:rPr>
              <w:t>Татаринов Павел Иннокентьевич, МаадыЧингисОрланович,</w:t>
            </w:r>
            <w:r w:rsidRPr="003778DE">
              <w:rPr>
                <w:shd w:val="clear" w:color="auto" w:fill="FFFFFF"/>
              </w:rPr>
              <w:br/>
            </w:r>
            <w:r w:rsidRPr="003778DE">
              <w:t>4 курс</w:t>
            </w:r>
          </w:p>
        </w:tc>
        <w:tc>
          <w:tcPr>
            <w:tcW w:w="3018" w:type="dxa"/>
          </w:tcPr>
          <w:p w:rsidR="00557868" w:rsidRPr="003778DE" w:rsidRDefault="00557868" w:rsidP="00E05DDD">
            <w:r w:rsidRPr="003778DE">
              <w:rPr>
                <w:shd w:val="clear" w:color="auto" w:fill="FFFFFF"/>
              </w:rPr>
              <w:t>Допустимость картелей</w:t>
            </w:r>
          </w:p>
        </w:tc>
        <w:tc>
          <w:tcPr>
            <w:tcW w:w="2092" w:type="dxa"/>
          </w:tcPr>
          <w:p w:rsidR="00557868" w:rsidRPr="003778DE" w:rsidRDefault="00557868" w:rsidP="00E05DDD">
            <w:r w:rsidRPr="003778DE">
              <w:rPr>
                <w:shd w:val="clear" w:color="auto" w:fill="FFFFFF"/>
              </w:rPr>
              <w:t>Писенко Кирилл Андреевич, к.ю.н, доцент</w:t>
            </w:r>
          </w:p>
        </w:tc>
        <w:tc>
          <w:tcPr>
            <w:tcW w:w="2954" w:type="dxa"/>
          </w:tcPr>
          <w:p w:rsidR="00557868" w:rsidRPr="003778DE" w:rsidRDefault="00557868" w:rsidP="00E05DDD">
            <w:r w:rsidRPr="003778DE">
              <w:t>Российский государственный университет правосудия</w:t>
            </w:r>
          </w:p>
        </w:tc>
      </w:tr>
      <w:tr w:rsidR="00557868" w:rsidRPr="00E343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701"/>
          <w:jc w:val="center"/>
        </w:trPr>
        <w:tc>
          <w:tcPr>
            <w:tcW w:w="564" w:type="dxa"/>
          </w:tcPr>
          <w:p w:rsidR="00557868" w:rsidRPr="00E343A4" w:rsidRDefault="00557868" w:rsidP="00E05DDD">
            <w:r w:rsidRPr="00E343A4">
              <w:t>17</w:t>
            </w:r>
          </w:p>
        </w:tc>
        <w:tc>
          <w:tcPr>
            <w:tcW w:w="2231" w:type="dxa"/>
          </w:tcPr>
          <w:p w:rsidR="00557868" w:rsidRPr="00E343A4" w:rsidRDefault="00557868" w:rsidP="00E05DDD">
            <w:r w:rsidRPr="00E343A4">
              <w:t>Тесёлкина Виктория Александровна,</w:t>
            </w:r>
          </w:p>
          <w:p w:rsidR="00557868" w:rsidRPr="00E343A4" w:rsidRDefault="00557868" w:rsidP="007771B8">
            <w:pPr>
              <w:jc w:val="left"/>
            </w:pPr>
            <w:r>
              <w:t>1 курс магистратуры</w:t>
            </w:r>
          </w:p>
        </w:tc>
        <w:tc>
          <w:tcPr>
            <w:tcW w:w="3018" w:type="dxa"/>
          </w:tcPr>
          <w:p w:rsidR="00557868" w:rsidRPr="00E343A4" w:rsidRDefault="00557868" w:rsidP="00E05DDD">
            <w:r w:rsidRPr="00E343A4">
              <w:t>Правово</w:t>
            </w:r>
            <w:r>
              <w:t>е регулирование цифровой валюты</w:t>
            </w:r>
          </w:p>
        </w:tc>
        <w:tc>
          <w:tcPr>
            <w:tcW w:w="2092" w:type="dxa"/>
          </w:tcPr>
          <w:p w:rsidR="00557868" w:rsidRPr="00E343A4" w:rsidRDefault="00557868" w:rsidP="00E05DDD">
            <w:r w:rsidRPr="00E343A4">
              <w:t>Мирошник Светлана Валентиновна</w:t>
            </w:r>
            <w:r>
              <w:t>,</w:t>
            </w:r>
            <w:r w:rsidRPr="00E343A4">
              <w:t xml:space="preserve"> завед</w:t>
            </w:r>
            <w:r>
              <w:t xml:space="preserve">ующий кафедрой, д.ю.н., доцент </w:t>
            </w:r>
          </w:p>
        </w:tc>
        <w:tc>
          <w:tcPr>
            <w:tcW w:w="2954" w:type="dxa"/>
          </w:tcPr>
          <w:p w:rsidR="00557868" w:rsidRPr="00E343A4" w:rsidRDefault="00557868" w:rsidP="00E05DDD">
            <w:r w:rsidRPr="00D8149A">
              <w:t>Российский государственный университет правосудия (Ростовский филиал)</w:t>
            </w:r>
          </w:p>
        </w:tc>
      </w:tr>
      <w:tr w:rsidR="00557868" w:rsidRPr="00E343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191"/>
          <w:jc w:val="center"/>
        </w:trPr>
        <w:tc>
          <w:tcPr>
            <w:tcW w:w="564" w:type="dxa"/>
          </w:tcPr>
          <w:p w:rsidR="00557868" w:rsidRPr="00E343A4" w:rsidRDefault="00557868" w:rsidP="00E05DDD">
            <w:r w:rsidRPr="00E343A4">
              <w:t>18</w:t>
            </w:r>
          </w:p>
        </w:tc>
        <w:tc>
          <w:tcPr>
            <w:tcW w:w="2231" w:type="dxa"/>
          </w:tcPr>
          <w:p w:rsidR="00557868" w:rsidRPr="00E343A4" w:rsidRDefault="00557868" w:rsidP="00E05DDD">
            <w:r w:rsidRPr="00A46BDE">
              <w:t>Тришкина Екатерина</w:t>
            </w:r>
          </w:p>
          <w:p w:rsidR="00557868" w:rsidRPr="00E343A4" w:rsidRDefault="00557868" w:rsidP="00E05DDD">
            <w:r w:rsidRPr="00E343A4">
              <w:t>4 курс</w:t>
            </w:r>
          </w:p>
        </w:tc>
        <w:tc>
          <w:tcPr>
            <w:tcW w:w="3018" w:type="dxa"/>
          </w:tcPr>
          <w:p w:rsidR="00557868" w:rsidRPr="00E343A4" w:rsidRDefault="00557868" w:rsidP="00E05DDD">
            <w:r w:rsidRPr="00E343A4">
              <w:t>К вопросу о правовом регулировании криптовалюты</w:t>
            </w:r>
          </w:p>
        </w:tc>
        <w:tc>
          <w:tcPr>
            <w:tcW w:w="2092" w:type="dxa"/>
          </w:tcPr>
          <w:p w:rsidR="00557868" w:rsidRPr="00E343A4" w:rsidRDefault="00557868" w:rsidP="00E05DDD">
            <w:r w:rsidRPr="00E343A4">
              <w:t>Бит-Шабо Инесса Виталь</w:t>
            </w:r>
            <w:r>
              <w:t>евна, д.ю.н., профессор кафедры</w:t>
            </w:r>
          </w:p>
        </w:tc>
        <w:tc>
          <w:tcPr>
            <w:tcW w:w="2954" w:type="dxa"/>
          </w:tcPr>
          <w:p w:rsidR="00557868" w:rsidRPr="00E343A4" w:rsidRDefault="00557868" w:rsidP="00E05DDD">
            <w:r w:rsidRPr="00E343A4">
              <w:t>Российский государственный университет правосудия</w:t>
            </w:r>
          </w:p>
        </w:tc>
      </w:tr>
      <w:tr w:rsidR="00557868" w:rsidRPr="00E343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197"/>
          <w:jc w:val="center"/>
        </w:trPr>
        <w:tc>
          <w:tcPr>
            <w:tcW w:w="564" w:type="dxa"/>
          </w:tcPr>
          <w:p w:rsidR="00557868" w:rsidRPr="00E343A4" w:rsidRDefault="00557868" w:rsidP="00E05DDD">
            <w:r w:rsidRPr="00E343A4">
              <w:t>19</w:t>
            </w:r>
          </w:p>
        </w:tc>
        <w:tc>
          <w:tcPr>
            <w:tcW w:w="2231" w:type="dxa"/>
          </w:tcPr>
          <w:p w:rsidR="00557868" w:rsidRPr="00E343A4" w:rsidRDefault="00557868" w:rsidP="00E05DDD">
            <w:r w:rsidRPr="00E343A4">
              <w:t>Шипилов Алексей Юрьевич</w:t>
            </w:r>
          </w:p>
          <w:p w:rsidR="00557868" w:rsidRPr="00E343A4" w:rsidRDefault="00557868" w:rsidP="003778DE">
            <w:pPr>
              <w:jc w:val="left"/>
            </w:pPr>
            <w:r>
              <w:t>2 курс  магистратуры</w:t>
            </w:r>
          </w:p>
        </w:tc>
        <w:tc>
          <w:tcPr>
            <w:tcW w:w="3018" w:type="dxa"/>
          </w:tcPr>
          <w:p w:rsidR="00557868" w:rsidRPr="00E343A4" w:rsidRDefault="00557868" w:rsidP="00E05DDD">
            <w:r w:rsidRPr="00E343A4">
              <w:t>Национальная система платежных карт: вызовы современности</w:t>
            </w:r>
          </w:p>
        </w:tc>
        <w:tc>
          <w:tcPr>
            <w:tcW w:w="2092" w:type="dxa"/>
          </w:tcPr>
          <w:p w:rsidR="00557868" w:rsidRPr="00E343A4" w:rsidRDefault="00557868" w:rsidP="00E05DDD">
            <w:r w:rsidRPr="00E343A4">
              <w:t>Костина Ольга Владимировна к.ю.н., доцент</w:t>
            </w:r>
          </w:p>
        </w:tc>
        <w:tc>
          <w:tcPr>
            <w:tcW w:w="2954" w:type="dxa"/>
          </w:tcPr>
          <w:p w:rsidR="00557868" w:rsidRPr="00E343A4" w:rsidRDefault="00557868" w:rsidP="00E05DDD">
            <w:r w:rsidRPr="00E343A4">
              <w:t>Российский государственный университет правосудия</w:t>
            </w:r>
          </w:p>
        </w:tc>
      </w:tr>
    </w:tbl>
    <w:p w:rsidR="00557868" w:rsidRDefault="00557868" w:rsidP="00E05DDD">
      <w:pPr>
        <w:jc w:val="center"/>
        <w:rPr>
          <w:b/>
          <w:bCs/>
          <w:highlight w:val="white"/>
        </w:rPr>
      </w:pPr>
    </w:p>
    <w:p w:rsidR="00557868" w:rsidRPr="00D42D70" w:rsidRDefault="00557868" w:rsidP="00E05DDD">
      <w:pPr>
        <w:jc w:val="center"/>
        <w:rPr>
          <w:highlight w:val="white"/>
        </w:rPr>
      </w:pPr>
      <w:r>
        <w:rPr>
          <w:b/>
          <w:bCs/>
          <w:highlight w:val="white"/>
        </w:rPr>
        <w:t>СЕКЦИЯ «</w:t>
      </w:r>
      <w:r>
        <w:rPr>
          <w:b/>
          <w:bCs/>
        </w:rPr>
        <w:t>ПРАВОВОЕ И ИНДИВИДУАЛЬНОЕ РЕГУЛИРОВАНИЕ УГОЛОВНО-ПРОЦЕССУАЛЬНЫХ ОТНОШЕНИЙ</w:t>
      </w:r>
      <w:r w:rsidRPr="00D42D70">
        <w:rPr>
          <w:b/>
          <w:bCs/>
          <w:highlight w:val="white"/>
        </w:rPr>
        <w:t>»</w:t>
      </w:r>
    </w:p>
    <w:p w:rsidR="00557868" w:rsidRDefault="00557868" w:rsidP="00E05DDD">
      <w:pPr>
        <w:jc w:val="center"/>
        <w:rPr>
          <w:b/>
          <w:bCs/>
          <w:highlight w:val="white"/>
        </w:rPr>
      </w:pPr>
      <w:r w:rsidRPr="00D42D70">
        <w:rPr>
          <w:b/>
          <w:bCs/>
          <w:highlight w:val="white"/>
        </w:rPr>
        <w:t>Руководитель секции:</w:t>
      </w:r>
    </w:p>
    <w:p w:rsidR="00557868" w:rsidRDefault="00557868" w:rsidP="00E05DDD">
      <w:pPr>
        <w:jc w:val="center"/>
        <w:rPr>
          <w:b/>
          <w:bCs/>
        </w:rPr>
      </w:pPr>
      <w:r w:rsidRPr="004E798B">
        <w:rPr>
          <w:b/>
          <w:bCs/>
        </w:rPr>
        <w:t xml:space="preserve">С.А. Ворожцов, </w:t>
      </w:r>
      <w:r w:rsidRPr="004E798B">
        <w:t>к.ю.н.;</w:t>
      </w:r>
    </w:p>
    <w:p w:rsidR="00557868" w:rsidRDefault="00557868" w:rsidP="00E05DDD">
      <w:pPr>
        <w:jc w:val="center"/>
        <w:rPr>
          <w:b/>
          <w:bCs/>
        </w:rPr>
      </w:pPr>
      <w:r w:rsidRPr="004E798B">
        <w:rPr>
          <w:b/>
          <w:bCs/>
        </w:rPr>
        <w:t xml:space="preserve">С.С. Крипиневич, </w:t>
      </w:r>
      <w:r w:rsidRPr="004E798B">
        <w:t>преподаватель кафедры;</w:t>
      </w:r>
    </w:p>
    <w:p w:rsidR="00557868" w:rsidRPr="00D42D70" w:rsidRDefault="00557868" w:rsidP="00E05DDD">
      <w:pPr>
        <w:jc w:val="center"/>
        <w:rPr>
          <w:b/>
          <w:bCs/>
          <w:highlight w:val="white"/>
        </w:rPr>
      </w:pPr>
      <w:r w:rsidRPr="004E798B">
        <w:rPr>
          <w:b/>
          <w:bCs/>
        </w:rPr>
        <w:t>П.С. Бадяева,</w:t>
      </w:r>
      <w:r w:rsidRPr="004E798B">
        <w:t xml:space="preserve"> преподаватель кафедры</w:t>
      </w:r>
    </w:p>
    <w:p w:rsidR="00557868" w:rsidRPr="00747C3A" w:rsidRDefault="00557868" w:rsidP="00E05DDD">
      <w:pPr>
        <w:jc w:val="center"/>
        <w:rPr>
          <w:b/>
          <w:bCs/>
        </w:rPr>
      </w:pPr>
      <w:r w:rsidRPr="00747C3A">
        <w:rPr>
          <w:b/>
          <w:bCs/>
        </w:rPr>
        <w:t xml:space="preserve">Ауд. </w:t>
      </w:r>
      <w:r>
        <w:rPr>
          <w:b/>
          <w:bCs/>
        </w:rPr>
        <w:t>910</w:t>
      </w:r>
    </w:p>
    <w:tbl>
      <w:tblPr>
        <w:tblW w:w="109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77"/>
        <w:gridCol w:w="1985"/>
        <w:gridCol w:w="3534"/>
        <w:gridCol w:w="1984"/>
        <w:gridCol w:w="2826"/>
      </w:tblGrid>
      <w:tr w:rsidR="00557868" w:rsidRPr="00D42D70">
        <w:trPr>
          <w:trHeight w:val="60"/>
          <w:jc w:val="center"/>
        </w:trPr>
        <w:tc>
          <w:tcPr>
            <w:tcW w:w="577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rPr>
                <w:color w:val="auto"/>
              </w:rPr>
            </w:pPr>
            <w:r w:rsidRPr="00D42D70">
              <w:rPr>
                <w:color w:val="auto"/>
              </w:rPr>
              <w:t>№</w:t>
            </w:r>
          </w:p>
        </w:tc>
        <w:tc>
          <w:tcPr>
            <w:tcW w:w="1985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tabs>
                <w:tab w:val="left" w:pos="1072"/>
              </w:tabs>
              <w:jc w:val="left"/>
              <w:rPr>
                <w:color w:val="auto"/>
              </w:rPr>
            </w:pPr>
            <w:r w:rsidRPr="00D42D70">
              <w:rPr>
                <w:color w:val="auto"/>
              </w:rPr>
              <w:t>ФИО</w:t>
            </w:r>
            <w:r w:rsidRPr="00D42D70">
              <w:rPr>
                <w:color w:val="auto"/>
              </w:rPr>
              <w:tab/>
            </w:r>
          </w:p>
        </w:tc>
        <w:tc>
          <w:tcPr>
            <w:tcW w:w="3534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rPr>
                <w:color w:val="auto"/>
              </w:rPr>
            </w:pPr>
            <w:r w:rsidRPr="00D42D70">
              <w:rPr>
                <w:color w:val="auto"/>
              </w:rPr>
              <w:t>Название доклада</w:t>
            </w:r>
          </w:p>
        </w:tc>
        <w:tc>
          <w:tcPr>
            <w:tcW w:w="1984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rPr>
                <w:color w:val="auto"/>
              </w:rPr>
            </w:pPr>
            <w:r w:rsidRPr="00D42D70">
              <w:rPr>
                <w:color w:val="auto"/>
              </w:rPr>
              <w:t>Научный руководитель</w:t>
            </w:r>
          </w:p>
        </w:tc>
        <w:tc>
          <w:tcPr>
            <w:tcW w:w="2826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rPr>
                <w:color w:val="auto"/>
              </w:rPr>
            </w:pPr>
            <w:r w:rsidRPr="00D42D70">
              <w:rPr>
                <w:color w:val="auto"/>
              </w:rPr>
              <w:t>Наименование ВУЗа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27514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Авдеева Валерия Васильевна, </w:t>
            </w:r>
          </w:p>
          <w:p w:rsidR="00557868" w:rsidRPr="0010448C" w:rsidRDefault="00557868" w:rsidP="00E05DDD">
            <w:r w:rsidRPr="0010448C">
              <w:t>1 курс</w:t>
            </w:r>
          </w:p>
        </w:tc>
        <w:tc>
          <w:tcPr>
            <w:tcW w:w="353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t>Роль суда на стадии предварительного следствия и в судебном разбирательстве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t>Биляев Владимир Александрович, д.ю.н., доцент, профессор кафедры</w:t>
            </w:r>
          </w:p>
        </w:tc>
        <w:tc>
          <w:tcPr>
            <w:tcW w:w="28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t>Российский государственный университет правосудия (Крымский филиал)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27514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Агалаков Кирилл Андреевич, Онегова Алина Анатольевна,    </w:t>
            </w:r>
          </w:p>
          <w:p w:rsidR="00557868" w:rsidRPr="0010448C" w:rsidRDefault="00557868" w:rsidP="00E05DDD">
            <w:r w:rsidRPr="0010448C">
              <w:t>3 курс</w:t>
            </w:r>
          </w:p>
        </w:tc>
        <w:tc>
          <w:tcPr>
            <w:tcW w:w="353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Применение судами дискреционных полномочий в уголовно-процессуальной деятельности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Маркелов Александр Геннадьевич, к.ю.н., доцент кафедры</w:t>
            </w:r>
          </w:p>
        </w:tc>
        <w:tc>
          <w:tcPr>
            <w:tcW w:w="28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Чувашский государственный университет имени И.Н. Ульянова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27514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3778DE">
            <w:r w:rsidRPr="0010448C">
              <w:t>Акимов Владимир Сергеевич,</w:t>
            </w:r>
          </w:p>
          <w:p w:rsidR="00557868" w:rsidRPr="0010448C" w:rsidRDefault="00557868" w:rsidP="003778DE">
            <w:pPr>
              <w:jc w:val="left"/>
            </w:pPr>
            <w:r w:rsidRPr="0010448C">
              <w:t>2 курс магистратуры</w:t>
            </w:r>
          </w:p>
        </w:tc>
        <w:tc>
          <w:tcPr>
            <w:tcW w:w="353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t>Актуальные вопросы реализации принципа состязательности при пересмотре судебных актов по уголовным делам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t>Загорский Геннадий Ильич, д.ю.н., профессор</w:t>
            </w:r>
          </w:p>
        </w:tc>
        <w:tc>
          <w:tcPr>
            <w:tcW w:w="28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27514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Василенко Андрей Витальевич,</w:t>
            </w:r>
          </w:p>
          <w:p w:rsidR="00557868" w:rsidRPr="0010448C" w:rsidRDefault="00557868" w:rsidP="00E05DDD">
            <w:r w:rsidRPr="0010448C">
              <w:t>4 курс</w:t>
            </w:r>
          </w:p>
        </w:tc>
        <w:tc>
          <w:tcPr>
            <w:tcW w:w="353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 w:rsidRPr="0010448C">
              <w:t>Расследование авиационных катастроф воздушных судов Вооружённых сил Российской Федерации</w:t>
            </w:r>
          </w:p>
          <w:p w:rsidR="00557868" w:rsidRPr="0010448C" w:rsidRDefault="00557868" w:rsidP="00E05DDD">
            <w:pPr>
              <w:rPr>
                <w:highlight w:val="white"/>
              </w:rPr>
            </w:pP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t>Колесова Анастасия Сергеевна, к.ю.н., доцент</w:t>
            </w:r>
          </w:p>
        </w:tc>
        <w:tc>
          <w:tcPr>
            <w:tcW w:w="28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Военный университет Министерства обороны Российской Федерации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27514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5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Вус Алексей Владимирович,</w:t>
            </w:r>
          </w:p>
          <w:p w:rsidR="00557868" w:rsidRPr="0010448C" w:rsidRDefault="00557868" w:rsidP="00E05DDD">
            <w:r w:rsidRPr="0010448C">
              <w:t>1 курс</w:t>
            </w:r>
          </w:p>
        </w:tc>
        <w:tc>
          <w:tcPr>
            <w:tcW w:w="353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Сравнительно-правовой анализ института судебного следствия по УПК РФ и УПК некоторых стран СНГ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Сошина Наталья Викторовна, старший преподаватель кафедры</w:t>
            </w:r>
          </w:p>
        </w:tc>
        <w:tc>
          <w:tcPr>
            <w:tcW w:w="28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государственный университет правосудия (Крымский филиал)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27514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6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Депутатова Анастасия Викторовна,</w:t>
            </w:r>
          </w:p>
          <w:p w:rsidR="00557868" w:rsidRPr="0010448C" w:rsidRDefault="00557868" w:rsidP="003778DE">
            <w:pPr>
              <w:jc w:val="left"/>
            </w:pPr>
            <w:r w:rsidRPr="0010448C">
              <w:t>1 курс магистратуры</w:t>
            </w:r>
          </w:p>
        </w:tc>
        <w:tc>
          <w:tcPr>
            <w:tcW w:w="353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Единство процессуально-правовых и психологических особенностей при индивидуализации правового регулирования в отношении несовершеннолетних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Долгополов Дмитрий Владимирович, к.ю.н., доцент кафедры</w:t>
            </w:r>
          </w:p>
        </w:tc>
        <w:tc>
          <w:tcPr>
            <w:tcW w:w="28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27514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7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МуетдиноваЗаремаФеридовна,</w:t>
            </w:r>
          </w:p>
          <w:p w:rsidR="00557868" w:rsidRPr="0010448C" w:rsidRDefault="00557868" w:rsidP="00612722">
            <w:pPr>
              <w:jc w:val="left"/>
            </w:pPr>
            <w:r w:rsidRPr="0010448C">
              <w:t>2 курс магистратуры</w:t>
            </w:r>
          </w:p>
        </w:tc>
        <w:tc>
          <w:tcPr>
            <w:tcW w:w="353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Особое мнение судьи: проблемы теории и практики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Захаров Денис Александрович, к.ю.н., доцент, заведующий кафедрой</w:t>
            </w:r>
          </w:p>
        </w:tc>
        <w:tc>
          <w:tcPr>
            <w:tcW w:w="28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государственный университет правосудия (Крымский филиал)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27514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8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Павлова Алена Юрьевна, </w:t>
            </w:r>
          </w:p>
          <w:p w:rsidR="00557868" w:rsidRPr="0010448C" w:rsidRDefault="00557868" w:rsidP="00E05DDD">
            <w:r w:rsidRPr="0010448C">
              <w:t>3 курс</w:t>
            </w:r>
          </w:p>
        </w:tc>
        <w:tc>
          <w:tcPr>
            <w:tcW w:w="353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О проблемах формирования коллегии присяжных заседателей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Носкова Елена Викторовна, к.ю.н., доцент кафедры</w:t>
            </w:r>
          </w:p>
        </w:tc>
        <w:tc>
          <w:tcPr>
            <w:tcW w:w="28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612722">
            <w:pPr>
              <w:jc w:val="left"/>
            </w:pPr>
            <w:r w:rsidRPr="0010448C">
              <w:t>Российский государственный университет правосудия</w:t>
            </w:r>
            <w:r w:rsidRPr="0010448C">
              <w:br/>
              <w:t>(Западно-Сибирский филиал)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27514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9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Рысенков Андрей Александрович, 3 курс</w:t>
            </w:r>
          </w:p>
        </w:tc>
        <w:tc>
          <w:tcPr>
            <w:tcW w:w="353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Актуальные проблемы правового регулирования досудебного производства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Александрова Надежда Владимировна</w:t>
            </w:r>
          </w:p>
        </w:tc>
        <w:tc>
          <w:tcPr>
            <w:tcW w:w="28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Юридический колледж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27514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Суховеева Елизавета Алексеевна,</w:t>
            </w:r>
          </w:p>
          <w:p w:rsidR="00557868" w:rsidRPr="0010448C" w:rsidRDefault="00557868" w:rsidP="00E05DDD">
            <w:r w:rsidRPr="0010448C">
              <w:t>3 курс</w:t>
            </w:r>
          </w:p>
        </w:tc>
        <w:tc>
          <w:tcPr>
            <w:tcW w:w="353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612722">
            <w:pPr>
              <w:jc w:val="left"/>
            </w:pPr>
            <w:r w:rsidRPr="0010448C">
              <w:t>Обоснованность решения о применении содержания под стражей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Захаров Денис Александрович, к.ю.н., доцент</w:t>
            </w:r>
          </w:p>
        </w:tc>
        <w:tc>
          <w:tcPr>
            <w:tcW w:w="28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государственный университет правосудия (Крымский филиал)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27514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11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Чирков Роман Сергеевич,</w:t>
            </w:r>
          </w:p>
          <w:p w:rsidR="00557868" w:rsidRPr="0010448C" w:rsidRDefault="00557868" w:rsidP="00E05DDD">
            <w:r w:rsidRPr="0010448C">
              <w:t>4 курс</w:t>
            </w:r>
          </w:p>
        </w:tc>
        <w:tc>
          <w:tcPr>
            <w:tcW w:w="353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"Правовое регулирование при обеспечении безопасности участников уголовного судопроизводства"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Крипиневич Светлана Сергеевна, зам. заведующего кафедры</w:t>
            </w:r>
          </w:p>
        </w:tc>
        <w:tc>
          <w:tcPr>
            <w:tcW w:w="28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27514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12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Шульгина Любовь Валерьевна,</w:t>
            </w:r>
          </w:p>
          <w:p w:rsidR="00557868" w:rsidRPr="0010448C" w:rsidRDefault="00557868" w:rsidP="00612722">
            <w:pPr>
              <w:jc w:val="left"/>
            </w:pPr>
            <w:r w:rsidRPr="0010448C">
              <w:t>1 курс магистратуры</w:t>
            </w:r>
          </w:p>
        </w:tc>
        <w:tc>
          <w:tcPr>
            <w:tcW w:w="353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612722">
            <w:pPr>
              <w:jc w:val="left"/>
            </w:pPr>
            <w:r w:rsidRPr="0010448C">
              <w:t>«Некоторые проблемы процессуального положения юридического лица, участвующего в уголовном судопроизводстве в качестве потерпевшего»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Астафьев Алексей Юрьевич, к.ю.н., доцент</w:t>
            </w:r>
          </w:p>
        </w:tc>
        <w:tc>
          <w:tcPr>
            <w:tcW w:w="28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Воронежский государственный университет</w:t>
            </w:r>
          </w:p>
        </w:tc>
      </w:tr>
    </w:tbl>
    <w:p w:rsidR="00557868" w:rsidRDefault="00557868" w:rsidP="003F11D1">
      <w:pPr>
        <w:jc w:val="center"/>
        <w:rPr>
          <w:b/>
          <w:bCs/>
        </w:rPr>
      </w:pPr>
    </w:p>
    <w:p w:rsidR="00557868" w:rsidRPr="00E05DDD" w:rsidRDefault="00557868" w:rsidP="003F11D1">
      <w:pPr>
        <w:jc w:val="center"/>
        <w:rPr>
          <w:b/>
          <w:bCs/>
        </w:rPr>
      </w:pPr>
      <w:r>
        <w:rPr>
          <w:b/>
          <w:bCs/>
        </w:rPr>
        <w:br w:type="page"/>
      </w:r>
      <w:r w:rsidRPr="00E05DDD">
        <w:rPr>
          <w:b/>
          <w:bCs/>
        </w:rPr>
        <w:t>СЕКЦИЯ «ПРАВОВОЕ И ИНДИВИДУАЛЬНОЕ РЕГУЛИРОВАНИЕ В ПРАВООХРАНИТЕЛЬНОЙ И СУДЕБНОЙ ДЕЯТЕЛЬНОСТИ»</w:t>
      </w:r>
    </w:p>
    <w:p w:rsidR="00557868" w:rsidRPr="006B27FD" w:rsidRDefault="00557868" w:rsidP="000F75A4">
      <w:pPr>
        <w:jc w:val="center"/>
        <w:rPr>
          <w:b/>
          <w:bCs/>
        </w:rPr>
      </w:pPr>
      <w:r w:rsidRPr="006B27FD">
        <w:rPr>
          <w:b/>
          <w:bCs/>
        </w:rPr>
        <w:t>Руководители секции:</w:t>
      </w:r>
    </w:p>
    <w:p w:rsidR="00557868" w:rsidRPr="006B27FD" w:rsidRDefault="00557868" w:rsidP="000F75A4">
      <w:pPr>
        <w:jc w:val="center"/>
      </w:pPr>
      <w:r w:rsidRPr="001726F4">
        <w:rPr>
          <w:b/>
          <w:bCs/>
        </w:rPr>
        <w:t>Е.В. Бурдина</w:t>
      </w:r>
      <w:r w:rsidRPr="006B27FD">
        <w:t>, д.ю.н., доцент;</w:t>
      </w:r>
    </w:p>
    <w:p w:rsidR="00557868" w:rsidRPr="006B27FD" w:rsidRDefault="00557868" w:rsidP="000F75A4">
      <w:pPr>
        <w:jc w:val="center"/>
      </w:pPr>
      <w:r w:rsidRPr="006B27FD">
        <w:rPr>
          <w:b/>
          <w:bCs/>
        </w:rPr>
        <w:t xml:space="preserve">Е.В. Рябцева, </w:t>
      </w:r>
      <w:r w:rsidRPr="006B27FD">
        <w:t>к.ю.н., доцент;</w:t>
      </w:r>
    </w:p>
    <w:p w:rsidR="00557868" w:rsidRPr="006B27FD" w:rsidRDefault="00557868" w:rsidP="000F75A4">
      <w:pPr>
        <w:jc w:val="center"/>
        <w:rPr>
          <w:b/>
          <w:bCs/>
        </w:rPr>
      </w:pPr>
      <w:r w:rsidRPr="001726F4">
        <w:rPr>
          <w:b/>
          <w:bCs/>
        </w:rPr>
        <w:t>О.Д. Попова</w:t>
      </w:r>
      <w:r w:rsidRPr="006B27FD">
        <w:t>, преподаватель</w:t>
      </w:r>
    </w:p>
    <w:p w:rsidR="00557868" w:rsidRPr="00E05DDD" w:rsidRDefault="00557868" w:rsidP="000F75A4">
      <w:pPr>
        <w:shd w:val="clear" w:color="auto" w:fill="FFFFFF"/>
        <w:tabs>
          <w:tab w:val="left" w:pos="4140"/>
          <w:tab w:val="center" w:pos="4677"/>
        </w:tabs>
        <w:rPr>
          <w:b/>
          <w:bCs/>
        </w:rPr>
      </w:pPr>
      <w:r>
        <w:tab/>
      </w:r>
      <w:r>
        <w:tab/>
      </w:r>
      <w:r w:rsidRPr="00E05DDD">
        <w:rPr>
          <w:b/>
          <w:bCs/>
        </w:rPr>
        <w:t xml:space="preserve">Ауд. </w:t>
      </w:r>
      <w:r>
        <w:rPr>
          <w:b/>
          <w:bCs/>
        </w:rPr>
        <w:t>2</w:t>
      </w:r>
    </w:p>
    <w:tbl>
      <w:tblPr>
        <w:tblW w:w="109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41"/>
        <w:gridCol w:w="1985"/>
        <w:gridCol w:w="3428"/>
        <w:gridCol w:w="2268"/>
        <w:gridCol w:w="2694"/>
      </w:tblGrid>
      <w:tr w:rsidR="00557868" w:rsidRPr="006B27FD">
        <w:trPr>
          <w:jc w:val="center"/>
        </w:trPr>
        <w:tc>
          <w:tcPr>
            <w:tcW w:w="541" w:type="dxa"/>
            <w:shd w:val="clear" w:color="auto" w:fill="F2F2F2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6B27FD" w:rsidRDefault="00557868" w:rsidP="00E05DDD">
            <w:r w:rsidRPr="006B27FD">
              <w:t>№</w:t>
            </w:r>
          </w:p>
        </w:tc>
        <w:tc>
          <w:tcPr>
            <w:tcW w:w="1985" w:type="dxa"/>
            <w:shd w:val="clear" w:color="auto" w:fill="F2F2F2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6B27FD" w:rsidRDefault="00557868" w:rsidP="00E05DDD">
            <w:r w:rsidRPr="006B27FD">
              <w:t>ФИО</w:t>
            </w:r>
          </w:p>
        </w:tc>
        <w:tc>
          <w:tcPr>
            <w:tcW w:w="3428" w:type="dxa"/>
            <w:shd w:val="clear" w:color="auto" w:fill="F2F2F2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6B27FD" w:rsidRDefault="00557868" w:rsidP="00E05DDD">
            <w:r w:rsidRPr="006B27FD">
              <w:t>Название доклада</w:t>
            </w:r>
          </w:p>
        </w:tc>
        <w:tc>
          <w:tcPr>
            <w:tcW w:w="2268" w:type="dxa"/>
            <w:shd w:val="clear" w:color="auto" w:fill="F2F2F2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6B27FD" w:rsidRDefault="00557868" w:rsidP="00E05DDD">
            <w:r w:rsidRPr="006B27FD">
              <w:t>Научный руководитель</w:t>
            </w:r>
          </w:p>
        </w:tc>
        <w:tc>
          <w:tcPr>
            <w:tcW w:w="2694" w:type="dxa"/>
            <w:shd w:val="clear" w:color="auto" w:fill="F2F2F2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6B27FD" w:rsidRDefault="00557868" w:rsidP="00E05DDD">
            <w:r w:rsidRPr="006B27FD">
              <w:t>Наименование ВУЗа</w:t>
            </w:r>
          </w:p>
        </w:tc>
      </w:tr>
      <w:tr w:rsidR="00557868" w:rsidRPr="006B27FD">
        <w:trPr>
          <w:jc w:val="center"/>
        </w:trPr>
        <w:tc>
          <w:tcPr>
            <w:tcW w:w="54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1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АбдулаеваЗамираЛаметовна</w:t>
            </w:r>
          </w:p>
          <w:p w:rsidR="00557868" w:rsidRPr="0010448C" w:rsidRDefault="00557868" w:rsidP="00E05DDD">
            <w:r w:rsidRPr="0010448C">
              <w:t>3 курс</w:t>
            </w:r>
          </w:p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О совершенствовании правовой культуры судей </w:t>
            </w:r>
          </w:p>
        </w:tc>
        <w:tc>
          <w:tcPr>
            <w:tcW w:w="2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 w:rsidRPr="0010448C">
              <w:t>Рамазанова ПатиКазихановна, заведу</w:t>
            </w:r>
            <w:r>
              <w:t>ющий кафедрой, к.ф.н., доцент</w:t>
            </w:r>
          </w:p>
          <w:p w:rsidR="00557868" w:rsidRPr="0010448C" w:rsidRDefault="00557868" w:rsidP="00E05DDD"/>
        </w:tc>
        <w:tc>
          <w:tcPr>
            <w:tcW w:w="269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612722">
            <w:pPr>
              <w:jc w:val="left"/>
            </w:pPr>
            <w:r w:rsidRPr="0010448C">
              <w:rPr>
                <w:shd w:val="clear" w:color="auto" w:fill="FFFFFF"/>
              </w:rPr>
              <w:t>Северо-Кавказский институт (филиал) Всероссийского университета юстиции (РПА Минюста России)</w:t>
            </w:r>
          </w:p>
        </w:tc>
      </w:tr>
      <w:tr w:rsidR="00557868" w:rsidRPr="006B27FD">
        <w:trPr>
          <w:jc w:val="center"/>
        </w:trPr>
        <w:tc>
          <w:tcPr>
            <w:tcW w:w="54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2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Алиев Магомед-Ариф Магомедович,</w:t>
            </w:r>
          </w:p>
          <w:p w:rsidR="00557868" w:rsidRDefault="00557868" w:rsidP="00E05DDD">
            <w:r w:rsidRPr="0010448C">
              <w:t>Исмаилов Халид Русланович,</w:t>
            </w:r>
            <w:r w:rsidRPr="0010448C">
              <w:br/>
              <w:t>5 курс</w:t>
            </w:r>
          </w:p>
          <w:p w:rsidR="00557868" w:rsidRPr="0010448C" w:rsidRDefault="00557868" w:rsidP="00E05DDD"/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Полицейский произвол как причина деформации этических норм</w:t>
            </w:r>
          </w:p>
        </w:tc>
        <w:tc>
          <w:tcPr>
            <w:tcW w:w="2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Сулейманов БигрузиБухаринович</w:t>
            </w:r>
          </w:p>
        </w:tc>
        <w:tc>
          <w:tcPr>
            <w:tcW w:w="269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612722">
            <w:pPr>
              <w:jc w:val="left"/>
            </w:pPr>
            <w:r w:rsidRPr="0010448C">
              <w:rPr>
                <w:shd w:val="clear" w:color="auto" w:fill="FFFFFF"/>
              </w:rPr>
              <w:t>Северо-Кавказский институт (филиал) Всероссийского университета юстиции (РПА Минюста России)</w:t>
            </w:r>
          </w:p>
        </w:tc>
      </w:tr>
      <w:tr w:rsidR="00557868" w:rsidRPr="006B27FD">
        <w:trPr>
          <w:jc w:val="center"/>
        </w:trPr>
        <w:tc>
          <w:tcPr>
            <w:tcW w:w="54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3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Бичева Юлия Сергеевна, </w:t>
            </w:r>
          </w:p>
          <w:p w:rsidR="00557868" w:rsidRPr="0010448C" w:rsidRDefault="00557868" w:rsidP="00E05DDD">
            <w:r w:rsidRPr="0010448C">
              <w:t>3 курс</w:t>
            </w:r>
          </w:p>
          <w:p w:rsidR="00557868" w:rsidRPr="0010448C" w:rsidRDefault="00557868" w:rsidP="00E05DDD"/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 w:rsidRPr="0010448C">
              <w:t>Роль методов административной деятельности органов внутренних дел в системе обеспечения национальной безопасности</w:t>
            </w:r>
          </w:p>
          <w:p w:rsidR="00557868" w:rsidRPr="0010448C" w:rsidRDefault="00557868" w:rsidP="00E05DDD"/>
        </w:tc>
        <w:tc>
          <w:tcPr>
            <w:tcW w:w="2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Ишмуратов Павел Николаевич, доцент, доцент кафедры </w:t>
            </w:r>
          </w:p>
        </w:tc>
        <w:tc>
          <w:tcPr>
            <w:tcW w:w="269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612722">
            <w:pPr>
              <w:jc w:val="left"/>
            </w:pPr>
            <w:r w:rsidRPr="0010448C">
              <w:t>Московский университет МВД России имени В.Я.Кикотя</w:t>
            </w:r>
          </w:p>
          <w:p w:rsidR="00557868" w:rsidRPr="0010448C" w:rsidRDefault="00557868" w:rsidP="00E05DDD"/>
        </w:tc>
      </w:tr>
      <w:tr w:rsidR="00557868" w:rsidRPr="006B27FD">
        <w:trPr>
          <w:jc w:val="center"/>
        </w:trPr>
        <w:tc>
          <w:tcPr>
            <w:tcW w:w="54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4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Горлов Анатолий Олегович,</w:t>
            </w:r>
          </w:p>
          <w:p w:rsidR="00557868" w:rsidRPr="0010448C" w:rsidRDefault="00557868" w:rsidP="00E05DDD">
            <w:r w:rsidRPr="0010448C">
              <w:t>2 курс</w:t>
            </w:r>
          </w:p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 w:rsidRPr="0010448C">
              <w:t>Административно-правовой методы деятельности полиции в борьбе с незаконным оборотом наркотиков</w:t>
            </w:r>
          </w:p>
          <w:p w:rsidR="00557868" w:rsidRPr="0010448C" w:rsidRDefault="00557868" w:rsidP="00E05DDD"/>
        </w:tc>
        <w:tc>
          <w:tcPr>
            <w:tcW w:w="2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Калинина Светлана Викторовна, к.ю.н., доцент</w:t>
            </w:r>
          </w:p>
        </w:tc>
        <w:tc>
          <w:tcPr>
            <w:tcW w:w="269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612722">
            <w:pPr>
              <w:jc w:val="left"/>
            </w:pPr>
            <w:r w:rsidRPr="0010448C">
              <w:t>Московский университет МВД России имени</w:t>
            </w:r>
            <w:r w:rsidRPr="0010448C">
              <w:br/>
              <w:t>В.Я. Кикотя</w:t>
            </w:r>
          </w:p>
        </w:tc>
      </w:tr>
      <w:tr w:rsidR="00557868" w:rsidRPr="006B27FD">
        <w:trPr>
          <w:jc w:val="center"/>
        </w:trPr>
        <w:tc>
          <w:tcPr>
            <w:tcW w:w="54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5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Ильина Влада Игоревна,</w:t>
            </w:r>
          </w:p>
          <w:p w:rsidR="00557868" w:rsidRPr="0010448C" w:rsidRDefault="00557868" w:rsidP="00E05DDD">
            <w:r w:rsidRPr="0010448C">
              <w:t>4 курс</w:t>
            </w:r>
          </w:p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 w:rsidRPr="0010448C">
              <w:t>Правовое положение Постановления Пленума Верховного суда Российской Федерации в системе правового и индивидуального регулирования</w:t>
            </w:r>
          </w:p>
          <w:p w:rsidR="00557868" w:rsidRPr="0010448C" w:rsidRDefault="00557868" w:rsidP="00E05DDD"/>
        </w:tc>
        <w:tc>
          <w:tcPr>
            <w:tcW w:w="2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Воробьева Ирина Викторовна, к.ю.н., доцент </w:t>
            </w:r>
          </w:p>
        </w:tc>
        <w:tc>
          <w:tcPr>
            <w:tcW w:w="269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Российский государственный гуманитарный университет</w:t>
            </w:r>
          </w:p>
        </w:tc>
      </w:tr>
      <w:tr w:rsidR="00557868" w:rsidRPr="006B27FD">
        <w:trPr>
          <w:jc w:val="center"/>
        </w:trPr>
        <w:tc>
          <w:tcPr>
            <w:tcW w:w="54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6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ИминовИминАбдулкадирови,</w:t>
            </w:r>
          </w:p>
          <w:p w:rsidR="00557868" w:rsidRPr="0010448C" w:rsidRDefault="00557868" w:rsidP="00E05DDD">
            <w:r w:rsidRPr="0010448C">
              <w:t>2 курс</w:t>
            </w:r>
          </w:p>
          <w:p w:rsidR="00557868" w:rsidRPr="0010448C" w:rsidRDefault="00557868" w:rsidP="00E05DDD"/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«Игры разума» у спецслужб и правоохранительных органов.</w:t>
            </w:r>
          </w:p>
          <w:p w:rsidR="00557868" w:rsidRPr="0010448C" w:rsidRDefault="00557868" w:rsidP="00E05DDD"/>
        </w:tc>
        <w:tc>
          <w:tcPr>
            <w:tcW w:w="2268" w:type="dxa"/>
          </w:tcPr>
          <w:p w:rsidR="00557868" w:rsidRPr="0010448C" w:rsidRDefault="00557868" w:rsidP="00E05DDD">
            <w:pPr>
              <w:rPr>
                <w:shd w:val="clear" w:color="auto" w:fill="FFFFFF"/>
              </w:rPr>
            </w:pPr>
            <w:r w:rsidRPr="0010448C">
              <w:rPr>
                <w:shd w:val="clear" w:color="auto" w:fill="FFFFFF"/>
              </w:rPr>
              <w:t>Курбанова З.С., к.п.н., доцент кафедры</w:t>
            </w:r>
          </w:p>
        </w:tc>
        <w:tc>
          <w:tcPr>
            <w:tcW w:w="269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rPr>
                <w:shd w:val="clear" w:color="auto" w:fill="FFFFFF"/>
              </w:rPr>
              <w:t>Северо-Кавказский институт (филиал) Всероссийского университета юстиции (РПА Минюста России)</w:t>
            </w:r>
          </w:p>
        </w:tc>
      </w:tr>
      <w:tr w:rsidR="00557868" w:rsidRPr="006B27FD">
        <w:trPr>
          <w:jc w:val="center"/>
        </w:trPr>
        <w:tc>
          <w:tcPr>
            <w:tcW w:w="54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7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КудамагомедовМагомедрасулИзраилович,</w:t>
            </w:r>
          </w:p>
          <w:p w:rsidR="00557868" w:rsidRPr="0010448C" w:rsidRDefault="00557868" w:rsidP="00E05DDD">
            <w:r w:rsidRPr="0010448C">
              <w:t>2 курс</w:t>
            </w:r>
          </w:p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Проблемы психологического отбора кандидатов поступающих на службу в МВД РФ</w:t>
            </w:r>
          </w:p>
        </w:tc>
        <w:tc>
          <w:tcPr>
            <w:tcW w:w="2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Курбанова ЗулейхаСалаховна, к.п.н.</w:t>
            </w:r>
          </w:p>
          <w:p w:rsidR="00557868" w:rsidRPr="0010448C" w:rsidRDefault="00557868" w:rsidP="00E05DDD"/>
        </w:tc>
        <w:tc>
          <w:tcPr>
            <w:tcW w:w="269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pPr>
              <w:jc w:val="left"/>
            </w:pPr>
            <w:r w:rsidRPr="0010448C">
              <w:t>Северо-Кавказский институт (филиал) Всероссийского государственного университета юстиции</w:t>
            </w:r>
            <w:r>
              <w:t>(РПА Минюста России)</w:t>
            </w:r>
          </w:p>
        </w:tc>
      </w:tr>
      <w:tr w:rsidR="00557868" w:rsidRPr="006B27FD">
        <w:trPr>
          <w:trHeight w:val="2017"/>
          <w:jc w:val="center"/>
        </w:trPr>
        <w:tc>
          <w:tcPr>
            <w:tcW w:w="541" w:type="dxa"/>
            <w:tcBorders>
              <w:bottom w:val="single" w:sz="4" w:space="0" w:color="auto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8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Магомедова Диана Олеговна,</w:t>
            </w:r>
          </w:p>
          <w:p w:rsidR="00557868" w:rsidRPr="0010448C" w:rsidRDefault="00557868" w:rsidP="00E05DDD">
            <w:r>
              <w:t xml:space="preserve">3 курс </w:t>
            </w:r>
          </w:p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Проблема фальсификации судебных документов как нарушение норм судейской этики </w:t>
            </w:r>
          </w:p>
        </w:tc>
        <w:tc>
          <w:tcPr>
            <w:tcW w:w="2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Рамазанова ПатиКазихановна, заведующий кафедрой, к.ф.н., доцент, заслуженный учитель РД</w:t>
            </w:r>
          </w:p>
        </w:tc>
        <w:tc>
          <w:tcPr>
            <w:tcW w:w="269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612722">
            <w:pPr>
              <w:jc w:val="left"/>
            </w:pPr>
            <w:r w:rsidRPr="0010448C">
              <w:t>Северо-Кавказский институт (филиал) Всероссийского государственного университета юстиции (РПА Минюста России)</w:t>
            </w:r>
          </w:p>
        </w:tc>
      </w:tr>
      <w:tr w:rsidR="00557868" w:rsidRPr="006B27FD">
        <w:trPr>
          <w:jc w:val="center"/>
        </w:trPr>
        <w:tc>
          <w:tcPr>
            <w:tcW w:w="54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>
              <w:t>8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Прошина Татьяна Романовна,</w:t>
            </w:r>
          </w:p>
          <w:p w:rsidR="00557868" w:rsidRPr="0010448C" w:rsidRDefault="00557868" w:rsidP="00E05DDD">
            <w:r w:rsidRPr="0010448C">
              <w:t>4 курс ФНО</w:t>
            </w:r>
          </w:p>
        </w:tc>
        <w:tc>
          <w:tcPr>
            <w:tcW w:w="342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Роль нотариуса при разделе общей собственности супругов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57868" w:rsidRPr="0010448C" w:rsidRDefault="00557868" w:rsidP="00E05DDD">
            <w:r w:rsidRPr="0010448C">
              <w:t>Федорова И.А., к.ю.н., доцент, доцент кафедры</w:t>
            </w:r>
          </w:p>
        </w:tc>
        <w:tc>
          <w:tcPr>
            <w:tcW w:w="2694" w:type="dxa"/>
            <w:tcBorders>
              <w:lef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857904">
            <w:r w:rsidRPr="0010448C">
              <w:t>Российский государственный университет правосудия</w:t>
            </w:r>
          </w:p>
        </w:tc>
      </w:tr>
      <w:tr w:rsidR="00557868" w:rsidRPr="006B27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365"/>
          <w:jc w:val="center"/>
        </w:trPr>
        <w:tc>
          <w:tcPr>
            <w:tcW w:w="541" w:type="dxa"/>
          </w:tcPr>
          <w:p w:rsidR="00557868" w:rsidRPr="0010448C" w:rsidRDefault="00557868" w:rsidP="00545F67">
            <w:r>
              <w:t>9</w:t>
            </w:r>
          </w:p>
        </w:tc>
        <w:tc>
          <w:tcPr>
            <w:tcW w:w="1985" w:type="dxa"/>
          </w:tcPr>
          <w:p w:rsidR="00557868" w:rsidRPr="0010448C" w:rsidRDefault="00557868" w:rsidP="00E05DDD">
            <w:r w:rsidRPr="0010448C">
              <w:t>Халидова Марьям Ибрагимовна,</w:t>
            </w:r>
          </w:p>
          <w:p w:rsidR="00557868" w:rsidRPr="0010448C" w:rsidRDefault="00557868" w:rsidP="00E05DDD">
            <w:r w:rsidRPr="0010448C">
              <w:t>1 курс</w:t>
            </w:r>
          </w:p>
        </w:tc>
        <w:tc>
          <w:tcPr>
            <w:tcW w:w="3428" w:type="dxa"/>
          </w:tcPr>
          <w:p w:rsidR="00557868" w:rsidRPr="0010448C" w:rsidRDefault="00557868" w:rsidP="00E05DDD">
            <w:r w:rsidRPr="0010448C">
              <w:t>Проблемы современной судебной системы и пути их преодоления</w:t>
            </w:r>
          </w:p>
        </w:tc>
        <w:tc>
          <w:tcPr>
            <w:tcW w:w="2268" w:type="dxa"/>
          </w:tcPr>
          <w:p w:rsidR="00557868" w:rsidRPr="0010448C" w:rsidRDefault="00557868" w:rsidP="00E05DDD">
            <w:r w:rsidRPr="0010448C">
              <w:t>Сулейманов БигрузиБухаринович, к.и.н., доцент кафедры</w:t>
            </w:r>
          </w:p>
        </w:tc>
        <w:tc>
          <w:tcPr>
            <w:tcW w:w="2694" w:type="dxa"/>
          </w:tcPr>
          <w:p w:rsidR="00557868" w:rsidRPr="0010448C" w:rsidRDefault="00557868" w:rsidP="00612722">
            <w:pPr>
              <w:jc w:val="left"/>
            </w:pPr>
            <w:r w:rsidRPr="0010448C">
              <w:rPr>
                <w:shd w:val="clear" w:color="auto" w:fill="FFFFFF"/>
              </w:rPr>
              <w:t>Северо-Кавказский институт (филиал) Всероссийского университета юстиции (РПА Минюста России)</w:t>
            </w:r>
          </w:p>
        </w:tc>
      </w:tr>
    </w:tbl>
    <w:p w:rsidR="00557868" w:rsidRDefault="00557868" w:rsidP="003F11D1">
      <w:pPr>
        <w:jc w:val="center"/>
        <w:rPr>
          <w:b/>
          <w:bCs/>
          <w:highlight w:val="white"/>
        </w:rPr>
      </w:pPr>
    </w:p>
    <w:p w:rsidR="00557868" w:rsidRDefault="00557868" w:rsidP="0042516B">
      <w:pPr>
        <w:jc w:val="center"/>
        <w:rPr>
          <w:highlight w:val="white"/>
        </w:rPr>
      </w:pPr>
      <w:r>
        <w:rPr>
          <w:b/>
          <w:bCs/>
          <w:highlight w:val="white"/>
        </w:rPr>
        <w:t>СЕКЦИЯ «</w:t>
      </w:r>
      <w:r>
        <w:rPr>
          <w:b/>
          <w:bCs/>
        </w:rPr>
        <w:t>ПРАВОВОЕ РЕГУЛИРОВАНИЕ ИСПОЛЬЗОВАНИЕ СПЕЦИАЛЬНЫХ ЗНАНИЙ В СУДОПРОИЗВОДСТВЕ</w:t>
      </w:r>
      <w:r>
        <w:rPr>
          <w:b/>
          <w:bCs/>
          <w:highlight w:val="white"/>
        </w:rPr>
        <w:t>»</w:t>
      </w:r>
    </w:p>
    <w:p w:rsidR="00557868" w:rsidRDefault="00557868" w:rsidP="0042516B">
      <w:pPr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>Руководитель секции:</w:t>
      </w:r>
    </w:p>
    <w:p w:rsidR="00557868" w:rsidRDefault="00557868" w:rsidP="0042516B">
      <w:pPr>
        <w:jc w:val="center"/>
        <w:rPr>
          <w:b/>
          <w:bCs/>
          <w:highlight w:val="white"/>
        </w:rPr>
      </w:pPr>
      <w:r>
        <w:rPr>
          <w:b/>
          <w:bCs/>
        </w:rPr>
        <w:t>Е.В. Пискунова,</w:t>
      </w:r>
      <w:r>
        <w:t>к.ю.н., доцент кафедры</w:t>
      </w:r>
    </w:p>
    <w:p w:rsidR="00557868" w:rsidRDefault="00557868" w:rsidP="0042516B">
      <w:pPr>
        <w:jc w:val="center"/>
        <w:rPr>
          <w:b/>
          <w:bCs/>
        </w:rPr>
      </w:pPr>
      <w:r>
        <w:rPr>
          <w:b/>
          <w:bCs/>
        </w:rPr>
        <w:t>Ауд. 615</w:t>
      </w:r>
    </w:p>
    <w:tbl>
      <w:tblPr>
        <w:tblW w:w="109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77"/>
        <w:gridCol w:w="1985"/>
        <w:gridCol w:w="3392"/>
        <w:gridCol w:w="1984"/>
        <w:gridCol w:w="3004"/>
      </w:tblGrid>
      <w:tr w:rsidR="00557868" w:rsidRPr="00D42D70">
        <w:trPr>
          <w:trHeight w:val="60"/>
          <w:jc w:val="center"/>
        </w:trPr>
        <w:tc>
          <w:tcPr>
            <w:tcW w:w="577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rPr>
                <w:color w:val="auto"/>
              </w:rPr>
            </w:pPr>
            <w:r w:rsidRPr="00D42D70">
              <w:rPr>
                <w:color w:val="auto"/>
              </w:rPr>
              <w:t>№</w:t>
            </w:r>
          </w:p>
        </w:tc>
        <w:tc>
          <w:tcPr>
            <w:tcW w:w="1985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tabs>
                <w:tab w:val="left" w:pos="1072"/>
              </w:tabs>
              <w:jc w:val="left"/>
              <w:rPr>
                <w:color w:val="auto"/>
              </w:rPr>
            </w:pPr>
            <w:r w:rsidRPr="00D42D70">
              <w:rPr>
                <w:color w:val="auto"/>
              </w:rPr>
              <w:t>ФИО</w:t>
            </w:r>
            <w:r w:rsidRPr="00D42D70">
              <w:rPr>
                <w:color w:val="auto"/>
              </w:rPr>
              <w:tab/>
            </w:r>
          </w:p>
        </w:tc>
        <w:tc>
          <w:tcPr>
            <w:tcW w:w="3392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rPr>
                <w:color w:val="auto"/>
              </w:rPr>
            </w:pPr>
            <w:r w:rsidRPr="00D42D70">
              <w:rPr>
                <w:color w:val="auto"/>
              </w:rPr>
              <w:t>Название доклада</w:t>
            </w:r>
          </w:p>
        </w:tc>
        <w:tc>
          <w:tcPr>
            <w:tcW w:w="1984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rPr>
                <w:color w:val="auto"/>
              </w:rPr>
            </w:pPr>
            <w:r w:rsidRPr="00D42D70">
              <w:rPr>
                <w:color w:val="auto"/>
              </w:rPr>
              <w:t>Научный руководитель</w:t>
            </w:r>
          </w:p>
        </w:tc>
        <w:tc>
          <w:tcPr>
            <w:tcW w:w="3004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rPr>
                <w:color w:val="auto"/>
              </w:rPr>
            </w:pPr>
            <w:r w:rsidRPr="00D42D70">
              <w:rPr>
                <w:color w:val="auto"/>
              </w:rPr>
              <w:t>Наименование ВУЗа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27514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0448C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Антипина Полина Владимировна,</w:t>
            </w:r>
          </w:p>
          <w:p w:rsidR="00557868" w:rsidRPr="0010448C" w:rsidRDefault="00557868" w:rsidP="00E05DDD">
            <w:r w:rsidRPr="0010448C">
              <w:t>2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t>Процессуальные особенности деятельности специалиста в арбитражном процессе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t>Нахова Елена Александровна</w:t>
            </w:r>
          </w:p>
        </w:tc>
        <w:tc>
          <w:tcPr>
            <w:tcW w:w="300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t>Российский государственный университет правосудия</w:t>
            </w:r>
            <w:r w:rsidRPr="0010448C">
              <w:br/>
              <w:t>(Северо-Западный филиал)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27514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0448C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Атаманчук Анастасия Дмитриевна,</w:t>
            </w:r>
          </w:p>
          <w:p w:rsidR="00557868" w:rsidRPr="0010448C" w:rsidRDefault="00557868" w:rsidP="00E05DDD">
            <w:r w:rsidRPr="0010448C">
              <w:t>3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Правовое регулирование использования специальных знаний в области психологии для предупреждения преступлений террористической направленности.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Пискунова Елена Владимировна, к.ю.н.</w:t>
            </w:r>
          </w:p>
        </w:tc>
        <w:tc>
          <w:tcPr>
            <w:tcW w:w="300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27514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0448C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Бунин Кирилл Андреевич,</w:t>
            </w:r>
          </w:p>
          <w:p w:rsidR="00557868" w:rsidRPr="0010448C" w:rsidRDefault="00557868" w:rsidP="00E05DDD">
            <w:r w:rsidRPr="0010448C">
              <w:t>4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BA74D7" w:rsidRDefault="00557868" w:rsidP="00E05DDD">
            <w:r w:rsidRPr="0010448C">
              <w:t>Роль употребления «спайсов» в развитии острых психозов и их судебно-психиатрическая оценка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t>Сотникова Валерия Владимировна, к.ю.н.</w:t>
            </w:r>
          </w:p>
        </w:tc>
        <w:tc>
          <w:tcPr>
            <w:tcW w:w="300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t>Военный университет Министерства Обороны Российской Федерации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27514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0448C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Гуржей Вадим Владимирович,</w:t>
            </w:r>
          </w:p>
          <w:p w:rsidR="00557868" w:rsidRPr="0010448C" w:rsidRDefault="00557868" w:rsidP="00E05DDD">
            <w:r w:rsidRPr="0010448C">
              <w:t>4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Сравнительный анализ судебно-бухгалтерской экспертизы и аудита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Савицкий Алексей Анатольевич, к.э.н., доцент</w:t>
            </w:r>
          </w:p>
        </w:tc>
        <w:tc>
          <w:tcPr>
            <w:tcW w:w="300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27514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0448C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5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Заливохина Ольга Сергеевна,</w:t>
            </w:r>
          </w:p>
          <w:p w:rsidR="00557868" w:rsidRPr="0010448C" w:rsidRDefault="00557868" w:rsidP="00E05DDD">
            <w:r w:rsidRPr="0010448C">
              <w:t>4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t>Защищённая полиграфическая продукция как объект технико-криминалистического исследования: проблемы экспертной практики и правового регулирования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t>Усков Игорь Николаевич, к.ю.н.</w:t>
            </w:r>
          </w:p>
        </w:tc>
        <w:tc>
          <w:tcPr>
            <w:tcW w:w="300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27514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0448C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6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Кельбах Марина Александровна,</w:t>
            </w:r>
          </w:p>
          <w:p w:rsidR="00557868" w:rsidRPr="0010448C" w:rsidRDefault="00557868" w:rsidP="00E05DDD">
            <w:r w:rsidRPr="0010448C">
              <w:t>4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Основные объекты судебной финансово - аналитической экспертизы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Савицкий Алексей Анатольевич, к.э.н., доцент</w:t>
            </w:r>
          </w:p>
        </w:tc>
        <w:tc>
          <w:tcPr>
            <w:tcW w:w="300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</w:t>
            </w:r>
            <w:r>
              <w:t>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27514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0448C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7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Лазарева Диана Владмировна,</w:t>
            </w:r>
          </w:p>
          <w:p w:rsidR="00557868" w:rsidRPr="0010448C" w:rsidRDefault="00557868" w:rsidP="00E05DDD">
            <w:r w:rsidRPr="0010448C">
              <w:t>4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Использование специальных знаний в области судебной финансово-аналитической экспертизы по определению признаков преднамеренного и фиктивного банкротства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Колотов Сергей Михайлович</w:t>
            </w:r>
          </w:p>
        </w:tc>
        <w:tc>
          <w:tcPr>
            <w:tcW w:w="300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27514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0448C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8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Парфенюк Наталья Витальевна,</w:t>
            </w:r>
          </w:p>
          <w:p w:rsidR="00557868" w:rsidRPr="0010448C" w:rsidRDefault="00557868" w:rsidP="00E05DDD">
            <w:r w:rsidRPr="0010448C">
              <w:t>3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Правовые основы использования компьютерных технологий в традиционных видах криминалистических экспертиз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Пискунова Елена Владимировна, к.ю.н.</w:t>
            </w:r>
          </w:p>
        </w:tc>
        <w:tc>
          <w:tcPr>
            <w:tcW w:w="300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27514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0448C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9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Петров Иван Юрьевич,</w:t>
            </w:r>
          </w:p>
          <w:p w:rsidR="00557868" w:rsidRPr="0010448C" w:rsidRDefault="00557868" w:rsidP="00E05DDD">
            <w:r w:rsidRPr="0010448C">
              <w:t>4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Основные ошибки, допускаемые при назначении судебно-бухгалтерской экспертизы по статье 145.1 Уголовного кодекса РФ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Колотов Сергей Михайлович</w:t>
            </w:r>
          </w:p>
        </w:tc>
        <w:tc>
          <w:tcPr>
            <w:tcW w:w="300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27514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0448C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Сопкова Анна Андреевна, </w:t>
            </w:r>
          </w:p>
          <w:p w:rsidR="00557868" w:rsidRPr="0010448C" w:rsidRDefault="00557868" w:rsidP="00E05DDD">
            <w:r w:rsidRPr="0010448C">
              <w:t>3 курс</w:t>
            </w:r>
          </w:p>
          <w:p w:rsidR="00557868" w:rsidRPr="0010448C" w:rsidRDefault="00557868" w:rsidP="00E05DDD">
            <w:r w:rsidRPr="0010448C">
              <w:t>Цветкова Лилия Петровна,</w:t>
            </w:r>
          </w:p>
          <w:p w:rsidR="00557868" w:rsidRPr="0010448C" w:rsidRDefault="00557868" w:rsidP="00E05DDD">
            <w:r w:rsidRPr="0010448C">
              <w:t>2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Криминалистическая характеристика и правовое регулирование кибер-травли (постановка проблемы)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Пискунова Елена Владимировна, к.ю.н.</w:t>
            </w:r>
          </w:p>
        </w:tc>
        <w:tc>
          <w:tcPr>
            <w:tcW w:w="300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27514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0448C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11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Строева Анастасия Алексеевна,</w:t>
            </w:r>
          </w:p>
          <w:p w:rsidR="00557868" w:rsidRPr="0010448C" w:rsidRDefault="00557868" w:rsidP="00E05DDD">
            <w:r w:rsidRPr="0010448C">
              <w:t>3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Интернет как источник информации о личности: криминалистические и правовые аспекты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Пискунова Елена Владимировна, к.ю.н.</w:t>
            </w:r>
          </w:p>
        </w:tc>
        <w:tc>
          <w:tcPr>
            <w:tcW w:w="300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27514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0448C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12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Фролова Анна Сергеевна,</w:t>
            </w:r>
          </w:p>
          <w:p w:rsidR="00557868" w:rsidRPr="0010448C" w:rsidRDefault="00557868" w:rsidP="00E05DDD">
            <w:r w:rsidRPr="0010448C">
              <w:t>3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Правовые и криминалистические аспекты производства следственных действий в условиях виртуальной среды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Пискунова Елена Владимировна, к.ю.н.</w:t>
            </w:r>
          </w:p>
        </w:tc>
        <w:tc>
          <w:tcPr>
            <w:tcW w:w="300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27514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0448C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13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Шкинин Дмитрий Андреевич,</w:t>
            </w:r>
          </w:p>
          <w:p w:rsidR="00557868" w:rsidRPr="0010448C" w:rsidRDefault="00557868" w:rsidP="00E05DDD">
            <w:r w:rsidRPr="0010448C">
              <w:t>4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Финансово-аналитическая экспертиза: значение для практики и проблемы нормативно-правового регулирования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Савицкий Алексей Анатольевич, к.э.н., доцент</w:t>
            </w:r>
          </w:p>
        </w:tc>
        <w:tc>
          <w:tcPr>
            <w:tcW w:w="300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Российский государственный университет правосудия</w:t>
            </w:r>
          </w:p>
        </w:tc>
      </w:tr>
      <w:tr w:rsidR="00557868" w:rsidRPr="00D42D70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27514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0448C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14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Экономюк Виктория Сергеевна,</w:t>
            </w:r>
          </w:p>
          <w:p w:rsidR="00557868" w:rsidRPr="0010448C" w:rsidRDefault="00557868" w:rsidP="00E05DDD">
            <w:r w:rsidRPr="0010448C">
              <w:t>4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Особенности назначения и производства судебно-бухгалтерской экспертизы операций с подотчетными лицами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Колотов Сергей Михайлович</w:t>
            </w:r>
          </w:p>
        </w:tc>
        <w:tc>
          <w:tcPr>
            <w:tcW w:w="300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</w:tbl>
    <w:p w:rsidR="00557868" w:rsidRDefault="00557868" w:rsidP="00901F86">
      <w:pPr>
        <w:jc w:val="center"/>
        <w:rPr>
          <w:b/>
          <w:bCs/>
          <w:highlight w:val="white"/>
        </w:rPr>
      </w:pPr>
    </w:p>
    <w:p w:rsidR="00557868" w:rsidRDefault="00557868" w:rsidP="00901F86">
      <w:pPr>
        <w:jc w:val="center"/>
        <w:rPr>
          <w:color w:val="auto"/>
        </w:rPr>
      </w:pPr>
      <w:r>
        <w:rPr>
          <w:b/>
          <w:bCs/>
          <w:highlight w:val="white"/>
        </w:rPr>
        <w:t>СЕКЦИЯ «ПРАВОВОЕ И ИНДИВИДУАЛЬНОЕ РЕГУЛИРОВАНИЕ ИНФОРМАЦИОННЫХ ОТНОШЕНИЙ В ИНФОСФЕРЕ»</w:t>
      </w:r>
    </w:p>
    <w:p w:rsidR="00557868" w:rsidRDefault="00557868" w:rsidP="00901F86">
      <w:pPr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 xml:space="preserve">Руководители секции: </w:t>
      </w:r>
    </w:p>
    <w:p w:rsidR="00557868" w:rsidRDefault="00557868" w:rsidP="00901F86">
      <w:pPr>
        <w:jc w:val="center"/>
        <w:rPr>
          <w:highlight w:val="white"/>
        </w:rPr>
      </w:pPr>
      <w:r>
        <w:rPr>
          <w:b/>
          <w:bCs/>
          <w:highlight w:val="white"/>
        </w:rPr>
        <w:t>Д.А. Ловцов</w:t>
      </w:r>
      <w:r>
        <w:rPr>
          <w:highlight w:val="white"/>
        </w:rPr>
        <w:t>, зав. кафедрой, заслуженный деятель науки РФ, д.т.н., профессор;</w:t>
      </w:r>
    </w:p>
    <w:p w:rsidR="00557868" w:rsidRDefault="00557868" w:rsidP="00901F86">
      <w:pPr>
        <w:jc w:val="center"/>
        <w:rPr>
          <w:highlight w:val="white"/>
        </w:rPr>
      </w:pPr>
      <w:r>
        <w:rPr>
          <w:b/>
          <w:bCs/>
        </w:rPr>
        <w:t>Т. А. Полякова</w:t>
      </w:r>
      <w:r>
        <w:t>,</w:t>
      </w:r>
      <w:r>
        <w:rPr>
          <w:highlight w:val="white"/>
        </w:rPr>
        <w:t>д.ю.н., доцент;</w:t>
      </w:r>
      <w:r>
        <w:rPr>
          <w:highlight w:val="white"/>
        </w:rPr>
        <w:br/>
      </w:r>
      <w:r>
        <w:rPr>
          <w:b/>
          <w:bCs/>
        </w:rPr>
        <w:t>А. М. Черных</w:t>
      </w:r>
      <w:r>
        <w:rPr>
          <w:highlight w:val="white"/>
        </w:rPr>
        <w:t>, к.т.н., доцент;</w:t>
      </w:r>
    </w:p>
    <w:p w:rsidR="00557868" w:rsidRDefault="00557868" w:rsidP="00901F86">
      <w:pPr>
        <w:jc w:val="center"/>
        <w:rPr>
          <w:highlight w:val="white"/>
        </w:rPr>
      </w:pPr>
      <w:r>
        <w:rPr>
          <w:b/>
          <w:bCs/>
        </w:rPr>
        <w:t>О. В. Танимов</w:t>
      </w:r>
      <w:r>
        <w:t>, к.ю.н., доцент</w:t>
      </w:r>
    </w:p>
    <w:p w:rsidR="00557868" w:rsidRDefault="00557868" w:rsidP="00901F86">
      <w:pPr>
        <w:jc w:val="center"/>
        <w:rPr>
          <w:b/>
          <w:bCs/>
        </w:rPr>
      </w:pPr>
      <w:r>
        <w:rPr>
          <w:b/>
          <w:bCs/>
        </w:rPr>
        <w:t>Ауд. 1301</w:t>
      </w:r>
    </w:p>
    <w:tbl>
      <w:tblPr>
        <w:tblW w:w="109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77"/>
        <w:gridCol w:w="1985"/>
        <w:gridCol w:w="3392"/>
        <w:gridCol w:w="2232"/>
        <w:gridCol w:w="2756"/>
      </w:tblGrid>
      <w:tr w:rsidR="00557868" w:rsidRPr="00D42D70">
        <w:trPr>
          <w:trHeight w:val="60"/>
          <w:jc w:val="center"/>
        </w:trPr>
        <w:tc>
          <w:tcPr>
            <w:tcW w:w="577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rPr>
                <w:color w:val="auto"/>
              </w:rPr>
            </w:pPr>
            <w:r w:rsidRPr="00D42D70">
              <w:rPr>
                <w:color w:val="auto"/>
              </w:rPr>
              <w:t>№</w:t>
            </w:r>
          </w:p>
        </w:tc>
        <w:tc>
          <w:tcPr>
            <w:tcW w:w="1985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tabs>
                <w:tab w:val="left" w:pos="1072"/>
              </w:tabs>
              <w:jc w:val="left"/>
              <w:rPr>
                <w:color w:val="auto"/>
              </w:rPr>
            </w:pPr>
            <w:r w:rsidRPr="00D42D70">
              <w:rPr>
                <w:color w:val="auto"/>
              </w:rPr>
              <w:t>ФИО</w:t>
            </w:r>
            <w:r w:rsidRPr="00D42D70">
              <w:rPr>
                <w:color w:val="auto"/>
              </w:rPr>
              <w:tab/>
            </w:r>
          </w:p>
        </w:tc>
        <w:tc>
          <w:tcPr>
            <w:tcW w:w="3392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rPr>
                <w:color w:val="auto"/>
              </w:rPr>
            </w:pPr>
            <w:r w:rsidRPr="00D42D70">
              <w:rPr>
                <w:color w:val="auto"/>
              </w:rPr>
              <w:t>Название доклада</w:t>
            </w:r>
          </w:p>
        </w:tc>
        <w:tc>
          <w:tcPr>
            <w:tcW w:w="2232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rPr>
                <w:color w:val="auto"/>
              </w:rPr>
            </w:pPr>
            <w:r w:rsidRPr="00D42D70">
              <w:rPr>
                <w:color w:val="auto"/>
              </w:rPr>
              <w:t>Научный руководитель</w:t>
            </w:r>
          </w:p>
        </w:tc>
        <w:tc>
          <w:tcPr>
            <w:tcW w:w="2756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42D70" w:rsidRDefault="00557868" w:rsidP="00E05DDD">
            <w:pPr>
              <w:rPr>
                <w:color w:val="auto"/>
              </w:rPr>
            </w:pPr>
            <w:r w:rsidRPr="00D42D70">
              <w:rPr>
                <w:color w:val="auto"/>
              </w:rPr>
              <w:t>Наименование ВУЗа</w:t>
            </w:r>
          </w:p>
        </w:tc>
      </w:tr>
      <w:tr w:rsidR="0055786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D8149A">
            <w:pPr>
              <w:pStyle w:val="1"/>
              <w:ind w:left="0"/>
              <w:rPr>
                <w:color w:val="auto"/>
                <w:highlight w:val="white"/>
                <w:lang w:eastAsia="en-US"/>
              </w:rPr>
            </w:pPr>
            <w:r w:rsidRPr="0010448C">
              <w:rPr>
                <w:color w:val="auto"/>
                <w:highlight w:val="white"/>
                <w:lang w:eastAsia="en-US"/>
              </w:rPr>
              <w:t>1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612722">
            <w:r w:rsidRPr="0010448C">
              <w:t xml:space="preserve">Бабаханова Светлана Андреевна, </w:t>
            </w:r>
          </w:p>
          <w:p w:rsidR="00557868" w:rsidRPr="0010448C" w:rsidRDefault="00557868" w:rsidP="00612722">
            <w:r w:rsidRPr="0010448C">
              <w:t>2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Основные направления законодательства в сфере рекламы криптовалюты в России</w:t>
            </w:r>
          </w:p>
        </w:tc>
        <w:tc>
          <w:tcPr>
            <w:tcW w:w="223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Шельменков В.Н.</w:t>
            </w:r>
          </w:p>
        </w:tc>
        <w:tc>
          <w:tcPr>
            <w:tcW w:w="275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Национальный исследовательский университет «Высшая школа экономики»</w:t>
            </w:r>
          </w:p>
        </w:tc>
      </w:tr>
      <w:tr w:rsidR="0055786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D8149A">
            <w:pPr>
              <w:pStyle w:val="1"/>
              <w:ind w:left="0"/>
              <w:rPr>
                <w:color w:val="auto"/>
                <w:highlight w:val="white"/>
                <w:lang w:eastAsia="en-US"/>
              </w:rPr>
            </w:pPr>
            <w:r w:rsidRPr="0010448C">
              <w:rPr>
                <w:color w:val="auto"/>
                <w:highlight w:val="white"/>
                <w:lang w:eastAsia="en-US"/>
              </w:rPr>
              <w:t>2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Бажанов </w:t>
            </w:r>
          </w:p>
          <w:p w:rsidR="00557868" w:rsidRPr="0010448C" w:rsidRDefault="00557868" w:rsidP="00E05DDD">
            <w:r w:rsidRPr="0010448C">
              <w:t xml:space="preserve">Никита Игоревич, </w:t>
            </w:r>
          </w:p>
          <w:p w:rsidR="00557868" w:rsidRPr="0010448C" w:rsidRDefault="00557868" w:rsidP="00E05DDD">
            <w:r w:rsidRPr="0010448C">
              <w:t xml:space="preserve">2 курс 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Анализ использования информационных технологий в террористической деятельности</w:t>
            </w:r>
          </w:p>
        </w:tc>
        <w:tc>
          <w:tcPr>
            <w:tcW w:w="223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Танимов О.В., </w:t>
            </w:r>
          </w:p>
          <w:p w:rsidR="00557868" w:rsidRPr="0010448C" w:rsidRDefault="00557868" w:rsidP="00E05DDD">
            <w:r w:rsidRPr="0010448C">
              <w:t>к.ю.н., доцент</w:t>
            </w:r>
          </w:p>
        </w:tc>
        <w:tc>
          <w:tcPr>
            <w:tcW w:w="275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D8149A">
            <w:pPr>
              <w:pStyle w:val="1"/>
              <w:ind w:left="0"/>
              <w:rPr>
                <w:color w:val="auto"/>
                <w:highlight w:val="white"/>
                <w:lang w:eastAsia="en-US"/>
              </w:rPr>
            </w:pPr>
            <w:r w:rsidRPr="0010448C">
              <w:rPr>
                <w:color w:val="auto"/>
                <w:highlight w:val="white"/>
                <w:lang w:eastAsia="en-US"/>
              </w:rPr>
              <w:t>3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Башлыкова </w:t>
            </w:r>
          </w:p>
          <w:p w:rsidR="00557868" w:rsidRPr="0010448C" w:rsidRDefault="00557868" w:rsidP="00E05DDD">
            <w:r w:rsidRPr="0010448C">
              <w:t xml:space="preserve">Юлиана Левановна, </w:t>
            </w:r>
          </w:p>
          <w:p w:rsidR="00557868" w:rsidRPr="0010448C" w:rsidRDefault="00557868" w:rsidP="0052542D">
            <w:pPr>
              <w:jc w:val="left"/>
            </w:pPr>
            <w:r w:rsidRPr="0010448C">
              <w:t>1 курс магистратуры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Государственное регулирование качества и конкурентоспособности продукции в Российской Федерации</w:t>
            </w:r>
          </w:p>
        </w:tc>
        <w:tc>
          <w:tcPr>
            <w:tcW w:w="223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Черных А.М., </w:t>
            </w:r>
          </w:p>
          <w:p w:rsidR="00557868" w:rsidRPr="0010448C" w:rsidRDefault="00557868" w:rsidP="00E05DDD">
            <w:r w:rsidRPr="0010448C">
              <w:t>к.т.н., доцент</w:t>
            </w:r>
          </w:p>
        </w:tc>
        <w:tc>
          <w:tcPr>
            <w:tcW w:w="275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D8149A">
            <w:pPr>
              <w:pStyle w:val="1"/>
              <w:ind w:left="0"/>
              <w:rPr>
                <w:color w:val="auto"/>
                <w:highlight w:val="white"/>
                <w:lang w:eastAsia="en-US"/>
              </w:rPr>
            </w:pPr>
            <w:r w:rsidRPr="0010448C">
              <w:rPr>
                <w:color w:val="auto"/>
                <w:highlight w:val="white"/>
                <w:lang w:eastAsia="en-US"/>
              </w:rPr>
              <w:t>4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Богданова </w:t>
            </w:r>
          </w:p>
          <w:p w:rsidR="00557868" w:rsidRPr="0010448C" w:rsidRDefault="00557868" w:rsidP="00E05DDD">
            <w:r w:rsidRPr="0010448C">
              <w:t xml:space="preserve">Виктория Геннадьевна, </w:t>
            </w:r>
          </w:p>
          <w:p w:rsidR="00557868" w:rsidRPr="0010448C" w:rsidRDefault="00557868" w:rsidP="00E05DDD">
            <w:r w:rsidRPr="0010448C">
              <w:t>2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Статистический анализ преступности в РФ</w:t>
            </w:r>
          </w:p>
        </w:tc>
        <w:tc>
          <w:tcPr>
            <w:tcW w:w="223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Ловцов Д. А.,</w:t>
            </w:r>
          </w:p>
          <w:p w:rsidR="00557868" w:rsidRPr="0010448C" w:rsidRDefault="00557868" w:rsidP="00E05DDD">
            <w:r w:rsidRPr="0010448C">
              <w:t xml:space="preserve">д.т.н., проф. </w:t>
            </w:r>
          </w:p>
          <w:p w:rsidR="00557868" w:rsidRPr="0010448C" w:rsidRDefault="00557868" w:rsidP="00E05DDD"/>
        </w:tc>
        <w:tc>
          <w:tcPr>
            <w:tcW w:w="275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D8149A">
            <w:pPr>
              <w:pStyle w:val="1"/>
              <w:ind w:left="0"/>
              <w:rPr>
                <w:color w:val="auto"/>
                <w:highlight w:val="white"/>
                <w:lang w:eastAsia="en-US"/>
              </w:rPr>
            </w:pPr>
            <w:r w:rsidRPr="0010448C">
              <w:rPr>
                <w:color w:val="auto"/>
                <w:highlight w:val="white"/>
                <w:lang w:eastAsia="en-US"/>
              </w:rPr>
              <w:t>5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Бородкина </w:t>
            </w:r>
          </w:p>
          <w:p w:rsidR="00557868" w:rsidRPr="0010448C" w:rsidRDefault="00557868" w:rsidP="00E05DDD">
            <w:r w:rsidRPr="0010448C">
              <w:t>Елена Игоревна,</w:t>
            </w:r>
          </w:p>
          <w:p w:rsidR="00557868" w:rsidRPr="0010448C" w:rsidRDefault="00557868" w:rsidP="0052542D">
            <w:pPr>
              <w:jc w:val="left"/>
            </w:pPr>
            <w:r w:rsidRPr="0010448C">
              <w:t>1 курс магистратуры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E05DDD">
            <w:r w:rsidRPr="0010448C">
              <w:t>Обслуживание налогоплательщиков с помощью интернет-сервиса «Личный кабинет налогоплательщика для физических лиц»</w:t>
            </w:r>
          </w:p>
          <w:p w:rsidR="00557868" w:rsidRPr="0010448C" w:rsidRDefault="00557868" w:rsidP="00E05DDD"/>
        </w:tc>
        <w:tc>
          <w:tcPr>
            <w:tcW w:w="223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Черных А.М.,</w:t>
            </w:r>
          </w:p>
          <w:p w:rsidR="00557868" w:rsidRPr="0010448C" w:rsidRDefault="00557868" w:rsidP="00E05DDD">
            <w:r w:rsidRPr="0010448C">
              <w:t>к.т.н., доцент</w:t>
            </w:r>
          </w:p>
          <w:p w:rsidR="00557868" w:rsidRPr="0010448C" w:rsidRDefault="00557868" w:rsidP="00E05DDD"/>
        </w:tc>
        <w:tc>
          <w:tcPr>
            <w:tcW w:w="275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D8149A">
            <w:pPr>
              <w:pStyle w:val="1"/>
              <w:ind w:left="0"/>
              <w:rPr>
                <w:color w:val="auto"/>
                <w:highlight w:val="white"/>
                <w:lang w:eastAsia="en-US"/>
              </w:rPr>
            </w:pPr>
            <w:r w:rsidRPr="0010448C">
              <w:rPr>
                <w:color w:val="auto"/>
                <w:highlight w:val="white"/>
                <w:lang w:eastAsia="en-US"/>
              </w:rPr>
              <w:t>6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Вагапова Регина Радиковна, </w:t>
            </w:r>
          </w:p>
          <w:p w:rsidR="00557868" w:rsidRPr="0010448C" w:rsidRDefault="00557868" w:rsidP="00E05DDD">
            <w:r w:rsidRPr="0010448C">
              <w:t>2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«Блокчейн» и нотариат: перспективы профессии нотариуса в информационном обществе</w:t>
            </w:r>
          </w:p>
        </w:tc>
        <w:tc>
          <w:tcPr>
            <w:tcW w:w="223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Калистратова Н. С.</w:t>
            </w:r>
          </w:p>
        </w:tc>
        <w:tc>
          <w:tcPr>
            <w:tcW w:w="275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Уральский государственный юридический университет</w:t>
            </w:r>
          </w:p>
        </w:tc>
      </w:tr>
      <w:tr w:rsidR="0055786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D8149A">
            <w:pPr>
              <w:pStyle w:val="1"/>
              <w:ind w:left="0"/>
              <w:rPr>
                <w:color w:val="auto"/>
                <w:highlight w:val="white"/>
                <w:lang w:eastAsia="en-US"/>
              </w:rPr>
            </w:pPr>
            <w:r w:rsidRPr="0010448C">
              <w:rPr>
                <w:color w:val="auto"/>
                <w:highlight w:val="white"/>
                <w:lang w:eastAsia="en-US"/>
              </w:rPr>
              <w:t>7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Горина </w:t>
            </w:r>
          </w:p>
          <w:p w:rsidR="00557868" w:rsidRPr="0010448C" w:rsidRDefault="00557868" w:rsidP="00E05DDD">
            <w:r w:rsidRPr="0010448C">
              <w:t>Анастасия Витальевна,</w:t>
            </w:r>
          </w:p>
          <w:p w:rsidR="00557868" w:rsidRPr="0010448C" w:rsidRDefault="00557868" w:rsidP="00E05DDD">
            <w:r w:rsidRPr="0010448C">
              <w:t xml:space="preserve">2 курс </w:t>
            </w:r>
          </w:p>
          <w:p w:rsidR="00557868" w:rsidRPr="0010448C" w:rsidRDefault="00557868" w:rsidP="00E05DDD"/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Институт мошенничества в сфере компьютерной информации</w:t>
            </w:r>
          </w:p>
        </w:tc>
        <w:tc>
          <w:tcPr>
            <w:tcW w:w="223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Дровалева Л.С., </w:t>
            </w:r>
          </w:p>
          <w:p w:rsidR="00557868" w:rsidRPr="0010448C" w:rsidRDefault="00557868" w:rsidP="00E05DDD">
            <w:r w:rsidRPr="0010448C">
              <w:t xml:space="preserve">к.п.н., доцент </w:t>
            </w:r>
          </w:p>
        </w:tc>
        <w:tc>
          <w:tcPr>
            <w:tcW w:w="275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государственный университет правосудия (Ростовский филиал)</w:t>
            </w:r>
          </w:p>
        </w:tc>
      </w:tr>
      <w:tr w:rsidR="0055786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D8149A">
            <w:pPr>
              <w:pStyle w:val="1"/>
              <w:ind w:left="0"/>
              <w:rPr>
                <w:color w:val="auto"/>
                <w:highlight w:val="white"/>
                <w:lang w:eastAsia="en-US"/>
              </w:rPr>
            </w:pPr>
            <w:r w:rsidRPr="0010448C">
              <w:rPr>
                <w:color w:val="auto"/>
                <w:highlight w:val="white"/>
                <w:lang w:eastAsia="en-US"/>
              </w:rPr>
              <w:t>8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Джилавян</w:t>
            </w:r>
          </w:p>
          <w:p w:rsidR="00557868" w:rsidRPr="0010448C" w:rsidRDefault="00557868" w:rsidP="00E05DDD">
            <w:r w:rsidRPr="0010448C">
              <w:t>ЛилитАрменаковна,</w:t>
            </w:r>
          </w:p>
          <w:p w:rsidR="00557868" w:rsidRPr="0010448C" w:rsidRDefault="00557868" w:rsidP="0052542D">
            <w:pPr>
              <w:jc w:val="left"/>
            </w:pPr>
            <w:r w:rsidRPr="0010448C">
              <w:t>1 курс магистратуры</w:t>
            </w:r>
          </w:p>
          <w:p w:rsidR="00557868" w:rsidRPr="0010448C" w:rsidRDefault="00557868" w:rsidP="00E05DDD"/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Актуальные проблемы внедрения географических информационных систем в области лесопользования</w:t>
            </w:r>
          </w:p>
        </w:tc>
        <w:tc>
          <w:tcPr>
            <w:tcW w:w="223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Черных А.М., </w:t>
            </w:r>
          </w:p>
          <w:p w:rsidR="00557868" w:rsidRPr="0010448C" w:rsidRDefault="00557868" w:rsidP="00E05DDD">
            <w:r w:rsidRPr="0010448C">
              <w:t>к.т.н., доцент</w:t>
            </w:r>
          </w:p>
        </w:tc>
        <w:tc>
          <w:tcPr>
            <w:tcW w:w="275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D8149A">
            <w:pPr>
              <w:pStyle w:val="1"/>
              <w:ind w:left="0"/>
              <w:rPr>
                <w:color w:val="auto"/>
                <w:highlight w:val="white"/>
                <w:lang w:eastAsia="en-US"/>
              </w:rPr>
            </w:pPr>
            <w:r w:rsidRPr="0010448C">
              <w:rPr>
                <w:color w:val="auto"/>
                <w:highlight w:val="white"/>
                <w:lang w:eastAsia="en-US"/>
              </w:rPr>
              <w:t>9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Еланский Леонард Владимирович,</w:t>
            </w:r>
          </w:p>
          <w:p w:rsidR="00557868" w:rsidRPr="0010448C" w:rsidRDefault="00557868" w:rsidP="00E05DDD">
            <w:r w:rsidRPr="0010448C">
              <w:t>4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Информационная безопасность</w:t>
            </w:r>
          </w:p>
        </w:tc>
        <w:tc>
          <w:tcPr>
            <w:tcW w:w="223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Бегларян М.Е., </w:t>
            </w:r>
          </w:p>
          <w:p w:rsidR="00557868" w:rsidRPr="0010448C" w:rsidRDefault="00557868" w:rsidP="00E05DDD">
            <w:r w:rsidRPr="0010448C">
              <w:t>к.ф-м.н., доцент</w:t>
            </w:r>
          </w:p>
        </w:tc>
        <w:tc>
          <w:tcPr>
            <w:tcW w:w="275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государственный университет правосудия</w:t>
            </w:r>
            <w:r w:rsidRPr="0010448C">
              <w:br/>
              <w:t>(Северо-Кавказский филиал)</w:t>
            </w:r>
          </w:p>
        </w:tc>
      </w:tr>
      <w:tr w:rsidR="0055786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D8149A">
            <w:pPr>
              <w:pStyle w:val="1"/>
              <w:ind w:left="0"/>
              <w:rPr>
                <w:color w:val="auto"/>
                <w:highlight w:val="white"/>
                <w:lang w:eastAsia="en-US"/>
              </w:rPr>
            </w:pPr>
            <w:r w:rsidRPr="0010448C">
              <w:rPr>
                <w:color w:val="auto"/>
                <w:highlight w:val="white"/>
                <w:lang w:eastAsia="en-US"/>
              </w:rPr>
              <w:t>10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Елфимова Полина Евгеньевна, </w:t>
            </w:r>
          </w:p>
          <w:p w:rsidR="00557868" w:rsidRPr="0010448C" w:rsidRDefault="00557868" w:rsidP="00E05DDD">
            <w:r w:rsidRPr="0010448C">
              <w:t>2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rPr>
                <w:lang w:val="en-US"/>
              </w:rPr>
            </w:pPr>
            <w:r w:rsidRPr="0010448C">
              <w:rPr>
                <w:lang w:val="en-US"/>
              </w:rPr>
              <w:t>Legesintellegiab omnibus debent</w:t>
            </w:r>
          </w:p>
        </w:tc>
        <w:tc>
          <w:tcPr>
            <w:tcW w:w="223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Танимов О.В., </w:t>
            </w:r>
          </w:p>
          <w:p w:rsidR="00557868" w:rsidRPr="0010448C" w:rsidRDefault="00557868" w:rsidP="00E05DDD">
            <w:r w:rsidRPr="0010448C">
              <w:t>к.ю.н., доцент</w:t>
            </w:r>
          </w:p>
        </w:tc>
        <w:tc>
          <w:tcPr>
            <w:tcW w:w="275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D8149A">
            <w:pPr>
              <w:pStyle w:val="1"/>
              <w:ind w:left="0"/>
              <w:rPr>
                <w:color w:val="auto"/>
                <w:highlight w:val="white"/>
                <w:lang w:eastAsia="en-US"/>
              </w:rPr>
            </w:pPr>
            <w:r w:rsidRPr="0010448C">
              <w:rPr>
                <w:color w:val="auto"/>
                <w:highlight w:val="white"/>
                <w:lang w:eastAsia="en-US"/>
              </w:rPr>
              <w:t>11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Зозуля </w:t>
            </w:r>
          </w:p>
          <w:p w:rsidR="00557868" w:rsidRPr="0010448C" w:rsidRDefault="00557868" w:rsidP="00E05DDD">
            <w:r w:rsidRPr="0010448C">
              <w:t xml:space="preserve">Софья Сергеевна, </w:t>
            </w:r>
          </w:p>
          <w:p w:rsidR="00557868" w:rsidRPr="0010448C" w:rsidRDefault="00557868" w:rsidP="00E05DDD">
            <w:r w:rsidRPr="0010448C">
              <w:t xml:space="preserve">Нестерова Ирина Алексеевна, </w:t>
            </w:r>
          </w:p>
          <w:p w:rsidR="00557868" w:rsidRPr="0010448C" w:rsidRDefault="00557868" w:rsidP="00E05DDD">
            <w:r w:rsidRPr="0010448C">
              <w:t>2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Правовые проблемы запрещения распространения детской порнографии в сети Интернет</w:t>
            </w:r>
          </w:p>
        </w:tc>
        <w:tc>
          <w:tcPr>
            <w:tcW w:w="223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Танимов О.В., </w:t>
            </w:r>
          </w:p>
          <w:p w:rsidR="00557868" w:rsidRPr="0010448C" w:rsidRDefault="00557868" w:rsidP="00E05DDD">
            <w:r w:rsidRPr="0010448C">
              <w:t>к.ю.н., доцент</w:t>
            </w:r>
          </w:p>
        </w:tc>
        <w:tc>
          <w:tcPr>
            <w:tcW w:w="275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D8149A">
            <w:pPr>
              <w:pStyle w:val="1"/>
              <w:ind w:left="0"/>
              <w:rPr>
                <w:color w:val="auto"/>
                <w:highlight w:val="white"/>
                <w:lang w:eastAsia="en-US"/>
              </w:rPr>
            </w:pPr>
            <w:r w:rsidRPr="0010448C">
              <w:rPr>
                <w:color w:val="auto"/>
                <w:highlight w:val="white"/>
                <w:lang w:eastAsia="en-US"/>
              </w:rPr>
              <w:t>12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Каграманова Сусанна Рафиковна, </w:t>
            </w:r>
          </w:p>
          <w:p w:rsidR="00557868" w:rsidRPr="0010448C" w:rsidRDefault="00557868" w:rsidP="00E05DDD">
            <w:r w:rsidRPr="0010448C">
              <w:t>4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Охрана неприкосновенности личной жизни в социальных сетях</w:t>
            </w:r>
          </w:p>
        </w:tc>
        <w:tc>
          <w:tcPr>
            <w:tcW w:w="223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Танимов О.В., </w:t>
            </w:r>
          </w:p>
          <w:p w:rsidR="00557868" w:rsidRPr="0010448C" w:rsidRDefault="00557868" w:rsidP="00E05DDD">
            <w:r w:rsidRPr="0010448C">
              <w:t>к.ю.н., доцент</w:t>
            </w:r>
          </w:p>
        </w:tc>
        <w:tc>
          <w:tcPr>
            <w:tcW w:w="275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Московский государственный юридический университет имени О.Е. Кутафина</w:t>
            </w:r>
          </w:p>
        </w:tc>
      </w:tr>
      <w:tr w:rsidR="0055786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D8149A">
            <w:pPr>
              <w:pStyle w:val="1"/>
              <w:ind w:left="0"/>
              <w:rPr>
                <w:color w:val="auto"/>
                <w:highlight w:val="white"/>
                <w:lang w:eastAsia="en-US"/>
              </w:rPr>
            </w:pPr>
            <w:r w:rsidRPr="0010448C">
              <w:rPr>
                <w:color w:val="auto"/>
                <w:highlight w:val="white"/>
                <w:lang w:eastAsia="en-US"/>
              </w:rPr>
              <w:t>13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Ковтун </w:t>
            </w:r>
          </w:p>
          <w:p w:rsidR="00557868" w:rsidRPr="0010448C" w:rsidRDefault="00557868" w:rsidP="00E05DDD">
            <w:r w:rsidRPr="0010448C">
              <w:t>Ксения Васильевна,</w:t>
            </w:r>
          </w:p>
          <w:p w:rsidR="00557868" w:rsidRPr="0010448C" w:rsidRDefault="00557868" w:rsidP="0052542D">
            <w:pPr>
              <w:jc w:val="left"/>
            </w:pPr>
            <w:r w:rsidRPr="0010448C">
              <w:t>1 курс магистратуры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Инновационные технологии в управление государственными учреждениями</w:t>
            </w:r>
          </w:p>
        </w:tc>
        <w:tc>
          <w:tcPr>
            <w:tcW w:w="223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Черных А.М., </w:t>
            </w:r>
          </w:p>
          <w:p w:rsidR="00557868" w:rsidRPr="0010448C" w:rsidRDefault="00557868" w:rsidP="00E05DDD">
            <w:r w:rsidRPr="0010448C">
              <w:t>к.т.н., доцент</w:t>
            </w:r>
          </w:p>
        </w:tc>
        <w:tc>
          <w:tcPr>
            <w:tcW w:w="275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D8149A">
            <w:pPr>
              <w:pStyle w:val="1"/>
              <w:ind w:left="0"/>
              <w:rPr>
                <w:color w:val="auto"/>
                <w:highlight w:val="white"/>
                <w:lang w:eastAsia="en-US"/>
              </w:rPr>
            </w:pPr>
            <w:r w:rsidRPr="0010448C">
              <w:rPr>
                <w:color w:val="auto"/>
                <w:highlight w:val="white"/>
                <w:lang w:eastAsia="en-US"/>
              </w:rPr>
              <w:t>14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Комарова </w:t>
            </w:r>
          </w:p>
          <w:p w:rsidR="00557868" w:rsidRPr="0010448C" w:rsidRDefault="00557868" w:rsidP="00E05DDD">
            <w:r w:rsidRPr="0010448C">
              <w:t>Ирина Юрьевна,</w:t>
            </w:r>
          </w:p>
          <w:p w:rsidR="00557868" w:rsidRPr="0010448C" w:rsidRDefault="00557868" w:rsidP="00BA74D7">
            <w:pPr>
              <w:jc w:val="left"/>
            </w:pPr>
            <w:r w:rsidRPr="0010448C">
              <w:t>1 курс магистратуры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Информационные технологии в налоговых органах Российской Федерации.</w:t>
            </w:r>
          </w:p>
        </w:tc>
        <w:tc>
          <w:tcPr>
            <w:tcW w:w="223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Черных А.М.,</w:t>
            </w:r>
          </w:p>
          <w:p w:rsidR="00557868" w:rsidRPr="0010448C" w:rsidRDefault="00557868" w:rsidP="00E05DDD">
            <w:r w:rsidRPr="0010448C">
              <w:t>к.т.н., доцент</w:t>
            </w:r>
          </w:p>
          <w:p w:rsidR="00557868" w:rsidRPr="0010448C" w:rsidRDefault="00557868" w:rsidP="00E05DDD"/>
        </w:tc>
        <w:tc>
          <w:tcPr>
            <w:tcW w:w="275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D8149A">
            <w:pPr>
              <w:pStyle w:val="1"/>
              <w:ind w:left="0"/>
              <w:rPr>
                <w:color w:val="auto"/>
                <w:highlight w:val="white"/>
                <w:lang w:eastAsia="en-US"/>
              </w:rPr>
            </w:pPr>
            <w:r w:rsidRPr="0010448C">
              <w:rPr>
                <w:color w:val="auto"/>
                <w:highlight w:val="white"/>
                <w:lang w:eastAsia="en-US"/>
              </w:rPr>
              <w:t>15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Коробейникова Полина Владиславовна,</w:t>
            </w:r>
          </w:p>
          <w:p w:rsidR="00557868" w:rsidRPr="0010448C" w:rsidRDefault="00557868" w:rsidP="00E05DDD">
            <w:r w:rsidRPr="0010448C">
              <w:t>3 курс ФНО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Зарубежное законодательство в сфере персональных данных</w:t>
            </w:r>
          </w:p>
        </w:tc>
        <w:tc>
          <w:tcPr>
            <w:tcW w:w="223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Танимов О.В., </w:t>
            </w:r>
          </w:p>
          <w:p w:rsidR="00557868" w:rsidRPr="0010448C" w:rsidRDefault="00557868" w:rsidP="00E05DDD">
            <w:r w:rsidRPr="0010448C">
              <w:t>к.ю.н., доцент</w:t>
            </w:r>
          </w:p>
        </w:tc>
        <w:tc>
          <w:tcPr>
            <w:tcW w:w="275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D8149A">
            <w:pPr>
              <w:pStyle w:val="1"/>
              <w:ind w:left="0"/>
              <w:rPr>
                <w:color w:val="auto"/>
                <w:highlight w:val="white"/>
                <w:lang w:eastAsia="en-US"/>
              </w:rPr>
            </w:pPr>
            <w:r w:rsidRPr="0010448C">
              <w:rPr>
                <w:color w:val="auto"/>
                <w:highlight w:val="white"/>
                <w:lang w:eastAsia="en-US"/>
              </w:rPr>
              <w:t>16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Королькова Алиса Вадимовна, Орлова Кристина Михайловна, </w:t>
            </w:r>
          </w:p>
          <w:p w:rsidR="00557868" w:rsidRPr="0010448C" w:rsidRDefault="00557868" w:rsidP="00E05DDD">
            <w:r w:rsidRPr="0010448C">
              <w:t xml:space="preserve">4 курс 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Терроризм в условиях информационного общества</w:t>
            </w:r>
          </w:p>
        </w:tc>
        <w:tc>
          <w:tcPr>
            <w:tcW w:w="223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Танимов О.В., </w:t>
            </w:r>
          </w:p>
          <w:p w:rsidR="00557868" w:rsidRPr="0010448C" w:rsidRDefault="00557868" w:rsidP="00E05DDD">
            <w:r w:rsidRPr="0010448C">
              <w:t>к.ю.н., доцент</w:t>
            </w:r>
          </w:p>
        </w:tc>
        <w:tc>
          <w:tcPr>
            <w:tcW w:w="275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Московский государственный юридический университет имени О.Е. Кутафина</w:t>
            </w:r>
          </w:p>
        </w:tc>
      </w:tr>
      <w:tr w:rsidR="0055786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D8149A">
            <w:pPr>
              <w:pStyle w:val="1"/>
              <w:ind w:left="0"/>
              <w:rPr>
                <w:color w:val="auto"/>
                <w:highlight w:val="white"/>
                <w:lang w:eastAsia="en-US"/>
              </w:rPr>
            </w:pPr>
            <w:r w:rsidRPr="0010448C">
              <w:rPr>
                <w:color w:val="auto"/>
                <w:highlight w:val="white"/>
                <w:lang w:eastAsia="en-US"/>
              </w:rPr>
              <w:t>17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Маркарова Юнона Григорьевна,</w:t>
            </w:r>
          </w:p>
          <w:p w:rsidR="00557868" w:rsidRPr="0010448C" w:rsidRDefault="00557868" w:rsidP="00E05DDD">
            <w:r w:rsidRPr="0010448C">
              <w:t>2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Административно-правовые гарантии информационных прав граждан</w:t>
            </w:r>
          </w:p>
        </w:tc>
        <w:tc>
          <w:tcPr>
            <w:tcW w:w="223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Танимов О.В., </w:t>
            </w:r>
          </w:p>
          <w:p w:rsidR="00557868" w:rsidRPr="0010448C" w:rsidRDefault="00557868" w:rsidP="00E05DDD">
            <w:r w:rsidRPr="0010448C">
              <w:t>к.ю.н., доцент</w:t>
            </w:r>
          </w:p>
        </w:tc>
        <w:tc>
          <w:tcPr>
            <w:tcW w:w="275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Московский государственный юридический университет имени О.Е. Кутафина</w:t>
            </w:r>
          </w:p>
        </w:tc>
      </w:tr>
      <w:tr w:rsidR="0055786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D8149A">
            <w:pPr>
              <w:pStyle w:val="1"/>
              <w:ind w:left="0"/>
              <w:rPr>
                <w:color w:val="auto"/>
                <w:highlight w:val="white"/>
                <w:lang w:eastAsia="en-US"/>
              </w:rPr>
            </w:pPr>
            <w:r w:rsidRPr="0010448C">
              <w:rPr>
                <w:color w:val="auto"/>
                <w:highlight w:val="white"/>
                <w:lang w:eastAsia="en-US"/>
              </w:rPr>
              <w:t>18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Мешалкина Светлана Сергеевна, </w:t>
            </w:r>
          </w:p>
          <w:p w:rsidR="00557868" w:rsidRPr="0010448C" w:rsidRDefault="00557868" w:rsidP="0052542D">
            <w:pPr>
              <w:jc w:val="left"/>
            </w:pPr>
            <w:r w:rsidRPr="0010448C">
              <w:t>2 курс магистратуры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Индивидуальное правовое регулирование информационных отношений в части обеспечения юридически значимого электронного документооборота</w:t>
            </w:r>
          </w:p>
        </w:tc>
        <w:tc>
          <w:tcPr>
            <w:tcW w:w="223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Железнова Н.Д., </w:t>
            </w:r>
          </w:p>
          <w:p w:rsidR="00557868" w:rsidRPr="0010448C" w:rsidRDefault="00557868" w:rsidP="00E05DDD">
            <w:r w:rsidRPr="0010448C">
              <w:t>к.ю.н., доцент</w:t>
            </w:r>
          </w:p>
        </w:tc>
        <w:tc>
          <w:tcPr>
            <w:tcW w:w="275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государственный университет правосудия (Приволжский филиал)</w:t>
            </w:r>
          </w:p>
        </w:tc>
      </w:tr>
      <w:tr w:rsidR="0055786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D8149A">
            <w:pPr>
              <w:pStyle w:val="1"/>
              <w:ind w:left="0"/>
              <w:rPr>
                <w:color w:val="auto"/>
                <w:highlight w:val="white"/>
                <w:lang w:eastAsia="en-US"/>
              </w:rPr>
            </w:pPr>
            <w:r w:rsidRPr="0010448C">
              <w:rPr>
                <w:color w:val="auto"/>
                <w:highlight w:val="white"/>
                <w:lang w:eastAsia="en-US"/>
              </w:rPr>
              <w:t>19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Парамонова </w:t>
            </w:r>
          </w:p>
          <w:p w:rsidR="00557868" w:rsidRPr="0010448C" w:rsidRDefault="00557868" w:rsidP="00E05DDD">
            <w:r w:rsidRPr="0010448C">
              <w:t>Наталья  Михайловна,</w:t>
            </w:r>
          </w:p>
          <w:p w:rsidR="00557868" w:rsidRPr="0010448C" w:rsidRDefault="00557868" w:rsidP="0052542D">
            <w:pPr>
              <w:jc w:val="left"/>
            </w:pPr>
            <w:r w:rsidRPr="0010448C">
              <w:t>1 курс магистратуры</w:t>
            </w:r>
          </w:p>
          <w:p w:rsidR="00557868" w:rsidRPr="0010448C" w:rsidRDefault="00557868" w:rsidP="00E05DDD"/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Базовый регистр в решении задач межведомственного электронного взаимодействия органов исполнительной власти в городе Москве</w:t>
            </w:r>
          </w:p>
        </w:tc>
        <w:tc>
          <w:tcPr>
            <w:tcW w:w="223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Черных А.М., </w:t>
            </w:r>
          </w:p>
          <w:p w:rsidR="00557868" w:rsidRPr="0010448C" w:rsidRDefault="00557868" w:rsidP="00E05DDD">
            <w:r w:rsidRPr="0010448C">
              <w:t>к.т.н., доцент</w:t>
            </w:r>
          </w:p>
        </w:tc>
        <w:tc>
          <w:tcPr>
            <w:tcW w:w="275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D8149A">
            <w:pPr>
              <w:pStyle w:val="1"/>
              <w:ind w:left="0"/>
              <w:rPr>
                <w:color w:val="auto"/>
                <w:highlight w:val="white"/>
                <w:lang w:eastAsia="en-US"/>
              </w:rPr>
            </w:pPr>
            <w:r w:rsidRPr="0010448C">
              <w:rPr>
                <w:color w:val="auto"/>
                <w:highlight w:val="white"/>
                <w:lang w:eastAsia="en-US"/>
              </w:rPr>
              <w:t>20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Паршков</w:t>
            </w:r>
          </w:p>
          <w:p w:rsidR="00557868" w:rsidRPr="0010448C" w:rsidRDefault="00557868" w:rsidP="00E05DDD">
            <w:r w:rsidRPr="0010448C">
              <w:t>Алексей Евгеньевич,</w:t>
            </w:r>
          </w:p>
          <w:p w:rsidR="00557868" w:rsidRPr="0010448C" w:rsidRDefault="00557868" w:rsidP="0052542D">
            <w:pPr>
              <w:jc w:val="left"/>
            </w:pPr>
            <w:r w:rsidRPr="0010448C">
              <w:t>1 курс магистратуры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Информационные технологии и их применение в сфере жилищно-коммунального хозяйства</w:t>
            </w:r>
          </w:p>
        </w:tc>
        <w:tc>
          <w:tcPr>
            <w:tcW w:w="223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Черных А.М., </w:t>
            </w:r>
          </w:p>
          <w:p w:rsidR="00557868" w:rsidRPr="0010448C" w:rsidRDefault="00557868" w:rsidP="00E05DDD">
            <w:r w:rsidRPr="0010448C">
              <w:t>к.т.н., доцент.</w:t>
            </w:r>
          </w:p>
        </w:tc>
        <w:tc>
          <w:tcPr>
            <w:tcW w:w="275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D8149A">
            <w:pPr>
              <w:pStyle w:val="1"/>
              <w:ind w:left="0"/>
              <w:rPr>
                <w:color w:val="auto"/>
                <w:highlight w:val="white"/>
                <w:lang w:eastAsia="en-US"/>
              </w:rPr>
            </w:pPr>
            <w:r w:rsidRPr="0010448C">
              <w:rPr>
                <w:color w:val="auto"/>
                <w:highlight w:val="white"/>
                <w:lang w:eastAsia="en-US"/>
              </w:rPr>
              <w:t>21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Речкалова Ольга Олеговна, Шелихов Дмитрий Игоревич, </w:t>
            </w:r>
          </w:p>
          <w:p w:rsidR="00557868" w:rsidRPr="0010448C" w:rsidRDefault="00557868" w:rsidP="00E05DDD">
            <w:r w:rsidRPr="0010448C">
              <w:t xml:space="preserve">4 курс 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Проблемы правовой охраны врачебной тайны в Российской Федерации</w:t>
            </w:r>
          </w:p>
        </w:tc>
        <w:tc>
          <w:tcPr>
            <w:tcW w:w="223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Танимов О.В., </w:t>
            </w:r>
          </w:p>
          <w:p w:rsidR="00557868" w:rsidRPr="0010448C" w:rsidRDefault="00557868" w:rsidP="00E05DDD">
            <w:r w:rsidRPr="0010448C">
              <w:t>к.ю.н., доцент</w:t>
            </w:r>
          </w:p>
        </w:tc>
        <w:tc>
          <w:tcPr>
            <w:tcW w:w="275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Московский государственный юридический университет имени О.Е. Кутафина</w:t>
            </w:r>
          </w:p>
        </w:tc>
      </w:tr>
      <w:tr w:rsidR="0055786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D8149A">
            <w:pPr>
              <w:pStyle w:val="1"/>
              <w:ind w:left="0"/>
              <w:rPr>
                <w:color w:val="auto"/>
                <w:highlight w:val="white"/>
                <w:lang w:eastAsia="en-US"/>
              </w:rPr>
            </w:pPr>
            <w:r w:rsidRPr="0010448C">
              <w:rPr>
                <w:color w:val="auto"/>
                <w:highlight w:val="white"/>
                <w:lang w:eastAsia="en-US"/>
              </w:rPr>
              <w:t>22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Саакова</w:t>
            </w:r>
          </w:p>
          <w:p w:rsidR="00557868" w:rsidRPr="0010448C" w:rsidRDefault="00557868" w:rsidP="00E05DDD">
            <w:r w:rsidRPr="0010448C">
              <w:t>Агнесса Оганесовна,</w:t>
            </w:r>
          </w:p>
          <w:p w:rsidR="00557868" w:rsidRPr="0010448C" w:rsidRDefault="00557868" w:rsidP="0052542D">
            <w:pPr>
              <w:jc w:val="left"/>
            </w:pPr>
            <w:r w:rsidRPr="0010448C">
              <w:t>1 курс магистратуры</w:t>
            </w:r>
          </w:p>
          <w:p w:rsidR="00557868" w:rsidRPr="0010448C" w:rsidRDefault="00557868" w:rsidP="00E05DDD"/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Участие населения города Москвы в совершенствовании инфраструктуры города с использованием электронных сервисов</w:t>
            </w:r>
          </w:p>
        </w:tc>
        <w:tc>
          <w:tcPr>
            <w:tcW w:w="223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Черных А.М., </w:t>
            </w:r>
          </w:p>
          <w:p w:rsidR="00557868" w:rsidRPr="0010448C" w:rsidRDefault="00557868" w:rsidP="00E05DDD">
            <w:r w:rsidRPr="0010448C">
              <w:t>к.т.н., доцент</w:t>
            </w:r>
          </w:p>
        </w:tc>
        <w:tc>
          <w:tcPr>
            <w:tcW w:w="275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D8149A">
            <w:pPr>
              <w:pStyle w:val="1"/>
              <w:ind w:left="0"/>
              <w:rPr>
                <w:color w:val="auto"/>
                <w:highlight w:val="white"/>
                <w:lang w:eastAsia="en-US"/>
              </w:rPr>
            </w:pPr>
            <w:r w:rsidRPr="0010448C">
              <w:rPr>
                <w:color w:val="auto"/>
                <w:highlight w:val="white"/>
                <w:lang w:eastAsia="en-US"/>
              </w:rPr>
              <w:t>23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Симонова </w:t>
            </w:r>
          </w:p>
          <w:p w:rsidR="00557868" w:rsidRPr="0010448C" w:rsidRDefault="00557868" w:rsidP="00E05DDD">
            <w:r w:rsidRPr="0010448C">
              <w:t>Мария Сергеевна,</w:t>
            </w:r>
          </w:p>
          <w:p w:rsidR="00557868" w:rsidRPr="0010448C" w:rsidRDefault="00557868" w:rsidP="0052542D">
            <w:pPr>
              <w:jc w:val="left"/>
            </w:pPr>
            <w:r w:rsidRPr="0010448C">
              <w:t>1 курс магистратуры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Использование информационных технологий при подготовки документов для сдачи в инспекцию Федеральной налоговой службы</w:t>
            </w:r>
          </w:p>
        </w:tc>
        <w:tc>
          <w:tcPr>
            <w:tcW w:w="223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Черных А.М.,</w:t>
            </w:r>
          </w:p>
          <w:p w:rsidR="00557868" w:rsidRPr="0010448C" w:rsidRDefault="00557868" w:rsidP="00E05DDD">
            <w:r w:rsidRPr="0010448C">
              <w:t>к.т.н., доцент</w:t>
            </w:r>
          </w:p>
        </w:tc>
        <w:tc>
          <w:tcPr>
            <w:tcW w:w="275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D8149A">
            <w:pPr>
              <w:pStyle w:val="1"/>
              <w:ind w:left="0"/>
              <w:rPr>
                <w:color w:val="auto"/>
                <w:highlight w:val="white"/>
                <w:lang w:eastAsia="en-US"/>
              </w:rPr>
            </w:pPr>
            <w:r w:rsidRPr="0010448C">
              <w:rPr>
                <w:color w:val="auto"/>
                <w:highlight w:val="white"/>
                <w:lang w:eastAsia="en-US"/>
              </w:rPr>
              <w:t>24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Соловцова</w:t>
            </w:r>
          </w:p>
          <w:p w:rsidR="00557868" w:rsidRPr="0010448C" w:rsidRDefault="00557868" w:rsidP="00E05DDD">
            <w:r w:rsidRPr="0010448C">
              <w:t>Ольга Александровна,</w:t>
            </w:r>
          </w:p>
          <w:p w:rsidR="00557868" w:rsidRPr="0010448C" w:rsidRDefault="00557868" w:rsidP="0052542D">
            <w:pPr>
              <w:jc w:val="left"/>
            </w:pPr>
            <w:r w:rsidRPr="0010448C">
              <w:t>1 курс магистратуры</w:t>
            </w:r>
          </w:p>
          <w:p w:rsidR="00557868" w:rsidRPr="0010448C" w:rsidRDefault="00557868" w:rsidP="00E05DDD"/>
          <w:p w:rsidR="00557868" w:rsidRPr="0010448C" w:rsidRDefault="00557868" w:rsidP="00E05DDD"/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Специфика использования современных информационных технологий в деятельности правоохранительных органов</w:t>
            </w:r>
          </w:p>
        </w:tc>
        <w:tc>
          <w:tcPr>
            <w:tcW w:w="223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Черных А.М., </w:t>
            </w:r>
          </w:p>
          <w:p w:rsidR="00557868" w:rsidRPr="0010448C" w:rsidRDefault="00557868" w:rsidP="00E05DDD">
            <w:r w:rsidRPr="0010448C">
              <w:t>к.т.н., доцент</w:t>
            </w:r>
          </w:p>
        </w:tc>
        <w:tc>
          <w:tcPr>
            <w:tcW w:w="275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D8149A">
            <w:pPr>
              <w:pStyle w:val="1"/>
              <w:ind w:left="0"/>
              <w:rPr>
                <w:color w:val="auto"/>
                <w:highlight w:val="white"/>
                <w:lang w:eastAsia="en-US"/>
              </w:rPr>
            </w:pPr>
            <w:r w:rsidRPr="0010448C">
              <w:rPr>
                <w:color w:val="auto"/>
                <w:highlight w:val="white"/>
                <w:lang w:eastAsia="en-US"/>
              </w:rPr>
              <w:t>25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Тамаева</w:t>
            </w:r>
          </w:p>
          <w:p w:rsidR="00557868" w:rsidRPr="0010448C" w:rsidRDefault="00557868" w:rsidP="00E05DDD">
            <w:r w:rsidRPr="0010448C">
              <w:t xml:space="preserve">Алина Асланбековна, </w:t>
            </w:r>
          </w:p>
          <w:p w:rsidR="00557868" w:rsidRPr="0010448C" w:rsidRDefault="00557868" w:rsidP="0052542D">
            <w:pPr>
              <w:jc w:val="left"/>
            </w:pPr>
            <w:r w:rsidRPr="0010448C">
              <w:t>1 курс магистратуры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Мультимедийные инновации в современном искусстве</w:t>
            </w:r>
          </w:p>
        </w:tc>
        <w:tc>
          <w:tcPr>
            <w:tcW w:w="223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Черных А.М., </w:t>
            </w:r>
          </w:p>
          <w:p w:rsidR="00557868" w:rsidRPr="0010448C" w:rsidRDefault="00557868" w:rsidP="00E05DDD">
            <w:r w:rsidRPr="0010448C">
              <w:t>к.т.н., доцент</w:t>
            </w:r>
          </w:p>
        </w:tc>
        <w:tc>
          <w:tcPr>
            <w:tcW w:w="275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D8149A">
            <w:pPr>
              <w:pStyle w:val="1"/>
              <w:ind w:left="0"/>
              <w:rPr>
                <w:color w:val="auto"/>
                <w:highlight w:val="white"/>
                <w:lang w:eastAsia="en-US"/>
              </w:rPr>
            </w:pPr>
            <w:r w:rsidRPr="0010448C">
              <w:rPr>
                <w:color w:val="auto"/>
                <w:highlight w:val="white"/>
                <w:lang w:eastAsia="en-US"/>
              </w:rPr>
              <w:t>26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Шакитько</w:t>
            </w:r>
          </w:p>
          <w:p w:rsidR="00557868" w:rsidRPr="0010448C" w:rsidRDefault="00557868" w:rsidP="00E05DDD">
            <w:r w:rsidRPr="0010448C">
              <w:t xml:space="preserve">Алина Романовна, </w:t>
            </w:r>
          </w:p>
          <w:p w:rsidR="00557868" w:rsidRPr="0010448C" w:rsidRDefault="00557868" w:rsidP="00E05DDD">
            <w:r w:rsidRPr="0010448C">
              <w:t>2 курс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Анализ использования информационных технологий в террористической деятельности</w:t>
            </w:r>
          </w:p>
        </w:tc>
        <w:tc>
          <w:tcPr>
            <w:tcW w:w="223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Бегларян М.Е., </w:t>
            </w:r>
          </w:p>
          <w:p w:rsidR="00557868" w:rsidRPr="0010448C" w:rsidRDefault="00557868" w:rsidP="00E05DDD">
            <w:r w:rsidRPr="0010448C">
              <w:t>к.ф.-м.н., доцент</w:t>
            </w:r>
          </w:p>
        </w:tc>
        <w:tc>
          <w:tcPr>
            <w:tcW w:w="275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государственный университет правосудия</w:t>
            </w:r>
            <w:r w:rsidRPr="0010448C">
              <w:br/>
              <w:t>(Северо-Кавказский филиал)</w:t>
            </w:r>
          </w:p>
        </w:tc>
      </w:tr>
      <w:tr w:rsidR="0055786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D8149A">
            <w:pPr>
              <w:pStyle w:val="1"/>
              <w:ind w:left="0"/>
              <w:rPr>
                <w:color w:val="auto"/>
                <w:highlight w:val="white"/>
                <w:lang w:eastAsia="en-US"/>
              </w:rPr>
            </w:pPr>
            <w:r w:rsidRPr="0010448C">
              <w:rPr>
                <w:color w:val="auto"/>
                <w:highlight w:val="white"/>
                <w:lang w:eastAsia="en-US"/>
              </w:rPr>
              <w:t>27</w:t>
            </w:r>
          </w:p>
        </w:tc>
        <w:tc>
          <w:tcPr>
            <w:tcW w:w="19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Шакулов</w:t>
            </w:r>
          </w:p>
          <w:p w:rsidR="00557868" w:rsidRPr="0010448C" w:rsidRDefault="00557868" w:rsidP="00E05DDD">
            <w:r w:rsidRPr="0010448C">
              <w:t>Андрей Андреевич,</w:t>
            </w:r>
          </w:p>
          <w:p w:rsidR="00557868" w:rsidRPr="0010448C" w:rsidRDefault="00557868" w:rsidP="0052542D">
            <w:pPr>
              <w:jc w:val="left"/>
            </w:pPr>
            <w:r w:rsidRPr="0010448C">
              <w:t>1 курс магистратуры</w:t>
            </w:r>
          </w:p>
        </w:tc>
        <w:tc>
          <w:tcPr>
            <w:tcW w:w="33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>Современные информационные технологии в деятельности органов местного самоуправления</w:t>
            </w:r>
          </w:p>
        </w:tc>
        <w:tc>
          <w:tcPr>
            <w:tcW w:w="223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r w:rsidRPr="0010448C">
              <w:t xml:space="preserve">Черных А.М., </w:t>
            </w:r>
          </w:p>
          <w:p w:rsidR="00557868" w:rsidRPr="0010448C" w:rsidRDefault="00557868" w:rsidP="00E05DDD">
            <w:r w:rsidRPr="0010448C">
              <w:t>к.т.н., доцент</w:t>
            </w:r>
          </w:p>
        </w:tc>
        <w:tc>
          <w:tcPr>
            <w:tcW w:w="275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</w:tbl>
    <w:p w:rsidR="00557868" w:rsidRDefault="00557868" w:rsidP="0042516B">
      <w:pPr>
        <w:rPr>
          <w:b/>
          <w:bCs/>
          <w:highlight w:val="white"/>
        </w:rPr>
      </w:pPr>
    </w:p>
    <w:p w:rsidR="00557868" w:rsidRDefault="00557868" w:rsidP="00747C3A">
      <w:pPr>
        <w:rPr>
          <w:highlight w:val="white"/>
        </w:rPr>
      </w:pPr>
      <w:r>
        <w:rPr>
          <w:b/>
          <w:bCs/>
          <w:highlight w:val="white"/>
        </w:rPr>
        <w:t>СЕКЦИЯ «ГРАЖДАНСКОЕ И АДМИНИСТРАТИВНОЕ СУДОПРОИЗВОДСТВО»</w:t>
      </w:r>
    </w:p>
    <w:p w:rsidR="00557868" w:rsidRDefault="00557868" w:rsidP="00747C3A">
      <w:pPr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>Руководитель секции:</w:t>
      </w:r>
    </w:p>
    <w:p w:rsidR="00557868" w:rsidRDefault="00557868" w:rsidP="00747C3A">
      <w:pPr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 xml:space="preserve">А.А. Арифулин, </w:t>
      </w:r>
      <w:r>
        <w:rPr>
          <w:highlight w:val="white"/>
        </w:rPr>
        <w:t>профессор</w:t>
      </w:r>
    </w:p>
    <w:p w:rsidR="00557868" w:rsidRDefault="00557868" w:rsidP="00747C3A">
      <w:pPr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 xml:space="preserve">Н.В. Алексеева, </w:t>
      </w:r>
      <w:r>
        <w:rPr>
          <w:highlight w:val="white"/>
        </w:rPr>
        <w:t>к.ю.н., доцент</w:t>
      </w:r>
    </w:p>
    <w:p w:rsidR="00557868" w:rsidRDefault="00557868" w:rsidP="00747C3A">
      <w:pPr>
        <w:jc w:val="center"/>
        <w:rPr>
          <w:b/>
          <w:bCs/>
        </w:rPr>
      </w:pPr>
      <w:r>
        <w:rPr>
          <w:b/>
          <w:bCs/>
        </w:rPr>
        <w:t>Ауд. 3</w:t>
      </w:r>
    </w:p>
    <w:tbl>
      <w:tblPr>
        <w:tblW w:w="111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77"/>
        <w:gridCol w:w="1901"/>
        <w:gridCol w:w="3827"/>
        <w:gridCol w:w="2126"/>
        <w:gridCol w:w="2684"/>
      </w:tblGrid>
      <w:tr w:rsidR="00557868" w:rsidRPr="00AF54B8">
        <w:trPr>
          <w:trHeight w:val="360"/>
          <w:jc w:val="center"/>
        </w:trPr>
        <w:tc>
          <w:tcPr>
            <w:tcW w:w="577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AF54B8" w:rsidRDefault="00557868" w:rsidP="008F5E00">
            <w:r w:rsidRPr="00AF54B8">
              <w:t>№</w:t>
            </w:r>
          </w:p>
        </w:tc>
        <w:tc>
          <w:tcPr>
            <w:tcW w:w="1901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AF54B8" w:rsidRDefault="00557868" w:rsidP="008F5E00">
            <w:pPr>
              <w:jc w:val="left"/>
            </w:pPr>
            <w:r w:rsidRPr="00AF54B8">
              <w:t>ФИО</w:t>
            </w:r>
          </w:p>
        </w:tc>
        <w:tc>
          <w:tcPr>
            <w:tcW w:w="3827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AF54B8" w:rsidRDefault="00557868" w:rsidP="008F5E00">
            <w:r w:rsidRPr="00AF54B8">
              <w:t>Название доклада</w:t>
            </w:r>
          </w:p>
        </w:tc>
        <w:tc>
          <w:tcPr>
            <w:tcW w:w="2126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AF54B8" w:rsidRDefault="00557868" w:rsidP="008F5E00">
            <w:r w:rsidRPr="00AF54B8">
              <w:t>Научный руководитель</w:t>
            </w:r>
          </w:p>
        </w:tc>
        <w:tc>
          <w:tcPr>
            <w:tcW w:w="2684" w:type="dxa"/>
            <w:shd w:val="clear" w:color="auto" w:fill="E6E6E6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AF54B8" w:rsidRDefault="00557868" w:rsidP="008F5E00">
            <w:r w:rsidRPr="00AF54B8">
              <w:t>Наименование ВУЗа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8F5E00">
            <w:pPr>
              <w:rPr>
                <w:highlight w:val="white"/>
              </w:rPr>
            </w:pPr>
            <w:r>
              <w:rPr>
                <w:highlight w:val="white"/>
              </w:rPr>
              <w:t>1</w:t>
            </w:r>
          </w:p>
        </w:tc>
        <w:tc>
          <w:tcPr>
            <w:tcW w:w="190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54419" w:rsidRDefault="00557868" w:rsidP="008F5E00">
            <w:pPr>
              <w:jc w:val="left"/>
              <w:rPr>
                <w:highlight w:val="white"/>
              </w:rPr>
            </w:pPr>
            <w:r w:rsidRPr="0010448C">
              <w:t>Баглай Арина Витальевна,</w:t>
            </w:r>
            <w:r w:rsidRPr="0010448C">
              <w:br/>
              <w:t>3 курс</w:t>
            </w:r>
          </w:p>
        </w:tc>
        <w:tc>
          <w:tcPr>
            <w:tcW w:w="38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54419" w:rsidRDefault="00557868" w:rsidP="008F5E00">
            <w:pPr>
              <w:autoSpaceDE w:val="0"/>
              <w:rPr>
                <w:highlight w:val="white"/>
              </w:rPr>
            </w:pPr>
            <w:r w:rsidRPr="0010448C">
              <w:t>Право быть выслушанным и услышанным в суде, как принцип гражданского процесса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54419" w:rsidRDefault="00557868" w:rsidP="008F5E00">
            <w:pPr>
              <w:rPr>
                <w:highlight w:val="white"/>
              </w:rPr>
            </w:pPr>
            <w:r w:rsidRPr="0010448C">
              <w:t>Самсонов Николай Владимирович, к.ю.н, доцент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D54419" w:rsidRDefault="00557868" w:rsidP="008F5E00">
            <w:pPr>
              <w:rPr>
                <w:highlight w:val="white"/>
              </w:rPr>
            </w:pPr>
            <w:r w:rsidRPr="0010448C">
              <w:t>Российский государственный университет правосудия (Ростовский филиал)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pPr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190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Баранцева Анастасия Викторовна,</w:t>
            </w:r>
          </w:p>
          <w:p w:rsidR="00557868" w:rsidRPr="0010448C" w:rsidRDefault="00557868" w:rsidP="00BA74D7">
            <w:r w:rsidRPr="0010448C">
              <w:t>3 курс</w:t>
            </w:r>
          </w:p>
        </w:tc>
        <w:tc>
          <w:tcPr>
            <w:tcW w:w="38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Примирительные процедуры в гражданском процессе в контексте предлагаемых Верховным Судом РФ в Гражданский процессуальный кодекс РФ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Железнова Надежда Дмитриевна,</w:t>
            </w:r>
          </w:p>
          <w:p w:rsidR="00557868" w:rsidRPr="0010448C" w:rsidRDefault="00557868" w:rsidP="00BA74D7">
            <w:r w:rsidRPr="0010448C">
              <w:t>к.ю.н., доцент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pPr>
              <w:jc w:val="left"/>
            </w:pPr>
            <w:r w:rsidRPr="0010448C">
              <w:t>Российский государственный университет правосудия (Приволжский филиал)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pPr>
              <w:rPr>
                <w:highlight w:val="white"/>
              </w:rPr>
            </w:pPr>
            <w:r>
              <w:rPr>
                <w:highlight w:val="white"/>
              </w:rPr>
              <w:t>3</w:t>
            </w:r>
          </w:p>
        </w:tc>
        <w:tc>
          <w:tcPr>
            <w:tcW w:w="190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pPr>
              <w:jc w:val="left"/>
            </w:pPr>
            <w:r w:rsidRPr="0010448C">
              <w:t>Бугаен</w:t>
            </w:r>
            <w:r>
              <w:t>ко Полина Александровна,</w:t>
            </w:r>
            <w:r>
              <w:br/>
              <w:t>2 курс</w:t>
            </w:r>
            <w:r w:rsidRPr="0010448C">
              <w:t xml:space="preserve"> магистратур</w:t>
            </w:r>
            <w:r>
              <w:t>ы</w:t>
            </w:r>
          </w:p>
        </w:tc>
        <w:tc>
          <w:tcPr>
            <w:tcW w:w="38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Практика рассмотрения судами заявлений прокуроров о признании информации, распространяемой посредством сети «Интернет», запрещенной: проблемы и пути решения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Фабричная Татьяна Борисовна,</w:t>
            </w:r>
          </w:p>
          <w:p w:rsidR="00557868" w:rsidRPr="0010448C" w:rsidRDefault="00557868" w:rsidP="00BA74D7">
            <w:r w:rsidRPr="0010448C">
              <w:t>к.ю.н, доцент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Российский государственный университет правосудия (Приволжский филиал)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pPr>
              <w:rPr>
                <w:highlight w:val="white"/>
              </w:rPr>
            </w:pPr>
            <w:r>
              <w:rPr>
                <w:highlight w:val="white"/>
              </w:rPr>
              <w:t>4</w:t>
            </w:r>
          </w:p>
        </w:tc>
        <w:tc>
          <w:tcPr>
            <w:tcW w:w="190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Ветчинова Валентина Антоновна,</w:t>
            </w:r>
          </w:p>
          <w:p w:rsidR="00557868" w:rsidRDefault="00557868" w:rsidP="00BA74D7">
            <w:pPr>
              <w:jc w:val="left"/>
            </w:pPr>
            <w:r>
              <w:t>1 курс магистратуры</w:t>
            </w:r>
          </w:p>
          <w:p w:rsidR="00557868" w:rsidRPr="0010448C" w:rsidRDefault="00557868" w:rsidP="00BA74D7">
            <w:pPr>
              <w:jc w:val="left"/>
            </w:pPr>
          </w:p>
        </w:tc>
        <w:tc>
          <w:tcPr>
            <w:tcW w:w="38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Мотивированное решения суда как неотъемлемая часть права на суд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 xml:space="preserve">Князькин Сергей Игоревич, </w:t>
            </w:r>
          </w:p>
          <w:p w:rsidR="00557868" w:rsidRPr="0010448C" w:rsidRDefault="00557868" w:rsidP="00BA74D7">
            <w:r w:rsidRPr="0010448C">
              <w:t>к.ю.н., доцент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pPr>
              <w:rPr>
                <w:highlight w:val="white"/>
              </w:rPr>
            </w:pPr>
            <w:r>
              <w:rPr>
                <w:highlight w:val="white"/>
              </w:rPr>
              <w:t>5</w:t>
            </w:r>
          </w:p>
        </w:tc>
        <w:tc>
          <w:tcPr>
            <w:tcW w:w="190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Газман Лев Михайлович,</w:t>
            </w:r>
          </w:p>
          <w:p w:rsidR="00557868" w:rsidRPr="0010448C" w:rsidRDefault="00557868" w:rsidP="00BA74D7">
            <w:r w:rsidRPr="0010448C">
              <w:t>2 курс</w:t>
            </w:r>
          </w:p>
        </w:tc>
        <w:tc>
          <w:tcPr>
            <w:tcW w:w="38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Подача документов в суд в электронном виде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Юсупов Тимур Бариевич,</w:t>
            </w:r>
          </w:p>
          <w:p w:rsidR="00557868" w:rsidRPr="0010448C" w:rsidRDefault="00557868" w:rsidP="00BA74D7">
            <w:r w:rsidRPr="0010448C">
              <w:t>к.ю.н., доцент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pPr>
              <w:jc w:val="left"/>
            </w:pPr>
            <w:r w:rsidRPr="0010448C">
              <w:t>Российский государственный университет правосудия</w:t>
            </w:r>
            <w:r w:rsidRPr="0010448C">
              <w:br/>
              <w:t>(Северо-Западный филиал)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pPr>
              <w:rPr>
                <w:highlight w:val="white"/>
              </w:rPr>
            </w:pPr>
            <w:r>
              <w:rPr>
                <w:highlight w:val="white"/>
              </w:rPr>
              <w:t>6</w:t>
            </w:r>
          </w:p>
        </w:tc>
        <w:tc>
          <w:tcPr>
            <w:tcW w:w="190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Гарибян Камо Камоевич,</w:t>
            </w:r>
            <w:r w:rsidRPr="0010448C">
              <w:br/>
              <w:t xml:space="preserve">3 курс </w:t>
            </w:r>
          </w:p>
        </w:tc>
        <w:tc>
          <w:tcPr>
            <w:tcW w:w="38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Проблема злоупотребления процессуальными правами в гражданском процессе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 xml:space="preserve">Князькин Сергей Игоревич, </w:t>
            </w:r>
          </w:p>
          <w:p w:rsidR="00557868" w:rsidRPr="0010448C" w:rsidRDefault="00557868" w:rsidP="00BA74D7">
            <w:r w:rsidRPr="0010448C">
              <w:t>к.ю.н., доцент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Российский государственный университет правосудия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pPr>
              <w:rPr>
                <w:highlight w:val="white"/>
              </w:rPr>
            </w:pPr>
            <w:r>
              <w:rPr>
                <w:highlight w:val="white"/>
              </w:rPr>
              <w:t>7</w:t>
            </w:r>
          </w:p>
        </w:tc>
        <w:tc>
          <w:tcPr>
            <w:tcW w:w="190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Головнева Виктория Игоревна,</w:t>
            </w:r>
          </w:p>
          <w:p w:rsidR="00557868" w:rsidRPr="0010448C" w:rsidRDefault="00557868" w:rsidP="00BA74D7">
            <w:r w:rsidRPr="0010448C">
              <w:t>3 курс</w:t>
            </w:r>
          </w:p>
        </w:tc>
        <w:tc>
          <w:tcPr>
            <w:tcW w:w="38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Электронные документы как письменные доказательства в административном судопроизводстве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 xml:space="preserve">Лебедь Константин Александрович, </w:t>
            </w:r>
          </w:p>
          <w:p w:rsidR="00557868" w:rsidRPr="0010448C" w:rsidRDefault="00557868" w:rsidP="00BA74D7">
            <w:r w:rsidRPr="0010448C">
              <w:t>к.ю.н, доцент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pPr>
              <w:rPr>
                <w:highlight w:val="white"/>
              </w:rPr>
            </w:pPr>
            <w:r>
              <w:rPr>
                <w:highlight w:val="white"/>
              </w:rPr>
              <w:t>8</w:t>
            </w:r>
          </w:p>
        </w:tc>
        <w:tc>
          <w:tcPr>
            <w:tcW w:w="190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Гордеева Анастасия Сергеевна,</w:t>
            </w:r>
          </w:p>
          <w:p w:rsidR="00557868" w:rsidRPr="0010448C" w:rsidRDefault="00557868" w:rsidP="00BA74D7">
            <w:r w:rsidRPr="0010448C">
              <w:t>3 курс</w:t>
            </w:r>
          </w:p>
        </w:tc>
        <w:tc>
          <w:tcPr>
            <w:tcW w:w="38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Новые и вновь открывшиеся обстоятельства как основание для пересмотра судебных актов по административным делам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 xml:space="preserve">Лебедь Константин Александрович, </w:t>
            </w:r>
          </w:p>
          <w:p w:rsidR="00557868" w:rsidRPr="0010448C" w:rsidRDefault="00557868" w:rsidP="00BA74D7">
            <w:r w:rsidRPr="0010448C">
              <w:t>к.ю.н, доцент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pPr>
              <w:rPr>
                <w:highlight w:val="white"/>
              </w:rPr>
            </w:pPr>
            <w:r>
              <w:rPr>
                <w:highlight w:val="white"/>
              </w:rPr>
              <w:t>9</w:t>
            </w:r>
          </w:p>
        </w:tc>
        <w:tc>
          <w:tcPr>
            <w:tcW w:w="190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Давыдов Иван Денисович,</w:t>
            </w:r>
          </w:p>
          <w:p w:rsidR="00557868" w:rsidRPr="0010448C" w:rsidRDefault="00557868" w:rsidP="00BA74D7">
            <w:r w:rsidRPr="0010448C">
              <w:t>3 курс</w:t>
            </w:r>
          </w:p>
        </w:tc>
        <w:tc>
          <w:tcPr>
            <w:tcW w:w="38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Средства доказывания в гражданском процессе Германии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Фокина Марина Анатольевна,</w:t>
            </w:r>
          </w:p>
          <w:p w:rsidR="00557868" w:rsidRPr="0010448C" w:rsidRDefault="00557868" w:rsidP="00BA74D7">
            <w:r w:rsidRPr="0010448C">
              <w:t>д.ю.н., профессор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pPr>
              <w:rPr>
                <w:highlight w:val="white"/>
              </w:rPr>
            </w:pPr>
            <w:r>
              <w:rPr>
                <w:highlight w:val="white"/>
              </w:rPr>
              <w:t>10</w:t>
            </w:r>
          </w:p>
        </w:tc>
        <w:tc>
          <w:tcPr>
            <w:tcW w:w="190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 xml:space="preserve">Дронова Наталья Сергеевна, </w:t>
            </w:r>
          </w:p>
          <w:p w:rsidR="00557868" w:rsidRPr="0010448C" w:rsidRDefault="00557868" w:rsidP="00BA74D7">
            <w:r w:rsidRPr="0010448C">
              <w:t>3 курс</w:t>
            </w:r>
          </w:p>
        </w:tc>
        <w:tc>
          <w:tcPr>
            <w:tcW w:w="38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Особенности рассмотрения и разрешения дел об оспаривании ненормативных правовых актов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 xml:space="preserve">Лебедь Константин Александрович, </w:t>
            </w:r>
          </w:p>
          <w:p w:rsidR="00557868" w:rsidRPr="0010448C" w:rsidRDefault="00557868" w:rsidP="00BA74D7">
            <w:r w:rsidRPr="0010448C">
              <w:t>к.ю.н, доцент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pPr>
              <w:rPr>
                <w:highlight w:val="white"/>
              </w:rPr>
            </w:pPr>
            <w:r>
              <w:rPr>
                <w:highlight w:val="white"/>
              </w:rPr>
              <w:t>11</w:t>
            </w:r>
          </w:p>
        </w:tc>
        <w:tc>
          <w:tcPr>
            <w:tcW w:w="190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 xml:space="preserve">Дубень Андрей Кириллович, </w:t>
            </w:r>
          </w:p>
          <w:p w:rsidR="00557868" w:rsidRPr="0010448C" w:rsidRDefault="00557868" w:rsidP="00BA74D7">
            <w:r w:rsidRPr="0010448C">
              <w:t>3 курс</w:t>
            </w:r>
          </w:p>
        </w:tc>
        <w:tc>
          <w:tcPr>
            <w:tcW w:w="38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Отдельные вопросы заочного производства в гражданском процессе Российской Федерации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Шигонина Людмила Александровна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r w:rsidRPr="0010448C">
              <w:t>Российский государственный университет правосудия</w:t>
            </w:r>
            <w:r w:rsidRPr="0010448C">
              <w:br/>
              <w:t>(Крымский филиал)</w:t>
            </w:r>
          </w:p>
          <w:p w:rsidR="00557868" w:rsidRPr="0010448C" w:rsidRDefault="00557868" w:rsidP="00BA74D7"/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pPr>
              <w:rPr>
                <w:highlight w:val="white"/>
              </w:rPr>
            </w:pPr>
            <w:r>
              <w:rPr>
                <w:highlight w:val="white"/>
              </w:rPr>
              <w:t>12</w:t>
            </w:r>
          </w:p>
        </w:tc>
        <w:tc>
          <w:tcPr>
            <w:tcW w:w="190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Жильцова Мария Петровна,</w:t>
            </w:r>
          </w:p>
          <w:p w:rsidR="00557868" w:rsidRDefault="00557868" w:rsidP="00BA74D7">
            <w:pPr>
              <w:jc w:val="left"/>
            </w:pPr>
            <w:r w:rsidRPr="0010448C">
              <w:t>1 курс магистратуры</w:t>
            </w:r>
          </w:p>
          <w:p w:rsidR="00557868" w:rsidRPr="0010448C" w:rsidRDefault="00557868" w:rsidP="00BA74D7">
            <w:pPr>
              <w:jc w:val="left"/>
            </w:pPr>
          </w:p>
        </w:tc>
        <w:tc>
          <w:tcPr>
            <w:tcW w:w="38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Понятие нового обстоятельства в гражданском и арбитражном процессе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 xml:space="preserve">БагыллыСафураТеймуразовна, </w:t>
            </w:r>
          </w:p>
          <w:p w:rsidR="00557868" w:rsidRPr="0010448C" w:rsidRDefault="00557868" w:rsidP="00BA74D7">
            <w:r w:rsidRPr="0010448C">
              <w:t>к.ю.н.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pPr>
              <w:rPr>
                <w:highlight w:val="white"/>
              </w:rPr>
            </w:pPr>
            <w:r>
              <w:rPr>
                <w:highlight w:val="white"/>
              </w:rPr>
              <w:t>13</w:t>
            </w:r>
          </w:p>
        </w:tc>
        <w:tc>
          <w:tcPr>
            <w:tcW w:w="190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Залевский Святослав Алексеевич,</w:t>
            </w:r>
          </w:p>
          <w:p w:rsidR="00557868" w:rsidRDefault="00557868" w:rsidP="00BA74D7">
            <w:r w:rsidRPr="0010448C">
              <w:t>4 курс</w:t>
            </w:r>
          </w:p>
          <w:p w:rsidR="00557868" w:rsidRPr="0010448C" w:rsidRDefault="00557868" w:rsidP="00BA74D7"/>
        </w:tc>
        <w:tc>
          <w:tcPr>
            <w:tcW w:w="38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Некоторые проблемы пересмотра дел по новым обстоятельствам в гражданском и арбитражном процессе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 xml:space="preserve">Лебедь Константин Александрович, </w:t>
            </w:r>
          </w:p>
          <w:p w:rsidR="00557868" w:rsidRPr="0010448C" w:rsidRDefault="00557868" w:rsidP="00BA74D7">
            <w:r w:rsidRPr="0010448C">
              <w:t>к.ю.н, доцент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pPr>
              <w:rPr>
                <w:highlight w:val="white"/>
              </w:rPr>
            </w:pPr>
            <w:r>
              <w:rPr>
                <w:highlight w:val="white"/>
              </w:rPr>
              <w:t>14</w:t>
            </w:r>
          </w:p>
        </w:tc>
        <w:tc>
          <w:tcPr>
            <w:tcW w:w="190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Иванцова Алёна Игоревна,</w:t>
            </w:r>
          </w:p>
          <w:p w:rsidR="00557868" w:rsidRPr="0010448C" w:rsidRDefault="00557868" w:rsidP="00BA74D7">
            <w:r w:rsidRPr="0010448C">
              <w:t>3 курс</w:t>
            </w:r>
          </w:p>
        </w:tc>
        <w:tc>
          <w:tcPr>
            <w:tcW w:w="38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r w:rsidRPr="0010448C">
              <w:t>Проблемы реализации принципов отправления правосудия по гражданским делам и законности в гражданском судопроизводстве в контексте Постановления Пленума Верховного Суда Российской Федерации №30 от 03.10.2017 г.</w:t>
            </w:r>
          </w:p>
          <w:p w:rsidR="00557868" w:rsidRPr="0010448C" w:rsidRDefault="00557868" w:rsidP="00BA74D7"/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Казарина Тамарина Николаевна,</w:t>
            </w:r>
          </w:p>
          <w:p w:rsidR="00557868" w:rsidRPr="0010448C" w:rsidRDefault="00557868" w:rsidP="00BA74D7">
            <w:r w:rsidRPr="0010448C">
              <w:t>к.ю.н., доцент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Российский государственный университет правосудия</w:t>
            </w:r>
            <w:r w:rsidRPr="0010448C">
              <w:br/>
              <w:t>(Северо-Кавказский филиал)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pPr>
              <w:rPr>
                <w:highlight w:val="white"/>
              </w:rPr>
            </w:pPr>
            <w:r>
              <w:rPr>
                <w:highlight w:val="white"/>
              </w:rPr>
              <w:t>15</w:t>
            </w:r>
          </w:p>
        </w:tc>
        <w:tc>
          <w:tcPr>
            <w:tcW w:w="190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 xml:space="preserve">Казанцева Анастасия Алексеевна, </w:t>
            </w:r>
          </w:p>
          <w:p w:rsidR="00557868" w:rsidRPr="0010448C" w:rsidRDefault="00557868" w:rsidP="00BA74D7">
            <w:r w:rsidRPr="0010448C">
              <w:t>3 курс</w:t>
            </w:r>
          </w:p>
        </w:tc>
        <w:tc>
          <w:tcPr>
            <w:tcW w:w="38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Подведомственность административных дел и последствия нарушения правил подведомственности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 xml:space="preserve">Лебедь Константин Александрович, </w:t>
            </w:r>
          </w:p>
          <w:p w:rsidR="00557868" w:rsidRPr="0010448C" w:rsidRDefault="00557868" w:rsidP="00BA74D7">
            <w:r w:rsidRPr="0010448C">
              <w:t>к.ю.н, доцент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pPr>
              <w:rPr>
                <w:highlight w:val="white"/>
              </w:rPr>
            </w:pPr>
            <w:r>
              <w:rPr>
                <w:highlight w:val="white"/>
              </w:rPr>
              <w:t>16</w:t>
            </w:r>
          </w:p>
        </w:tc>
        <w:tc>
          <w:tcPr>
            <w:tcW w:w="190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Казарьян Тигран Арсенович, Новик Егор Викторович,</w:t>
            </w:r>
          </w:p>
          <w:p w:rsidR="00557868" w:rsidRDefault="00557868" w:rsidP="00BA74D7">
            <w:r w:rsidRPr="0010448C">
              <w:t>2 курс</w:t>
            </w:r>
          </w:p>
          <w:p w:rsidR="00557868" w:rsidRPr="0010448C" w:rsidRDefault="00557868" w:rsidP="00BA74D7"/>
        </w:tc>
        <w:tc>
          <w:tcPr>
            <w:tcW w:w="38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 xml:space="preserve">К вопросу о нарушении принципа разумного срока судопроизводства и разумного срока исполнения судебного постановления 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 xml:space="preserve">Пасикова Татьяна Алексеевна, </w:t>
            </w:r>
          </w:p>
          <w:p w:rsidR="00557868" w:rsidRPr="0010448C" w:rsidRDefault="00557868" w:rsidP="00BA74D7">
            <w:r w:rsidRPr="0010448C">
              <w:t>к.ю.н., доцент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Российский государственный университет правосудия (Ростовский филиал)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pPr>
              <w:rPr>
                <w:highlight w:val="white"/>
              </w:rPr>
            </w:pPr>
            <w:r>
              <w:rPr>
                <w:highlight w:val="white"/>
              </w:rPr>
              <w:t>17</w:t>
            </w:r>
          </w:p>
        </w:tc>
        <w:tc>
          <w:tcPr>
            <w:tcW w:w="190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Кибец Полина Остаповна,</w:t>
            </w:r>
          </w:p>
          <w:p w:rsidR="00557868" w:rsidRPr="0010448C" w:rsidRDefault="00557868" w:rsidP="00BA74D7">
            <w:r w:rsidRPr="0010448C">
              <w:t>3 курс</w:t>
            </w:r>
          </w:p>
        </w:tc>
        <w:tc>
          <w:tcPr>
            <w:tcW w:w="38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К вопросу о перспективах развития процессуального представительства в гражданском судопроизводстве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Войтович Лилия Владимировна,</w:t>
            </w:r>
          </w:p>
          <w:p w:rsidR="00557868" w:rsidRPr="0010448C" w:rsidRDefault="00557868" w:rsidP="00BA74D7">
            <w:r w:rsidRPr="0010448C">
              <w:t>к.ю.н., доцент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Российский государственный университет правосудия</w:t>
            </w:r>
            <w:r w:rsidRPr="0010448C">
              <w:br/>
              <w:t>(Северо-Западный филиал)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pPr>
              <w:rPr>
                <w:highlight w:val="white"/>
              </w:rPr>
            </w:pPr>
            <w:r>
              <w:rPr>
                <w:highlight w:val="white"/>
              </w:rPr>
              <w:t>18</w:t>
            </w:r>
          </w:p>
        </w:tc>
        <w:tc>
          <w:tcPr>
            <w:tcW w:w="190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Костина Мария Михайловна,</w:t>
            </w:r>
          </w:p>
          <w:p w:rsidR="00557868" w:rsidRPr="0010448C" w:rsidRDefault="00557868" w:rsidP="00BA74D7">
            <w:pPr>
              <w:jc w:val="left"/>
            </w:pPr>
            <w:r w:rsidRPr="0010448C">
              <w:t>1 курс магистратуры</w:t>
            </w:r>
          </w:p>
        </w:tc>
        <w:tc>
          <w:tcPr>
            <w:tcW w:w="38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Некоторые, возникающие при рассмотрении дел о защите деловой репутации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pPr>
              <w:jc w:val="left"/>
            </w:pPr>
            <w:r w:rsidRPr="0010448C">
              <w:t>Нуриев АнасГаптрауфович,</w:t>
            </w:r>
          </w:p>
          <w:p w:rsidR="00557868" w:rsidRPr="0010448C" w:rsidRDefault="00557868" w:rsidP="00BA74D7">
            <w:r w:rsidRPr="0010448C">
              <w:t>к.ю.н., доцент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Казанский (Приволжский) федеральный университет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pPr>
              <w:rPr>
                <w:highlight w:val="white"/>
              </w:rPr>
            </w:pPr>
            <w:r>
              <w:rPr>
                <w:highlight w:val="white"/>
              </w:rPr>
              <w:t>19</w:t>
            </w:r>
          </w:p>
        </w:tc>
        <w:tc>
          <w:tcPr>
            <w:tcW w:w="190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Лазарев Тимофей Алексеевич,</w:t>
            </w:r>
          </w:p>
          <w:p w:rsidR="00557868" w:rsidRPr="0010448C" w:rsidRDefault="00557868" w:rsidP="00BA74D7">
            <w:r w:rsidRPr="0010448C">
              <w:t>3 курс</w:t>
            </w:r>
          </w:p>
        </w:tc>
        <w:tc>
          <w:tcPr>
            <w:tcW w:w="38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Косвенные доказательства в гражданском процессе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Фокина Марина Анатольевна,</w:t>
            </w:r>
          </w:p>
          <w:p w:rsidR="00557868" w:rsidRPr="0010448C" w:rsidRDefault="00557868" w:rsidP="00BA74D7">
            <w:r w:rsidRPr="0010448C">
              <w:t>д.ю.н., профессор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r w:rsidRPr="0010448C">
              <w:t>Российский государственный университет правосудия</w:t>
            </w:r>
          </w:p>
          <w:p w:rsidR="00557868" w:rsidRPr="0010448C" w:rsidRDefault="00557868" w:rsidP="00BA74D7"/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pPr>
              <w:rPr>
                <w:highlight w:val="white"/>
              </w:rPr>
            </w:pPr>
            <w:r>
              <w:rPr>
                <w:highlight w:val="white"/>
              </w:rPr>
              <w:t>20</w:t>
            </w:r>
          </w:p>
        </w:tc>
        <w:tc>
          <w:tcPr>
            <w:tcW w:w="190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 xml:space="preserve">МурадоваАсият Рустамовна, </w:t>
            </w:r>
          </w:p>
          <w:p w:rsidR="00557868" w:rsidRPr="0010448C" w:rsidRDefault="00557868" w:rsidP="00BA74D7">
            <w:pPr>
              <w:jc w:val="left"/>
            </w:pPr>
            <w:r w:rsidRPr="0010448C">
              <w:t>1 курс магистратуры</w:t>
            </w:r>
          </w:p>
        </w:tc>
        <w:tc>
          <w:tcPr>
            <w:tcW w:w="38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Судебное познание как основание обоснованности судебного решения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 xml:space="preserve">БагыллыСафураТеймуразовна, </w:t>
            </w:r>
          </w:p>
          <w:p w:rsidR="00557868" w:rsidRPr="0010448C" w:rsidRDefault="00557868" w:rsidP="00BA74D7">
            <w:r w:rsidRPr="0010448C">
              <w:t>к.ю.н.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Российский государственный университет правосудия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pPr>
              <w:rPr>
                <w:highlight w:val="white"/>
              </w:rPr>
            </w:pPr>
            <w:r>
              <w:rPr>
                <w:highlight w:val="white"/>
              </w:rPr>
              <w:t>21</w:t>
            </w:r>
          </w:p>
        </w:tc>
        <w:tc>
          <w:tcPr>
            <w:tcW w:w="190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Николова Елена Владимировна,</w:t>
            </w:r>
          </w:p>
          <w:p w:rsidR="00557868" w:rsidRPr="0010448C" w:rsidRDefault="00557868" w:rsidP="00BA74D7">
            <w:pPr>
              <w:jc w:val="left"/>
            </w:pPr>
            <w:r w:rsidRPr="0010448C">
              <w:t>2 курс магистратуры</w:t>
            </w:r>
          </w:p>
        </w:tc>
        <w:tc>
          <w:tcPr>
            <w:tcW w:w="38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Теоритические аспекты поэтапного признания непоименованных договоров в российской судебной практике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Латынин Олег Анатольевич,</w:t>
            </w:r>
          </w:p>
          <w:p w:rsidR="00557868" w:rsidRPr="0010448C" w:rsidRDefault="00557868" w:rsidP="00BA74D7">
            <w:r w:rsidRPr="0010448C">
              <w:t>к.ю.н.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Российский государственный университет правосудия</w:t>
            </w:r>
            <w:r w:rsidRPr="0010448C">
              <w:br/>
              <w:t>(Крымский филиал)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pPr>
              <w:rPr>
                <w:highlight w:val="white"/>
              </w:rPr>
            </w:pPr>
            <w:r>
              <w:rPr>
                <w:highlight w:val="white"/>
              </w:rPr>
              <w:t>22</w:t>
            </w:r>
          </w:p>
        </w:tc>
        <w:tc>
          <w:tcPr>
            <w:tcW w:w="190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Овакимян Маргарита Артуровна,</w:t>
            </w:r>
          </w:p>
          <w:p w:rsidR="00557868" w:rsidRPr="0010448C" w:rsidRDefault="00557868" w:rsidP="00BA74D7">
            <w:r w:rsidRPr="0010448C">
              <w:t>3 курс</w:t>
            </w:r>
          </w:p>
        </w:tc>
        <w:tc>
          <w:tcPr>
            <w:tcW w:w="38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Принцип концентрации в современном российском праве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Самсонов Николай Владимирович, к.ю.н, доцент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Российский государственный университет правосудия (Ростовский филиал)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pPr>
              <w:rPr>
                <w:highlight w:val="white"/>
              </w:rPr>
            </w:pPr>
            <w:r>
              <w:rPr>
                <w:highlight w:val="white"/>
              </w:rPr>
              <w:t>23</w:t>
            </w:r>
          </w:p>
        </w:tc>
        <w:tc>
          <w:tcPr>
            <w:tcW w:w="190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Плужникова Мария Станиславовна,</w:t>
            </w:r>
          </w:p>
          <w:p w:rsidR="00557868" w:rsidRPr="0010448C" w:rsidRDefault="00557868" w:rsidP="00BA74D7">
            <w:pPr>
              <w:jc w:val="left"/>
            </w:pPr>
            <w:r w:rsidRPr="0010448C">
              <w:t>2 курс магистратуры</w:t>
            </w:r>
          </w:p>
        </w:tc>
        <w:tc>
          <w:tcPr>
            <w:tcW w:w="38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Институт подведомственности в проекте единого Гражданского процессуального кодекса Российской Федерации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Дергачев Семен Александрович,</w:t>
            </w:r>
          </w:p>
          <w:p w:rsidR="00557868" w:rsidRPr="0010448C" w:rsidRDefault="00557868" w:rsidP="00BA74D7">
            <w:r w:rsidRPr="0010448C">
              <w:t>к.ю.н, доцент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Российский государственный университет правосудия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pPr>
              <w:rPr>
                <w:highlight w:val="white"/>
              </w:rPr>
            </w:pPr>
            <w:r>
              <w:rPr>
                <w:highlight w:val="white"/>
              </w:rPr>
              <w:t>24</w:t>
            </w:r>
          </w:p>
        </w:tc>
        <w:tc>
          <w:tcPr>
            <w:tcW w:w="190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Пышкина Ирина Александровна,</w:t>
            </w:r>
          </w:p>
          <w:p w:rsidR="00557868" w:rsidRPr="0010448C" w:rsidRDefault="00557868" w:rsidP="00BA74D7">
            <w:r w:rsidRPr="0010448C">
              <w:t>3 курс</w:t>
            </w:r>
          </w:p>
        </w:tc>
        <w:tc>
          <w:tcPr>
            <w:tcW w:w="38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Фикции в гражданском процессе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Фокина Марина Анатольевна,</w:t>
            </w:r>
          </w:p>
          <w:p w:rsidR="00557868" w:rsidRPr="0010448C" w:rsidRDefault="00557868" w:rsidP="00BA74D7">
            <w:r w:rsidRPr="0010448C">
              <w:t>д.ю.н., профессор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pPr>
              <w:rPr>
                <w:highlight w:val="white"/>
              </w:rPr>
            </w:pPr>
            <w:r>
              <w:rPr>
                <w:highlight w:val="white"/>
              </w:rPr>
              <w:t>25</w:t>
            </w:r>
          </w:p>
        </w:tc>
        <w:tc>
          <w:tcPr>
            <w:tcW w:w="190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Сайдашев Марсель Маратович,</w:t>
            </w:r>
          </w:p>
          <w:p w:rsidR="00557868" w:rsidRPr="0010448C" w:rsidRDefault="00557868" w:rsidP="00BA74D7">
            <w:r w:rsidRPr="0010448C">
              <w:t>4 курс</w:t>
            </w:r>
          </w:p>
        </w:tc>
        <w:tc>
          <w:tcPr>
            <w:tcW w:w="38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Актуальные вопросы применения информационных технологий в судебном делопроизводстве Российской Федерации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Закиров РафаильФердинандович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Российский государственный университет правосудия</w:t>
            </w:r>
            <w:r w:rsidRPr="0010448C">
              <w:br/>
              <w:t>(Казанский филиал)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pPr>
              <w:rPr>
                <w:highlight w:val="white"/>
              </w:rPr>
            </w:pPr>
            <w:r>
              <w:rPr>
                <w:highlight w:val="white"/>
              </w:rPr>
              <w:t>26</w:t>
            </w:r>
          </w:p>
        </w:tc>
        <w:tc>
          <w:tcPr>
            <w:tcW w:w="190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Солохина Марина Вячеславовна,</w:t>
            </w:r>
          </w:p>
          <w:p w:rsidR="00557868" w:rsidRPr="0010448C" w:rsidRDefault="00557868" w:rsidP="00BA74D7">
            <w:r w:rsidRPr="0010448C">
              <w:t>3 курс</w:t>
            </w:r>
          </w:p>
        </w:tc>
        <w:tc>
          <w:tcPr>
            <w:tcW w:w="38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 xml:space="preserve">Процессуальные особенности производства по делам об оспаривании результатов определения кадастровой стоимости 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 xml:space="preserve">Лебедь Константин Александрович, </w:t>
            </w:r>
          </w:p>
          <w:p w:rsidR="00557868" w:rsidRPr="0010448C" w:rsidRDefault="00557868" w:rsidP="00BA74D7">
            <w:r w:rsidRPr="0010448C">
              <w:t>к.ю.н, доцент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pPr>
              <w:rPr>
                <w:highlight w:val="white"/>
              </w:rPr>
            </w:pPr>
            <w:r>
              <w:rPr>
                <w:highlight w:val="white"/>
              </w:rPr>
              <w:t>27</w:t>
            </w:r>
          </w:p>
        </w:tc>
        <w:tc>
          <w:tcPr>
            <w:tcW w:w="190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Терстуях Яна Алексеевна,</w:t>
            </w:r>
          </w:p>
          <w:p w:rsidR="00557868" w:rsidRPr="0010448C" w:rsidRDefault="00557868" w:rsidP="00BA74D7">
            <w:r w:rsidRPr="0010448C">
              <w:t>4 курс</w:t>
            </w:r>
          </w:p>
        </w:tc>
        <w:tc>
          <w:tcPr>
            <w:tcW w:w="38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Отказ от мотивировочной части в судебных решениях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Самсонов Николай Владимирович, к.ю.н, доцент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Российский государственный университет правосудия (Ростовский филиал)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pPr>
              <w:rPr>
                <w:highlight w:val="white"/>
              </w:rPr>
            </w:pPr>
            <w:r>
              <w:rPr>
                <w:highlight w:val="white"/>
              </w:rPr>
              <w:t>28</w:t>
            </w:r>
          </w:p>
        </w:tc>
        <w:tc>
          <w:tcPr>
            <w:tcW w:w="190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Харчевникова Евгения Андреевна,</w:t>
            </w:r>
          </w:p>
          <w:p w:rsidR="00557868" w:rsidRPr="0010448C" w:rsidRDefault="00557868" w:rsidP="00BA74D7">
            <w:pPr>
              <w:jc w:val="left"/>
            </w:pPr>
            <w:r w:rsidRPr="0010448C">
              <w:t>2 курс магистратуры</w:t>
            </w:r>
          </w:p>
        </w:tc>
        <w:tc>
          <w:tcPr>
            <w:tcW w:w="38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Мотивированность судебных решений как критерий эффективности правосудия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 xml:space="preserve">Лебедь Константин Александрович, </w:t>
            </w:r>
          </w:p>
          <w:p w:rsidR="00557868" w:rsidRPr="0010448C" w:rsidRDefault="00557868" w:rsidP="00BA74D7">
            <w:r w:rsidRPr="0010448C">
              <w:t>к.ю.н, доцент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Российский государственный университет правосудия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pPr>
              <w:rPr>
                <w:highlight w:val="white"/>
              </w:rPr>
            </w:pPr>
            <w:r>
              <w:rPr>
                <w:highlight w:val="white"/>
              </w:rPr>
              <w:t>29</w:t>
            </w:r>
          </w:p>
        </w:tc>
        <w:tc>
          <w:tcPr>
            <w:tcW w:w="190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Шульпина Юлия Игоревна,</w:t>
            </w:r>
          </w:p>
          <w:p w:rsidR="00557868" w:rsidRPr="0010448C" w:rsidRDefault="00557868" w:rsidP="00BA74D7">
            <w:pPr>
              <w:jc w:val="left"/>
            </w:pPr>
            <w:r w:rsidRPr="0010448C">
              <w:t>1 курс магистратуры</w:t>
            </w:r>
          </w:p>
        </w:tc>
        <w:tc>
          <w:tcPr>
            <w:tcW w:w="38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Введение дополнительных ограничений в процедуру апелляционного обжалования как способ снижения нагрузки на суды общей юрисдикции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Павлова Маргарита Сергеевна,</w:t>
            </w:r>
          </w:p>
          <w:p w:rsidR="00557868" w:rsidRPr="0010448C" w:rsidRDefault="00557868" w:rsidP="00BA74D7">
            <w:pPr>
              <w:rPr>
                <w:color w:val="222222"/>
              </w:rPr>
            </w:pPr>
            <w:r w:rsidRPr="0010448C">
              <w:t>к.ю.н, доцент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pPr>
              <w:jc w:val="left"/>
            </w:pPr>
            <w:r w:rsidRPr="0010448C">
              <w:rPr>
                <w:color w:val="222222"/>
              </w:rPr>
              <w:t>Национальный исследовательский университет «Высшая школа экономики»</w:t>
            </w:r>
          </w:p>
          <w:p w:rsidR="00557868" w:rsidRPr="0010448C" w:rsidRDefault="00557868" w:rsidP="00BA74D7"/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pPr>
              <w:rPr>
                <w:highlight w:val="white"/>
              </w:rPr>
            </w:pPr>
            <w:r>
              <w:rPr>
                <w:highlight w:val="white"/>
              </w:rPr>
              <w:t>30</w:t>
            </w:r>
          </w:p>
        </w:tc>
        <w:tc>
          <w:tcPr>
            <w:tcW w:w="190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Щенёва Екатерина Владимировна,</w:t>
            </w:r>
          </w:p>
          <w:p w:rsidR="00557868" w:rsidRPr="0010448C" w:rsidRDefault="00557868" w:rsidP="00BA74D7">
            <w:pPr>
              <w:jc w:val="left"/>
            </w:pPr>
            <w:r w:rsidRPr="0010448C">
              <w:t>2 курс магистратуры</w:t>
            </w:r>
          </w:p>
        </w:tc>
        <w:tc>
          <w:tcPr>
            <w:tcW w:w="38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Право ответчика на обращение с заявлением о применении обеспечительных мер в арбитражном процессе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>
              <w:t>Алексеева Наталья Владимировна, к.ю.н., доцент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  <w:tr w:rsidR="00557868" w:rsidRPr="00AF54B8">
        <w:trPr>
          <w:trHeight w:val="60"/>
          <w:jc w:val="center"/>
        </w:trPr>
        <w:tc>
          <w:tcPr>
            <w:tcW w:w="57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Default="00557868" w:rsidP="00BA74D7">
            <w:pPr>
              <w:rPr>
                <w:highlight w:val="white"/>
              </w:rPr>
            </w:pPr>
            <w:r>
              <w:rPr>
                <w:highlight w:val="white"/>
              </w:rPr>
              <w:t>31</w:t>
            </w:r>
          </w:p>
        </w:tc>
        <w:tc>
          <w:tcPr>
            <w:tcW w:w="1901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Юрловская Анастасия Александровна,</w:t>
            </w:r>
          </w:p>
          <w:p w:rsidR="00557868" w:rsidRPr="0010448C" w:rsidRDefault="00557868" w:rsidP="00BA74D7">
            <w:r w:rsidRPr="0010448C">
              <w:t>3 курс</w:t>
            </w:r>
          </w:p>
        </w:tc>
        <w:tc>
          <w:tcPr>
            <w:tcW w:w="38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 xml:space="preserve">Электронные доказательства в гражданском процессе </w:t>
            </w:r>
          </w:p>
        </w:tc>
        <w:tc>
          <w:tcPr>
            <w:tcW w:w="212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r w:rsidRPr="0010448C">
              <w:t>Фокина Марина Анатольевна,</w:t>
            </w:r>
          </w:p>
          <w:p w:rsidR="00557868" w:rsidRPr="0010448C" w:rsidRDefault="00557868" w:rsidP="00BA74D7">
            <w:r w:rsidRPr="0010448C">
              <w:t>д.ю.н., профессор</w:t>
            </w:r>
          </w:p>
        </w:tc>
        <w:tc>
          <w:tcPr>
            <w:tcW w:w="26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7868" w:rsidRPr="0010448C" w:rsidRDefault="00557868" w:rsidP="00BA74D7">
            <w:pPr>
              <w:jc w:val="left"/>
            </w:pPr>
            <w:r w:rsidRPr="0010448C">
              <w:t>Российский государственный университет правосудия</w:t>
            </w:r>
          </w:p>
        </w:tc>
      </w:tr>
    </w:tbl>
    <w:p w:rsidR="00557868" w:rsidRDefault="00557868" w:rsidP="00747C3A">
      <w:pPr>
        <w:jc w:val="center"/>
        <w:rPr>
          <w:b/>
          <w:bCs/>
        </w:rPr>
      </w:pPr>
    </w:p>
    <w:p w:rsidR="00557868" w:rsidRDefault="00557868" w:rsidP="0042516B">
      <w:pPr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>СЕКЦИЯ «ПРАВОВОЕ ОБЕСПЕЧЕНИЕ ЭКОНОМИЧЕСКОЙ ДЕЯТЕЛЬНОСТИ»</w:t>
      </w:r>
    </w:p>
    <w:p w:rsidR="00557868" w:rsidRDefault="00557868" w:rsidP="0042516B">
      <w:pPr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>Руководитель секции:</w:t>
      </w:r>
    </w:p>
    <w:p w:rsidR="00557868" w:rsidRDefault="00557868" w:rsidP="0042516B">
      <w:pPr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 xml:space="preserve">Е.В. Терехова, </w:t>
      </w:r>
      <w:r>
        <w:rPr>
          <w:highlight w:val="white"/>
        </w:rPr>
        <w:t>к.ю.н., доцент</w:t>
      </w:r>
    </w:p>
    <w:p w:rsidR="00557868" w:rsidRPr="0042516B" w:rsidRDefault="00557868" w:rsidP="0042516B">
      <w:pPr>
        <w:jc w:val="center"/>
        <w:rPr>
          <w:b/>
          <w:bCs/>
        </w:rPr>
      </w:pPr>
      <w:r>
        <w:rPr>
          <w:b/>
          <w:bCs/>
        </w:rPr>
        <w:t>Ауд. 301</w:t>
      </w:r>
    </w:p>
    <w:tbl>
      <w:tblPr>
        <w:tblW w:w="1098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57"/>
        <w:gridCol w:w="1985"/>
        <w:gridCol w:w="3125"/>
        <w:gridCol w:w="2200"/>
        <w:gridCol w:w="3119"/>
      </w:tblGrid>
      <w:tr w:rsidR="00557868" w:rsidRPr="00556E13">
        <w:trPr>
          <w:trHeight w:val="381"/>
          <w:jc w:val="center"/>
        </w:trPr>
        <w:tc>
          <w:tcPr>
            <w:tcW w:w="557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E05DDD">
            <w:r w:rsidRPr="00556E13">
              <w:t>№</w:t>
            </w:r>
          </w:p>
        </w:tc>
        <w:tc>
          <w:tcPr>
            <w:tcW w:w="1985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E05DDD">
            <w:pPr>
              <w:jc w:val="left"/>
            </w:pPr>
            <w:r w:rsidRPr="00556E13">
              <w:t>ФИО</w:t>
            </w:r>
          </w:p>
        </w:tc>
        <w:tc>
          <w:tcPr>
            <w:tcW w:w="3125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E05DDD">
            <w:r w:rsidRPr="00556E13">
              <w:t>Название доклада</w:t>
            </w:r>
          </w:p>
        </w:tc>
        <w:tc>
          <w:tcPr>
            <w:tcW w:w="2200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E05DDD">
            <w:r w:rsidRPr="00556E13">
              <w:t>Научный руководитель</w:t>
            </w:r>
          </w:p>
        </w:tc>
        <w:tc>
          <w:tcPr>
            <w:tcW w:w="3119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E05DDD">
            <w:r w:rsidRPr="00556E13">
              <w:t>Наименование ВУЗа</w:t>
            </w:r>
          </w:p>
        </w:tc>
      </w:tr>
      <w:tr w:rsidR="00557868" w:rsidRPr="00556E13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275140">
            <w:pPr>
              <w:jc w:val="left"/>
              <w:rPr>
                <w:highlight w:val="white"/>
              </w:rPr>
            </w:pPr>
            <w:r w:rsidRPr="00556E13">
              <w:rPr>
                <w:highlight w:val="white"/>
              </w:rPr>
              <w:t>1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Default="00557868" w:rsidP="00E05DDD">
            <w:pPr>
              <w:jc w:val="left"/>
            </w:pPr>
            <w:r w:rsidRPr="00556E13">
              <w:t xml:space="preserve">Богоявленский Кирилл Юрьевич, </w:t>
            </w:r>
          </w:p>
          <w:p w:rsidR="00557868" w:rsidRPr="00556E13" w:rsidRDefault="00557868" w:rsidP="00E05DDD">
            <w:pPr>
              <w:jc w:val="left"/>
            </w:pPr>
            <w:r w:rsidRPr="00556E13">
              <w:t>4 курс</w:t>
            </w:r>
          </w:p>
        </w:tc>
        <w:tc>
          <w:tcPr>
            <w:tcW w:w="3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E05DDD">
            <w:r w:rsidRPr="00556E13">
              <w:t>Правовое регулирование стартапов</w:t>
            </w:r>
          </w:p>
        </w:tc>
        <w:tc>
          <w:tcPr>
            <w:tcW w:w="2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E05DDD">
            <w:r w:rsidRPr="00556E13">
              <w:t>Ефимов Анатолий Викторович</w:t>
            </w:r>
            <w:r>
              <w:rPr>
                <w:shd w:val="clear" w:color="auto" w:fill="FFFFFF"/>
              </w:rPr>
              <w:t>, преподаватель кафедры</w:t>
            </w:r>
          </w:p>
        </w:tc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E05DDD">
            <w:r w:rsidRPr="00556E13">
              <w:rPr>
                <w:shd w:val="clear" w:color="auto" w:fill="FFFFFF"/>
              </w:rPr>
              <w:t>Российский Государственный университет Правосудия</w:t>
            </w:r>
          </w:p>
        </w:tc>
      </w:tr>
      <w:tr w:rsidR="00557868" w:rsidRPr="00556E13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275140">
            <w:pPr>
              <w:jc w:val="left"/>
              <w:rPr>
                <w:highlight w:val="white"/>
              </w:rPr>
            </w:pPr>
            <w:r w:rsidRPr="00556E13">
              <w:rPr>
                <w:highlight w:val="white"/>
              </w:rPr>
              <w:t>2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E05DDD">
            <w:pPr>
              <w:jc w:val="left"/>
              <w:rPr>
                <w:shd w:val="clear" w:color="auto" w:fill="FFFFFF"/>
              </w:rPr>
            </w:pPr>
            <w:r w:rsidRPr="00556E13">
              <w:rPr>
                <w:shd w:val="clear" w:color="auto" w:fill="FFFFFF"/>
              </w:rPr>
              <w:t>Вагапов Али Алуевич,</w:t>
            </w:r>
          </w:p>
          <w:p w:rsidR="00557868" w:rsidRPr="00556E13" w:rsidRDefault="00557868" w:rsidP="00E05DDD">
            <w:pPr>
              <w:jc w:val="left"/>
            </w:pPr>
            <w:r w:rsidRPr="00556E13">
              <w:rPr>
                <w:shd w:val="clear" w:color="auto" w:fill="FFFFFF"/>
              </w:rPr>
              <w:t>2 курс</w:t>
            </w:r>
          </w:p>
        </w:tc>
        <w:tc>
          <w:tcPr>
            <w:tcW w:w="3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E05DDD">
            <w:r w:rsidRPr="00556E13">
              <w:rPr>
                <w:shd w:val="clear" w:color="auto" w:fill="FFFFFF"/>
              </w:rPr>
              <w:t>Особенности правового регулирования рекламной деятельности</w:t>
            </w:r>
          </w:p>
        </w:tc>
        <w:tc>
          <w:tcPr>
            <w:tcW w:w="2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E05DDD">
            <w:r w:rsidRPr="00556E13">
              <w:rPr>
                <w:shd w:val="clear" w:color="auto" w:fill="FFFFFF"/>
              </w:rPr>
              <w:t>Марина Арка</w:t>
            </w:r>
            <w:r>
              <w:rPr>
                <w:shd w:val="clear" w:color="auto" w:fill="FFFFFF"/>
              </w:rPr>
              <w:t xml:space="preserve">дьевна Юркова, декан факультета, </w:t>
            </w:r>
            <w:r w:rsidRPr="00556E13">
              <w:rPr>
                <w:shd w:val="clear" w:color="auto" w:fill="FFFFFF"/>
              </w:rPr>
              <w:t>доцент</w:t>
            </w:r>
          </w:p>
        </w:tc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E05DDD">
            <w:pPr>
              <w:rPr>
                <w:shd w:val="clear" w:color="auto" w:fill="FFFFFF"/>
              </w:rPr>
            </w:pPr>
            <w:r w:rsidRPr="00556E13">
              <w:rPr>
                <w:shd w:val="clear" w:color="auto" w:fill="FFFFFF"/>
              </w:rPr>
              <w:t>Российский государ</w:t>
            </w:r>
            <w:r>
              <w:rPr>
                <w:shd w:val="clear" w:color="auto" w:fill="FFFFFF"/>
              </w:rPr>
              <w:t>ственный университет правосудия (Северо-Западный филиал)</w:t>
            </w:r>
          </w:p>
        </w:tc>
      </w:tr>
      <w:tr w:rsidR="00557868" w:rsidRPr="00556E13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275140">
            <w:pPr>
              <w:jc w:val="left"/>
              <w:rPr>
                <w:highlight w:val="white"/>
              </w:rPr>
            </w:pPr>
            <w:r w:rsidRPr="00556E13">
              <w:rPr>
                <w:highlight w:val="white"/>
              </w:rPr>
              <w:t>3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E05DDD">
            <w:pPr>
              <w:jc w:val="left"/>
            </w:pPr>
            <w:r w:rsidRPr="00556E13">
              <w:t>Великанова Елена Сергеевна,</w:t>
            </w:r>
          </w:p>
          <w:p w:rsidR="00557868" w:rsidRPr="00556E13" w:rsidRDefault="00557868" w:rsidP="00E05DDD">
            <w:pPr>
              <w:jc w:val="left"/>
              <w:rPr>
                <w:highlight w:val="white"/>
              </w:rPr>
            </w:pPr>
            <w:r w:rsidRPr="00556E13">
              <w:rPr>
                <w:highlight w:val="white"/>
              </w:rPr>
              <w:t>2 курс</w:t>
            </w:r>
          </w:p>
        </w:tc>
        <w:tc>
          <w:tcPr>
            <w:tcW w:w="3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E05DDD">
            <w:pPr>
              <w:rPr>
                <w:highlight w:val="white"/>
              </w:rPr>
            </w:pPr>
            <w:r w:rsidRPr="00556E13">
              <w:t>Правовые аспекты взаимодействия участников внешнеэкономической деятельности и таможенных органов в Российской Федерации</w:t>
            </w:r>
          </w:p>
        </w:tc>
        <w:tc>
          <w:tcPr>
            <w:tcW w:w="2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E05DDD">
            <w:pPr>
              <w:rPr>
                <w:highlight w:val="white"/>
              </w:rPr>
            </w:pPr>
            <w:r w:rsidRPr="00556E13">
              <w:t>Рябошапка АсияИзмайловна, к.э.н., доцент</w:t>
            </w:r>
          </w:p>
        </w:tc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E05DDD">
            <w:pPr>
              <w:rPr>
                <w:highlight w:val="white"/>
              </w:rPr>
            </w:pPr>
            <w:r w:rsidRPr="00556E13">
              <w:t>Ростовский филиал Российской таможенной академии</w:t>
            </w:r>
          </w:p>
        </w:tc>
      </w:tr>
      <w:tr w:rsidR="00557868" w:rsidRPr="00556E13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275140">
            <w:pPr>
              <w:jc w:val="left"/>
              <w:rPr>
                <w:highlight w:val="white"/>
              </w:rPr>
            </w:pPr>
            <w:r w:rsidRPr="00556E13">
              <w:rPr>
                <w:highlight w:val="white"/>
              </w:rPr>
              <w:t>4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E05DDD">
            <w:pPr>
              <w:jc w:val="left"/>
              <w:rPr>
                <w:color w:val="auto"/>
              </w:rPr>
            </w:pPr>
            <w:r w:rsidRPr="00556E13">
              <w:rPr>
                <w:color w:val="auto"/>
              </w:rPr>
              <w:t>Гапончик Анна Николаевна,</w:t>
            </w:r>
          </w:p>
          <w:p w:rsidR="00557868" w:rsidRPr="00556E13" w:rsidRDefault="00557868" w:rsidP="00E05DDD">
            <w:pPr>
              <w:jc w:val="left"/>
              <w:rPr>
                <w:color w:val="auto"/>
                <w:highlight w:val="white"/>
              </w:rPr>
            </w:pPr>
            <w:r w:rsidRPr="00556E13">
              <w:rPr>
                <w:color w:val="auto"/>
              </w:rPr>
              <w:t>2 курс</w:t>
            </w:r>
          </w:p>
        </w:tc>
        <w:tc>
          <w:tcPr>
            <w:tcW w:w="3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E05DDD">
            <w:pPr>
              <w:rPr>
                <w:highlight w:val="white"/>
              </w:rPr>
            </w:pPr>
            <w:r w:rsidRPr="00556E13">
              <w:t>Правовое регулирование банковской деятельности в Российской Федерации</w:t>
            </w:r>
          </w:p>
        </w:tc>
        <w:tc>
          <w:tcPr>
            <w:tcW w:w="2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57108C">
            <w:pPr>
              <w:rPr>
                <w:highlight w:val="white"/>
              </w:rPr>
            </w:pPr>
            <w:r w:rsidRPr="00556E13">
              <w:t>Рябошапка АсияИзмаиловна, к.э.н., доцент</w:t>
            </w:r>
          </w:p>
        </w:tc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E05DDD">
            <w:pPr>
              <w:rPr>
                <w:color w:val="auto"/>
                <w:highlight w:val="white"/>
              </w:rPr>
            </w:pPr>
            <w:r w:rsidRPr="00556E13">
              <w:rPr>
                <w:color w:val="auto"/>
              </w:rPr>
              <w:t>Ростовский филиал Российской таможенной академии</w:t>
            </w:r>
          </w:p>
        </w:tc>
      </w:tr>
      <w:tr w:rsidR="00557868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672C2" w:rsidRDefault="00557868" w:rsidP="00275140">
            <w:pPr>
              <w:pStyle w:val="1"/>
              <w:ind w:left="0"/>
              <w:jc w:val="left"/>
              <w:rPr>
                <w:highlight w:val="white"/>
                <w:lang w:eastAsia="ru-RU"/>
              </w:rPr>
            </w:pPr>
            <w:r>
              <w:rPr>
                <w:highlight w:val="white"/>
                <w:lang w:eastAsia="ru-RU"/>
              </w:rPr>
              <w:t>5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672C2" w:rsidRDefault="00557868" w:rsidP="00D405A9">
            <w:pPr>
              <w:jc w:val="left"/>
              <w:rPr>
                <w:color w:val="auto"/>
              </w:rPr>
            </w:pPr>
            <w:r w:rsidRPr="005672C2">
              <w:rPr>
                <w:color w:val="auto"/>
              </w:rPr>
              <w:t>Гилязетдинова Гульнара Рамазановна, Гиоргидзе Кристина Георгиевна,</w:t>
            </w:r>
          </w:p>
          <w:p w:rsidR="00557868" w:rsidRPr="005672C2" w:rsidRDefault="00557868" w:rsidP="00D405A9">
            <w:pPr>
              <w:jc w:val="left"/>
              <w:rPr>
                <w:color w:val="auto"/>
              </w:rPr>
            </w:pPr>
            <w:r w:rsidRPr="005672C2">
              <w:rPr>
                <w:color w:val="auto"/>
              </w:rPr>
              <w:t>4 курс</w:t>
            </w:r>
          </w:p>
        </w:tc>
        <w:tc>
          <w:tcPr>
            <w:tcW w:w="3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5672C2">
            <w:r w:rsidRPr="0010448C">
              <w:t>Неопределённость правого регулирования ProductPlacement</w:t>
            </w:r>
          </w:p>
          <w:p w:rsidR="00557868" w:rsidRPr="0010448C" w:rsidRDefault="00557868" w:rsidP="00D405A9"/>
        </w:tc>
        <w:tc>
          <w:tcPr>
            <w:tcW w:w="2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5672C2">
            <w:r w:rsidRPr="0010448C">
              <w:t>Ефимов Анатолий Викторович</w:t>
            </w:r>
          </w:p>
          <w:p w:rsidR="00557868" w:rsidRPr="0010448C" w:rsidRDefault="00557868" w:rsidP="00D405A9"/>
        </w:tc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672C2" w:rsidRDefault="00557868" w:rsidP="005672C2">
            <w:pPr>
              <w:rPr>
                <w:color w:val="auto"/>
              </w:rPr>
            </w:pPr>
            <w:r w:rsidRPr="005672C2">
              <w:rPr>
                <w:color w:val="auto"/>
              </w:rPr>
              <w:t>Российский государственный университет правосудия</w:t>
            </w:r>
          </w:p>
        </w:tc>
      </w:tr>
      <w:tr w:rsidR="00557868" w:rsidRPr="00556E13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275140">
            <w:pPr>
              <w:jc w:val="left"/>
              <w:rPr>
                <w:highlight w:val="white"/>
              </w:rPr>
            </w:pPr>
            <w:r>
              <w:rPr>
                <w:highlight w:val="white"/>
              </w:rPr>
              <w:t>6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E05DDD">
            <w:pPr>
              <w:jc w:val="left"/>
              <w:rPr>
                <w:shd w:val="clear" w:color="auto" w:fill="FFFFFF"/>
              </w:rPr>
            </w:pPr>
            <w:r w:rsidRPr="00556E13">
              <w:rPr>
                <w:shd w:val="clear" w:color="auto" w:fill="FFFFFF"/>
              </w:rPr>
              <w:t>Калюжная Маргарита Сергеевна,</w:t>
            </w:r>
          </w:p>
          <w:p w:rsidR="00557868" w:rsidRPr="00556E13" w:rsidRDefault="00557868" w:rsidP="00E05DDD">
            <w:pPr>
              <w:jc w:val="left"/>
              <w:rPr>
                <w:color w:val="auto"/>
              </w:rPr>
            </w:pPr>
            <w:r w:rsidRPr="00556E13">
              <w:rPr>
                <w:shd w:val="clear" w:color="auto" w:fill="FFFFFF"/>
              </w:rPr>
              <w:t>5 курс</w:t>
            </w:r>
          </w:p>
        </w:tc>
        <w:tc>
          <w:tcPr>
            <w:tcW w:w="3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E05DDD">
            <w:r w:rsidRPr="00556E13">
              <w:rPr>
                <w:shd w:val="clear" w:color="auto" w:fill="FFFFFF"/>
              </w:rPr>
              <w:t>Правовое регулирование микрофинансовой деятельности</w:t>
            </w:r>
          </w:p>
        </w:tc>
        <w:tc>
          <w:tcPr>
            <w:tcW w:w="2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E05DDD">
            <w:r w:rsidRPr="00556E13">
              <w:rPr>
                <w:shd w:val="clear" w:color="auto" w:fill="FFFFFF"/>
              </w:rPr>
              <w:t xml:space="preserve">Рогачев Елисей Сергеевич, к.ю.н., доцент </w:t>
            </w:r>
          </w:p>
        </w:tc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0D519E" w:rsidRDefault="00557868" w:rsidP="00E05DDD">
            <w:pPr>
              <w:rPr>
                <w:shd w:val="clear" w:color="auto" w:fill="FFFFFF"/>
              </w:rPr>
            </w:pPr>
            <w:r w:rsidRPr="00556E13">
              <w:rPr>
                <w:shd w:val="clear" w:color="auto" w:fill="FFFFFF"/>
              </w:rPr>
              <w:t>Московский универс</w:t>
            </w:r>
            <w:r>
              <w:rPr>
                <w:shd w:val="clear" w:color="auto" w:fill="FFFFFF"/>
              </w:rPr>
              <w:t>итет МВД России имени</w:t>
            </w:r>
            <w:r>
              <w:rPr>
                <w:shd w:val="clear" w:color="auto" w:fill="FFFFFF"/>
              </w:rPr>
              <w:br/>
            </w:r>
            <w:r w:rsidRPr="00556E13">
              <w:rPr>
                <w:shd w:val="clear" w:color="auto" w:fill="FFFFFF"/>
              </w:rPr>
              <w:t>В.Я. Кикотя</w:t>
            </w:r>
          </w:p>
        </w:tc>
      </w:tr>
      <w:tr w:rsidR="00557868" w:rsidRPr="00556E13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275140">
            <w:pPr>
              <w:jc w:val="left"/>
              <w:rPr>
                <w:highlight w:val="white"/>
              </w:rPr>
            </w:pPr>
            <w:r>
              <w:rPr>
                <w:highlight w:val="white"/>
              </w:rPr>
              <w:t>7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E05DDD">
            <w:pPr>
              <w:jc w:val="left"/>
            </w:pPr>
            <w:r w:rsidRPr="00556E13">
              <w:t>Петросян СианнаХачатуровна,</w:t>
            </w:r>
          </w:p>
          <w:p w:rsidR="00557868" w:rsidRPr="00556E13" w:rsidRDefault="00557868" w:rsidP="00E05DDD">
            <w:pPr>
              <w:jc w:val="left"/>
              <w:rPr>
                <w:highlight w:val="white"/>
              </w:rPr>
            </w:pPr>
            <w:r w:rsidRPr="00556E13">
              <w:t>2 курс</w:t>
            </w:r>
          </w:p>
        </w:tc>
        <w:tc>
          <w:tcPr>
            <w:tcW w:w="3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E05DDD">
            <w:pPr>
              <w:rPr>
                <w:highlight w:val="white"/>
              </w:rPr>
            </w:pPr>
            <w:r w:rsidRPr="00556E13">
              <w:t>Правовые основы регулирования цифровой экономики в России</w:t>
            </w:r>
          </w:p>
        </w:tc>
        <w:tc>
          <w:tcPr>
            <w:tcW w:w="2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E05DDD">
            <w:pPr>
              <w:rPr>
                <w:highlight w:val="white"/>
              </w:rPr>
            </w:pPr>
            <w:r w:rsidRPr="00556E13">
              <w:t>Рябошапка АсияИзмаиловна к.э.н., доцент</w:t>
            </w:r>
          </w:p>
        </w:tc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0D519E" w:rsidRDefault="00557868" w:rsidP="00E05DDD">
            <w:pPr>
              <w:rPr>
                <w:color w:val="auto"/>
              </w:rPr>
            </w:pPr>
            <w:r w:rsidRPr="00556E13">
              <w:rPr>
                <w:color w:val="auto"/>
              </w:rPr>
              <w:t>Ростовский филиал Российской таможенной академии</w:t>
            </w:r>
          </w:p>
        </w:tc>
      </w:tr>
      <w:tr w:rsidR="00557868" w:rsidRPr="00556E13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275140">
            <w:pPr>
              <w:jc w:val="left"/>
              <w:rPr>
                <w:highlight w:val="white"/>
              </w:rPr>
            </w:pPr>
            <w:r>
              <w:rPr>
                <w:highlight w:val="white"/>
              </w:rPr>
              <w:t>8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E05DDD">
            <w:pPr>
              <w:jc w:val="left"/>
            </w:pPr>
            <w:r w:rsidRPr="00556E13">
              <w:t>Саутиев Муса Яковлевич,</w:t>
            </w:r>
          </w:p>
          <w:p w:rsidR="00557868" w:rsidRPr="00556E13" w:rsidRDefault="00557868" w:rsidP="00E05DDD">
            <w:pPr>
              <w:jc w:val="left"/>
            </w:pPr>
            <w:r w:rsidRPr="00556E13">
              <w:t>1 курс</w:t>
            </w:r>
          </w:p>
          <w:p w:rsidR="00557868" w:rsidRPr="00556E13" w:rsidRDefault="00557868" w:rsidP="00E05DDD">
            <w:pPr>
              <w:jc w:val="left"/>
              <w:rPr>
                <w:highlight w:val="white"/>
              </w:rPr>
            </w:pPr>
          </w:p>
        </w:tc>
        <w:tc>
          <w:tcPr>
            <w:tcW w:w="3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E05DDD">
            <w:pPr>
              <w:rPr>
                <w:highlight w:val="white"/>
              </w:rPr>
            </w:pPr>
            <w:r w:rsidRPr="00556E13">
              <w:t>Возможности правового обеспечения криптовалюты: зарубежный и российский опыт</w:t>
            </w:r>
          </w:p>
        </w:tc>
        <w:tc>
          <w:tcPr>
            <w:tcW w:w="2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E05DDD">
            <w:pPr>
              <w:rPr>
                <w:highlight w:val="white"/>
              </w:rPr>
            </w:pPr>
            <w:r w:rsidRPr="00556E13">
              <w:t>Милючихина Ольга Александровна, доцент, к.с.н.</w:t>
            </w:r>
          </w:p>
        </w:tc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D8149A">
            <w:pPr>
              <w:rPr>
                <w:highlight w:val="white"/>
              </w:rPr>
            </w:pPr>
            <w:r w:rsidRPr="00556E13">
              <w:t>Поволжский институт управления имени П.</w:t>
            </w:r>
            <w:r>
              <w:t>А. Столыпина – филиал Российской академии</w:t>
            </w:r>
            <w:r w:rsidRPr="00556E13">
              <w:t xml:space="preserve"> народного хоз</w:t>
            </w:r>
            <w:r>
              <w:t>яйства и государственной службы</w:t>
            </w:r>
          </w:p>
        </w:tc>
      </w:tr>
      <w:tr w:rsidR="00557868" w:rsidRPr="00556E13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275140">
            <w:pPr>
              <w:jc w:val="left"/>
              <w:rPr>
                <w:highlight w:val="white"/>
              </w:rPr>
            </w:pPr>
            <w:r>
              <w:rPr>
                <w:highlight w:val="white"/>
              </w:rPr>
              <w:t>9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E05DDD">
            <w:pPr>
              <w:jc w:val="left"/>
            </w:pPr>
            <w:r w:rsidRPr="00556E13">
              <w:t>Солодилова Диана Романовна,</w:t>
            </w:r>
          </w:p>
          <w:p w:rsidR="00557868" w:rsidRPr="00556E13" w:rsidRDefault="00557868" w:rsidP="00E05DDD">
            <w:pPr>
              <w:jc w:val="left"/>
              <w:rPr>
                <w:highlight w:val="white"/>
              </w:rPr>
            </w:pPr>
            <w:r w:rsidRPr="00556E13">
              <w:t>3 курс</w:t>
            </w:r>
          </w:p>
        </w:tc>
        <w:tc>
          <w:tcPr>
            <w:tcW w:w="3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E05DDD">
            <w:pPr>
              <w:rPr>
                <w:highlight w:val="white"/>
              </w:rPr>
            </w:pPr>
            <w:r w:rsidRPr="00556E13">
              <w:t>Проблемы правового регулирования отношений по использованию криптовалют в Российской Федерации</w:t>
            </w:r>
          </w:p>
        </w:tc>
        <w:tc>
          <w:tcPr>
            <w:tcW w:w="2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E05DDD">
            <w:pPr>
              <w:rPr>
                <w:highlight w:val="white"/>
              </w:rPr>
            </w:pPr>
            <w:r w:rsidRPr="00556E13">
              <w:t>Дудник Данил Владимирович, заведующий кафедрой, к.э.н., доцент</w:t>
            </w:r>
          </w:p>
        </w:tc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556E13" w:rsidRDefault="00557868" w:rsidP="00E05DDD">
            <w:pPr>
              <w:rPr>
                <w:highlight w:val="white"/>
              </w:rPr>
            </w:pPr>
            <w:r w:rsidRPr="00556E13">
              <w:t>Российский государ</w:t>
            </w:r>
            <w:r>
              <w:t>ственный университет правосудия(</w:t>
            </w:r>
            <w:r w:rsidRPr="00556E13">
              <w:t>Северо-Кавказский филиал</w:t>
            </w:r>
            <w:r>
              <w:t>)</w:t>
            </w:r>
          </w:p>
        </w:tc>
      </w:tr>
    </w:tbl>
    <w:p w:rsidR="00557868" w:rsidRDefault="00557868" w:rsidP="0042516B"/>
    <w:p w:rsidR="00557868" w:rsidRDefault="00557868" w:rsidP="00FE0813">
      <w:pPr>
        <w:jc w:val="center"/>
        <w:rPr>
          <w:highlight w:val="white"/>
        </w:rPr>
      </w:pPr>
      <w:r>
        <w:rPr>
          <w:b/>
          <w:bCs/>
          <w:highlight w:val="white"/>
        </w:rPr>
        <w:t>СЕКЦИЯ «НОВАЯ УЧЕТНО-РЕГИСТРАЦИОННАЯ ПОЛИТИКА В СФЕРЕ НЕДВИЖИМОСТИ»</w:t>
      </w:r>
    </w:p>
    <w:p w:rsidR="00557868" w:rsidRDefault="00557868" w:rsidP="00FE0813">
      <w:pPr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>Руководитель секции:</w:t>
      </w:r>
    </w:p>
    <w:p w:rsidR="00557868" w:rsidRDefault="00557868" w:rsidP="00FE0813">
      <w:pPr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 xml:space="preserve">Н.И. Бурмакина, </w:t>
      </w:r>
      <w:r>
        <w:rPr>
          <w:highlight w:val="white"/>
        </w:rPr>
        <w:t>к.э.н., доцент</w:t>
      </w:r>
    </w:p>
    <w:p w:rsidR="00557868" w:rsidRPr="00FE0813" w:rsidRDefault="00557868" w:rsidP="00FE0813">
      <w:pPr>
        <w:jc w:val="center"/>
        <w:rPr>
          <w:b/>
          <w:bCs/>
        </w:rPr>
      </w:pPr>
      <w:r>
        <w:rPr>
          <w:b/>
          <w:bCs/>
        </w:rPr>
        <w:t>Ауд. 314</w:t>
      </w:r>
    </w:p>
    <w:tbl>
      <w:tblPr>
        <w:tblW w:w="1092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57"/>
        <w:gridCol w:w="1985"/>
        <w:gridCol w:w="2842"/>
        <w:gridCol w:w="2559"/>
        <w:gridCol w:w="2977"/>
      </w:tblGrid>
      <w:tr w:rsidR="00557868" w:rsidRPr="0082328B">
        <w:trPr>
          <w:trHeight w:val="381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82328B" w:rsidRDefault="00557868" w:rsidP="00E05DDD">
            <w:r w:rsidRPr="0082328B">
              <w:t>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82328B" w:rsidRDefault="00557868" w:rsidP="00E05DDD">
            <w:pPr>
              <w:jc w:val="left"/>
            </w:pPr>
            <w:r w:rsidRPr="0082328B">
              <w:t>ФИО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82328B" w:rsidRDefault="00557868" w:rsidP="00E05DDD">
            <w:r w:rsidRPr="0082328B">
              <w:t>Название доклада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82328B" w:rsidRDefault="00557868" w:rsidP="00E05DDD">
            <w:r w:rsidRPr="0082328B">
              <w:t>Научный руководитель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82328B" w:rsidRDefault="00557868" w:rsidP="00E05DDD">
            <w:r w:rsidRPr="0082328B">
              <w:t>Наименование ВУЗа</w:t>
            </w:r>
          </w:p>
        </w:tc>
      </w:tr>
      <w:tr w:rsidR="00557868" w:rsidRPr="0082328B">
        <w:trPr>
          <w:jc w:val="center"/>
        </w:trPr>
        <w:tc>
          <w:tcPr>
            <w:tcW w:w="557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82328B" w:rsidRDefault="00557868" w:rsidP="00E05DDD">
            <w:pPr>
              <w:rPr>
                <w:highlight w:val="white"/>
              </w:rPr>
            </w:pPr>
            <w:r w:rsidRPr="0082328B">
              <w:rPr>
                <w:highlight w:val="white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82328B" w:rsidRDefault="00557868" w:rsidP="00E05DDD">
            <w:pPr>
              <w:jc w:val="left"/>
            </w:pPr>
            <w:r w:rsidRPr="0082328B">
              <w:t>Голотвина Анастасия Аркадьевна,</w:t>
            </w:r>
          </w:p>
          <w:p w:rsidR="00557868" w:rsidRPr="0082328B" w:rsidRDefault="00557868" w:rsidP="00E05DDD">
            <w:pPr>
              <w:jc w:val="left"/>
              <w:rPr>
                <w:highlight w:val="white"/>
              </w:rPr>
            </w:pPr>
            <w:r w:rsidRPr="0082328B">
              <w:rPr>
                <w:highlight w:val="white"/>
              </w:rPr>
              <w:t>4 курс</w:t>
            </w:r>
          </w:p>
        </w:tc>
        <w:tc>
          <w:tcPr>
            <w:tcW w:w="2842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Default="00557868" w:rsidP="00E05DDD">
            <w:r w:rsidRPr="0082328B">
              <w:t>Организация рационального использования земель сельскохозяйственного назначения</w:t>
            </w:r>
          </w:p>
          <w:p w:rsidR="00557868" w:rsidRPr="000D519E" w:rsidRDefault="00557868" w:rsidP="00E05DDD"/>
        </w:tc>
        <w:tc>
          <w:tcPr>
            <w:tcW w:w="2559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82328B" w:rsidRDefault="00557868" w:rsidP="00E05DDD">
            <w:pPr>
              <w:rPr>
                <w:highlight w:val="white"/>
              </w:rPr>
            </w:pPr>
            <w:r w:rsidRPr="0082328B">
              <w:t>Кузнецова Светлана Георгиевна,к.э.н. доц</w:t>
            </w:r>
            <w:r>
              <w:t>ент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82328B" w:rsidRDefault="00557868" w:rsidP="00E05DDD">
            <w:pPr>
              <w:rPr>
                <w:highlight w:val="white"/>
              </w:rPr>
            </w:pPr>
            <w:r w:rsidRPr="0082328B">
              <w:t>Государственный университет по землеустройству</w:t>
            </w:r>
          </w:p>
        </w:tc>
      </w:tr>
      <w:tr w:rsidR="00557868" w:rsidRPr="0082328B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82328B" w:rsidRDefault="00557868" w:rsidP="00E05DDD">
            <w:pPr>
              <w:rPr>
                <w:highlight w:val="white"/>
              </w:rPr>
            </w:pPr>
            <w:r w:rsidRPr="0082328B">
              <w:rPr>
                <w:highlight w:val="white"/>
              </w:rPr>
              <w:t>2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82328B" w:rsidRDefault="00557868" w:rsidP="00E05DDD">
            <w:pPr>
              <w:jc w:val="left"/>
              <w:rPr>
                <w:color w:val="auto"/>
              </w:rPr>
            </w:pPr>
            <w:r w:rsidRPr="0082328B">
              <w:rPr>
                <w:color w:val="auto"/>
              </w:rPr>
              <w:t xml:space="preserve">Кудинова Инесса Ивановна, </w:t>
            </w:r>
          </w:p>
          <w:p w:rsidR="00557868" w:rsidRPr="0082328B" w:rsidRDefault="00557868" w:rsidP="00E05DDD">
            <w:pPr>
              <w:jc w:val="left"/>
              <w:rPr>
                <w:color w:val="auto"/>
                <w:highlight w:val="white"/>
              </w:rPr>
            </w:pPr>
            <w:r w:rsidRPr="0082328B">
              <w:rPr>
                <w:color w:val="auto"/>
              </w:rPr>
              <w:t>3 курс</w:t>
            </w:r>
          </w:p>
        </w:tc>
        <w:tc>
          <w:tcPr>
            <w:tcW w:w="28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Default="00557868" w:rsidP="00E05DDD">
            <w:pPr>
              <w:rPr>
                <w:shd w:val="clear" w:color="auto" w:fill="FFFFFF"/>
              </w:rPr>
            </w:pPr>
            <w:r w:rsidRPr="0082328B">
              <w:rPr>
                <w:shd w:val="clear" w:color="auto" w:fill="FFFFFF"/>
              </w:rPr>
              <w:t>Цель и основные направления создания единой федеральной системы регистрации прав и кадастрового учета (правовые аспекты)</w:t>
            </w:r>
          </w:p>
          <w:p w:rsidR="00557868" w:rsidRPr="000D519E" w:rsidRDefault="00557868" w:rsidP="00E05DDD"/>
        </w:tc>
        <w:tc>
          <w:tcPr>
            <w:tcW w:w="2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82328B" w:rsidRDefault="00557868" w:rsidP="00E05DDD">
            <w:r w:rsidRPr="0082328B">
              <w:rPr>
                <w:shd w:val="clear" w:color="auto" w:fill="FFFFFF"/>
              </w:rPr>
              <w:t>Муратова Марина Николаевна</w:t>
            </w:r>
            <w:r>
              <w:rPr>
                <w:shd w:val="clear" w:color="auto" w:fill="FFFFFF"/>
              </w:rPr>
              <w:t>, старший преподаватель кафедры</w:t>
            </w:r>
          </w:p>
          <w:p w:rsidR="00557868" w:rsidRDefault="00557868" w:rsidP="00E05DDD">
            <w:pPr>
              <w:rPr>
                <w:highlight w:val="white"/>
              </w:rPr>
            </w:pPr>
          </w:p>
          <w:p w:rsidR="00557868" w:rsidRPr="0082328B" w:rsidRDefault="00557868" w:rsidP="00E05DDD">
            <w:pPr>
              <w:rPr>
                <w:highlight w:val="white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82328B" w:rsidRDefault="00557868" w:rsidP="00E05DDD">
            <w:pPr>
              <w:rPr>
                <w:color w:val="auto"/>
                <w:highlight w:val="white"/>
              </w:rPr>
            </w:pPr>
            <w:r w:rsidRPr="0082328B">
              <w:rPr>
                <w:shd w:val="clear" w:color="auto" w:fill="FFFFFF"/>
              </w:rPr>
              <w:t>Российский государственный университет правосудия</w:t>
            </w:r>
          </w:p>
        </w:tc>
      </w:tr>
      <w:tr w:rsidR="00557868" w:rsidRPr="0082328B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82328B" w:rsidRDefault="00557868" w:rsidP="00E05DDD">
            <w:pPr>
              <w:rPr>
                <w:highlight w:val="white"/>
              </w:rPr>
            </w:pPr>
            <w:r>
              <w:rPr>
                <w:highlight w:val="white"/>
              </w:rPr>
              <w:t>3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Default="00557868" w:rsidP="00E05DDD">
            <w:pPr>
              <w:jc w:val="left"/>
              <w:rPr>
                <w:color w:val="auto"/>
              </w:rPr>
            </w:pPr>
            <w:r w:rsidRPr="00995A33">
              <w:rPr>
                <w:color w:val="auto"/>
              </w:rPr>
              <w:t>Лисич Екатерина Владимировна</w:t>
            </w:r>
            <w:r>
              <w:rPr>
                <w:color w:val="auto"/>
              </w:rPr>
              <w:t>,</w:t>
            </w:r>
          </w:p>
          <w:p w:rsidR="00557868" w:rsidRPr="0082328B" w:rsidRDefault="00557868" w:rsidP="00E05DDD">
            <w:pPr>
              <w:jc w:val="left"/>
              <w:rPr>
                <w:color w:val="auto"/>
              </w:rPr>
            </w:pPr>
            <w:r>
              <w:rPr>
                <w:color w:val="auto"/>
              </w:rPr>
              <w:t>3 курс</w:t>
            </w:r>
          </w:p>
        </w:tc>
        <w:tc>
          <w:tcPr>
            <w:tcW w:w="28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Default="00557868" w:rsidP="00E05DDD">
            <w:pPr>
              <w:rPr>
                <w:shd w:val="clear" w:color="auto" w:fill="FFFFFF"/>
              </w:rPr>
            </w:pPr>
            <w:r w:rsidRPr="00995A33">
              <w:rPr>
                <w:shd w:val="clear" w:color="auto" w:fill="FFFFFF"/>
              </w:rPr>
              <w:t>Место государственной регистрации права и кадастрового учета в экономике общества</w:t>
            </w:r>
          </w:p>
          <w:p w:rsidR="00557868" w:rsidRPr="0082328B" w:rsidRDefault="00557868" w:rsidP="00E05DDD">
            <w:pPr>
              <w:rPr>
                <w:shd w:val="clear" w:color="auto" w:fill="FFFFFF"/>
              </w:rPr>
            </w:pPr>
          </w:p>
        </w:tc>
        <w:tc>
          <w:tcPr>
            <w:tcW w:w="2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82328B" w:rsidRDefault="00557868" w:rsidP="00E05DDD">
            <w:pPr>
              <w:rPr>
                <w:shd w:val="clear" w:color="auto" w:fill="FFFFFF"/>
              </w:rPr>
            </w:pPr>
            <w:r w:rsidRPr="0082328B">
              <w:rPr>
                <w:shd w:val="clear" w:color="auto" w:fill="FFFFFF"/>
              </w:rPr>
              <w:t>Муратова Марина Николаевна</w:t>
            </w:r>
            <w:r>
              <w:rPr>
                <w:shd w:val="clear" w:color="auto" w:fill="FFFFFF"/>
              </w:rPr>
              <w:t>, старший преподаватель кафедры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82328B" w:rsidRDefault="00557868" w:rsidP="00E05DDD">
            <w:pPr>
              <w:rPr>
                <w:shd w:val="clear" w:color="auto" w:fill="FFFFFF"/>
              </w:rPr>
            </w:pPr>
            <w:r w:rsidRPr="0082328B">
              <w:rPr>
                <w:shd w:val="clear" w:color="auto" w:fill="FFFFFF"/>
              </w:rPr>
              <w:t>Российский государственный университет правосудия</w:t>
            </w:r>
          </w:p>
        </w:tc>
      </w:tr>
      <w:tr w:rsidR="00557868" w:rsidRPr="0082328B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Default="00557868" w:rsidP="00E05DDD">
            <w:pPr>
              <w:rPr>
                <w:highlight w:val="white"/>
              </w:rPr>
            </w:pPr>
            <w:r>
              <w:rPr>
                <w:highlight w:val="white"/>
              </w:rPr>
              <w:t>4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Default="00557868" w:rsidP="00E05DDD">
            <w:pPr>
              <w:jc w:val="left"/>
              <w:rPr>
                <w:color w:val="auto"/>
              </w:rPr>
            </w:pPr>
            <w:r w:rsidRPr="007546CB">
              <w:rPr>
                <w:color w:val="auto"/>
              </w:rPr>
              <w:t>Малых Кристина Алексеевна</w:t>
            </w:r>
            <w:r>
              <w:rPr>
                <w:color w:val="auto"/>
              </w:rPr>
              <w:t>,</w:t>
            </w:r>
          </w:p>
          <w:p w:rsidR="00557868" w:rsidRPr="00995A33" w:rsidRDefault="00557868" w:rsidP="00E05DDD">
            <w:pPr>
              <w:jc w:val="left"/>
              <w:rPr>
                <w:color w:val="auto"/>
              </w:rPr>
            </w:pPr>
            <w:r>
              <w:rPr>
                <w:color w:val="auto"/>
              </w:rPr>
              <w:t>2 курс</w:t>
            </w:r>
          </w:p>
        </w:tc>
        <w:tc>
          <w:tcPr>
            <w:tcW w:w="28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995A33" w:rsidRDefault="00557868" w:rsidP="00E05DDD">
            <w:pPr>
              <w:rPr>
                <w:shd w:val="clear" w:color="auto" w:fill="FFFFFF"/>
              </w:rPr>
            </w:pPr>
            <w:r w:rsidRPr="007546CB">
              <w:rPr>
                <w:shd w:val="clear" w:color="auto" w:fill="FFFFFF"/>
              </w:rPr>
              <w:t>Электронные услуги и единая федеральная информационная система в сфере регистрации прав и кадастрового учета</w:t>
            </w:r>
          </w:p>
        </w:tc>
        <w:tc>
          <w:tcPr>
            <w:tcW w:w="2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7546CB" w:rsidRDefault="00557868" w:rsidP="00E05DDD">
            <w:r w:rsidRPr="0082328B">
              <w:rPr>
                <w:shd w:val="clear" w:color="auto" w:fill="FFFFFF"/>
              </w:rPr>
              <w:t>Муратова Марина Николаевна</w:t>
            </w:r>
            <w:r>
              <w:rPr>
                <w:shd w:val="clear" w:color="auto" w:fill="FFFFFF"/>
              </w:rPr>
              <w:t>, старший преподаватель кафедры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82328B" w:rsidRDefault="00557868" w:rsidP="00E05DDD">
            <w:pPr>
              <w:rPr>
                <w:shd w:val="clear" w:color="auto" w:fill="FFFFFF"/>
              </w:rPr>
            </w:pPr>
            <w:r w:rsidRPr="0082328B">
              <w:rPr>
                <w:shd w:val="clear" w:color="auto" w:fill="FFFFFF"/>
              </w:rPr>
              <w:t>Российский государственный университет правосудия</w:t>
            </w:r>
          </w:p>
        </w:tc>
      </w:tr>
      <w:tr w:rsidR="00557868" w:rsidRPr="0082328B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82328B" w:rsidRDefault="00557868" w:rsidP="00E05DDD">
            <w:pPr>
              <w:rPr>
                <w:highlight w:val="white"/>
              </w:rPr>
            </w:pPr>
            <w:r>
              <w:rPr>
                <w:highlight w:val="white"/>
              </w:rPr>
              <w:t>5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82328B" w:rsidRDefault="00557868" w:rsidP="00E05DDD">
            <w:pPr>
              <w:jc w:val="left"/>
              <w:rPr>
                <w:color w:val="auto"/>
              </w:rPr>
            </w:pPr>
            <w:r w:rsidRPr="0082328B">
              <w:rPr>
                <w:color w:val="auto"/>
              </w:rPr>
              <w:t>Полянчикова Ксения Евгеньевна,</w:t>
            </w:r>
          </w:p>
          <w:p w:rsidR="00557868" w:rsidRPr="0082328B" w:rsidRDefault="00557868" w:rsidP="00E05DDD">
            <w:pPr>
              <w:jc w:val="left"/>
              <w:rPr>
                <w:color w:val="auto"/>
                <w:highlight w:val="white"/>
              </w:rPr>
            </w:pPr>
            <w:r w:rsidRPr="0082328B">
              <w:rPr>
                <w:color w:val="auto"/>
              </w:rPr>
              <w:t>1 курс магистратуры</w:t>
            </w:r>
          </w:p>
        </w:tc>
        <w:tc>
          <w:tcPr>
            <w:tcW w:w="28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82328B" w:rsidRDefault="00557868" w:rsidP="00E05DDD">
            <w:pPr>
              <w:rPr>
                <w:highlight w:val="white"/>
              </w:rPr>
            </w:pPr>
            <w:r w:rsidRPr="0082328B">
              <w:t>Новации федерального законодательства в сфере кадастровых и регистрационных отношений</w:t>
            </w:r>
          </w:p>
        </w:tc>
        <w:tc>
          <w:tcPr>
            <w:tcW w:w="2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82328B" w:rsidRDefault="00557868" w:rsidP="00E05DDD">
            <w:pPr>
              <w:rPr>
                <w:highlight w:val="white"/>
              </w:rPr>
            </w:pPr>
            <w:r w:rsidRPr="0082328B">
              <w:t>Кирсанов Андрей Романович, к.ю.н., доцент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82328B" w:rsidRDefault="00557868" w:rsidP="00E05DDD">
            <w:pPr>
              <w:rPr>
                <w:color w:val="auto"/>
                <w:highlight w:val="white"/>
              </w:rPr>
            </w:pPr>
            <w:r w:rsidRPr="0082328B">
              <w:rPr>
                <w:color w:val="auto"/>
              </w:rPr>
              <w:t>Российский государственный университет правосудия</w:t>
            </w:r>
          </w:p>
        </w:tc>
      </w:tr>
      <w:tr w:rsidR="00557868" w:rsidRPr="0082328B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82328B" w:rsidRDefault="00557868" w:rsidP="00E05DDD">
            <w:pPr>
              <w:rPr>
                <w:highlight w:val="white"/>
              </w:rPr>
            </w:pPr>
            <w:r>
              <w:rPr>
                <w:highlight w:val="white"/>
              </w:rPr>
              <w:t>6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82328B" w:rsidRDefault="00557868" w:rsidP="00E05DDD">
            <w:pPr>
              <w:jc w:val="left"/>
              <w:rPr>
                <w:shd w:val="clear" w:color="auto" w:fill="FFFFFF"/>
              </w:rPr>
            </w:pPr>
            <w:r w:rsidRPr="0082328B">
              <w:rPr>
                <w:shd w:val="clear" w:color="auto" w:fill="FFFFFF"/>
              </w:rPr>
              <w:t xml:space="preserve">Чистякова Юлия Алексеевна, </w:t>
            </w:r>
          </w:p>
          <w:p w:rsidR="00557868" w:rsidRPr="0082328B" w:rsidRDefault="00557868" w:rsidP="00E05DDD">
            <w:pPr>
              <w:jc w:val="left"/>
              <w:rPr>
                <w:color w:val="auto"/>
              </w:rPr>
            </w:pPr>
            <w:r w:rsidRPr="0082328B">
              <w:rPr>
                <w:shd w:val="clear" w:color="auto" w:fill="FFFFFF"/>
              </w:rPr>
              <w:t>3 курс</w:t>
            </w:r>
            <w:r>
              <w:rPr>
                <w:shd w:val="clear" w:color="auto" w:fill="FFFFFF"/>
              </w:rPr>
              <w:t xml:space="preserve"> ФНО</w:t>
            </w:r>
          </w:p>
        </w:tc>
        <w:tc>
          <w:tcPr>
            <w:tcW w:w="28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82328B" w:rsidRDefault="00557868" w:rsidP="00E05DDD">
            <w:r w:rsidRPr="0082328B">
              <w:rPr>
                <w:shd w:val="clear" w:color="auto" w:fill="FFFFFF"/>
              </w:rPr>
              <w:t>Проблемы информационного межведомственного взаимодействия при регистрации недвижимости в России</w:t>
            </w:r>
          </w:p>
        </w:tc>
        <w:tc>
          <w:tcPr>
            <w:tcW w:w="2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82328B" w:rsidRDefault="00557868" w:rsidP="00E05DDD">
            <w:r w:rsidRPr="0082328B">
              <w:rPr>
                <w:shd w:val="clear" w:color="auto" w:fill="FFFFFF"/>
              </w:rPr>
              <w:t>Муратова Марина Николаевна</w:t>
            </w:r>
            <w:r>
              <w:rPr>
                <w:shd w:val="clear" w:color="auto" w:fill="FFFFFF"/>
              </w:rPr>
              <w:t>, старший преподаватель кафедры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82328B" w:rsidRDefault="00557868" w:rsidP="00E05DDD">
            <w:pPr>
              <w:rPr>
                <w:color w:val="auto"/>
              </w:rPr>
            </w:pPr>
            <w:r w:rsidRPr="0082328B">
              <w:rPr>
                <w:color w:val="auto"/>
              </w:rPr>
              <w:t>Российский государственный университет правосудия</w:t>
            </w:r>
          </w:p>
        </w:tc>
      </w:tr>
    </w:tbl>
    <w:p w:rsidR="00557868" w:rsidRDefault="00557868" w:rsidP="00FE0813">
      <w:pPr>
        <w:jc w:val="center"/>
        <w:rPr>
          <w:b/>
          <w:bCs/>
          <w:highlight w:val="white"/>
        </w:rPr>
      </w:pPr>
    </w:p>
    <w:p w:rsidR="00557868" w:rsidRDefault="00557868" w:rsidP="00FE0813">
      <w:pPr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>СЕКЦИЯ «СОЦИАЛЬНАЯ ЭФФЕКТИВНОСТЬ ГОСУДАРСТВЕННОГО УПРАВЛЕНИЯ В РФ КАК НАЦИОНАЛЬНЫЙ ПРИОРИТЕТ РАЗВИТИЯ»</w:t>
      </w:r>
    </w:p>
    <w:p w:rsidR="00557868" w:rsidRDefault="00557868" w:rsidP="00FE0813">
      <w:pPr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>Руководитель секции:</w:t>
      </w:r>
    </w:p>
    <w:p w:rsidR="00557868" w:rsidRDefault="00557868" w:rsidP="00FE0813">
      <w:pPr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 xml:space="preserve">Ю.А. Косова, </w:t>
      </w:r>
      <w:r>
        <w:rPr>
          <w:highlight w:val="white"/>
        </w:rPr>
        <w:t>к.э.н., ст. преподаватель</w:t>
      </w:r>
    </w:p>
    <w:p w:rsidR="00557868" w:rsidRPr="00FE0813" w:rsidRDefault="00557868" w:rsidP="00FE0813">
      <w:pPr>
        <w:jc w:val="center"/>
        <w:rPr>
          <w:b/>
          <w:bCs/>
        </w:rPr>
      </w:pPr>
      <w:r>
        <w:rPr>
          <w:b/>
          <w:bCs/>
        </w:rPr>
        <w:t>Ауд. 307</w:t>
      </w: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57"/>
        <w:gridCol w:w="1985"/>
        <w:gridCol w:w="3125"/>
        <w:gridCol w:w="2126"/>
        <w:gridCol w:w="3089"/>
      </w:tblGrid>
      <w:tr w:rsidR="00557868" w:rsidRPr="006C4931">
        <w:trPr>
          <w:trHeight w:val="381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6C4931" w:rsidRDefault="00557868" w:rsidP="00E05DDD">
            <w:r w:rsidRPr="006C4931">
              <w:t>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6C4931" w:rsidRDefault="00557868" w:rsidP="00E05DDD">
            <w:pPr>
              <w:jc w:val="left"/>
            </w:pPr>
            <w:r w:rsidRPr="006C4931">
              <w:t>ФИО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6C4931" w:rsidRDefault="00557868" w:rsidP="00E05DDD">
            <w:r w:rsidRPr="006C4931">
              <w:t>Название доклада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6C4931" w:rsidRDefault="00557868" w:rsidP="00E05DDD">
            <w:r w:rsidRPr="006C4931">
              <w:t>Научный руководитель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6C4931" w:rsidRDefault="00557868" w:rsidP="00E05DDD">
            <w:r w:rsidRPr="006C4931">
              <w:t>Наименование ВУЗа</w:t>
            </w:r>
          </w:p>
        </w:tc>
      </w:tr>
      <w:tr w:rsidR="00557868" w:rsidRPr="006C4931">
        <w:trPr>
          <w:jc w:val="center"/>
        </w:trPr>
        <w:tc>
          <w:tcPr>
            <w:tcW w:w="557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highlight w:val="white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t>Аветисян Карен Аветикович,</w:t>
            </w:r>
          </w:p>
          <w:p w:rsidR="00557868" w:rsidRPr="0010448C" w:rsidRDefault="00557868" w:rsidP="00E05DDD">
            <w:pPr>
              <w:jc w:val="left"/>
              <w:rPr>
                <w:highlight w:val="white"/>
              </w:rPr>
            </w:pPr>
            <w:r w:rsidRPr="0010448C">
              <w:rPr>
                <w:highlight w:val="white"/>
              </w:rPr>
              <w:t>3 курс</w:t>
            </w:r>
          </w:p>
        </w:tc>
        <w:tc>
          <w:tcPr>
            <w:tcW w:w="3125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shd w:val="clear" w:color="auto" w:fill="FFFFFF"/>
              </w:rPr>
              <w:t>Человеческий капитал на государственной и муниципальной службе: ценности и развитие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shd w:val="clear" w:color="auto" w:fill="FFFFFF"/>
              </w:rPr>
              <w:t>Чевычелов Валерий Александрович, д.э.н, профессор</w:t>
            </w:r>
          </w:p>
        </w:tc>
        <w:tc>
          <w:tcPr>
            <w:tcW w:w="3089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t>Российский государственный университет правосудия</w:t>
            </w:r>
          </w:p>
        </w:tc>
      </w:tr>
      <w:tr w:rsidR="00557868" w:rsidRPr="006C4931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highlight w:val="white"/>
              </w:rPr>
              <w:t>2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jc w:val="left"/>
              <w:rPr>
                <w:color w:val="auto"/>
              </w:rPr>
            </w:pPr>
            <w:r w:rsidRPr="0010448C">
              <w:rPr>
                <w:shd w:val="clear" w:color="auto" w:fill="FFFFFF"/>
              </w:rPr>
              <w:t>Васильев Кирилл Андреевич</w:t>
            </w:r>
            <w:r w:rsidRPr="0010448C">
              <w:rPr>
                <w:color w:val="auto"/>
              </w:rPr>
              <w:t>,</w:t>
            </w:r>
          </w:p>
          <w:p w:rsidR="00557868" w:rsidRPr="0010448C" w:rsidRDefault="00557868" w:rsidP="00E05DDD">
            <w:pPr>
              <w:jc w:val="left"/>
              <w:rPr>
                <w:color w:val="auto"/>
                <w:highlight w:val="white"/>
              </w:rPr>
            </w:pPr>
            <w:r w:rsidRPr="0010448C">
              <w:rPr>
                <w:color w:val="auto"/>
              </w:rPr>
              <w:t>3 курс ФНО</w:t>
            </w:r>
          </w:p>
        </w:tc>
        <w:tc>
          <w:tcPr>
            <w:tcW w:w="3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shd w:val="clear" w:color="auto" w:fill="FFFFFF"/>
              </w:rPr>
              <w:t>Новая экономическая модель Российской Федерации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shd w:val="clear" w:color="auto" w:fill="FFFFFF"/>
              </w:rPr>
              <w:t>Журавлёва Ирина Александровна к.э.н., доцент</w:t>
            </w:r>
          </w:p>
        </w:tc>
        <w:tc>
          <w:tcPr>
            <w:tcW w:w="30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color w:val="auto"/>
              </w:rPr>
            </w:pPr>
            <w:r w:rsidRPr="0010448C">
              <w:rPr>
                <w:color w:val="auto"/>
              </w:rPr>
              <w:t>Российский государственный университет правосудия</w:t>
            </w:r>
          </w:p>
        </w:tc>
      </w:tr>
      <w:tr w:rsidR="00557868" w:rsidRPr="006C4931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highlight w:val="white"/>
              </w:rPr>
              <w:t>3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rPr>
                <w:shd w:val="clear" w:color="auto" w:fill="FFFFFF"/>
              </w:rPr>
              <w:t>Гелаев Ислам Арбиевич</w:t>
            </w:r>
            <w:r w:rsidRPr="0010448C">
              <w:t xml:space="preserve">, </w:t>
            </w:r>
          </w:p>
          <w:p w:rsidR="00557868" w:rsidRPr="0010448C" w:rsidRDefault="00557868" w:rsidP="00E05DDD">
            <w:pPr>
              <w:jc w:val="left"/>
              <w:rPr>
                <w:highlight w:val="white"/>
              </w:rPr>
            </w:pPr>
            <w:r w:rsidRPr="0010448C">
              <w:t>3 курс</w:t>
            </w:r>
          </w:p>
        </w:tc>
        <w:tc>
          <w:tcPr>
            <w:tcW w:w="3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shd w:val="clear" w:color="auto" w:fill="FFFFFF"/>
              </w:rPr>
              <w:t>Развитие системы управления человеческим капиталом на государственной службе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shd w:val="clear" w:color="auto" w:fill="FFFFFF"/>
              </w:rPr>
              <w:t>Миронова Ольга Владиславовна, к.э.н., доцент</w:t>
            </w:r>
          </w:p>
        </w:tc>
        <w:tc>
          <w:tcPr>
            <w:tcW w:w="30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r w:rsidRPr="0010448C">
              <w:t>Российский государственный университет правосудия</w:t>
            </w:r>
          </w:p>
        </w:tc>
      </w:tr>
      <w:tr w:rsidR="00557868" w:rsidRPr="006C4931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highlight w:val="white"/>
              </w:rPr>
              <w:t>4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rPr>
                <w:shd w:val="clear" w:color="auto" w:fill="FFFFFF"/>
              </w:rPr>
              <w:t>Гусейнов КамильАдалатович</w:t>
            </w:r>
            <w:r w:rsidRPr="0010448C">
              <w:t>,</w:t>
            </w:r>
          </w:p>
          <w:p w:rsidR="00557868" w:rsidRPr="007771B8" w:rsidRDefault="00557868" w:rsidP="00E05DDD">
            <w:pPr>
              <w:jc w:val="left"/>
            </w:pPr>
            <w:r w:rsidRPr="0010448C">
              <w:t>3 курс</w:t>
            </w:r>
          </w:p>
        </w:tc>
        <w:tc>
          <w:tcPr>
            <w:tcW w:w="3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shd w:val="clear" w:color="auto" w:fill="FFFFFF"/>
              </w:rPr>
              <w:t>Внедрение проектного управления в органах власти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shd w:val="clear" w:color="auto" w:fill="FFFFFF"/>
              </w:rPr>
              <w:t>Чевычелов Валерий Александрович, профессор, д.э.н.</w:t>
            </w:r>
          </w:p>
        </w:tc>
        <w:tc>
          <w:tcPr>
            <w:tcW w:w="30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r w:rsidRPr="0010448C">
              <w:rPr>
                <w:color w:val="auto"/>
              </w:rPr>
              <w:t>Российский государственный университет правосудия</w:t>
            </w:r>
          </w:p>
        </w:tc>
      </w:tr>
      <w:tr w:rsidR="00557868" w:rsidRPr="006C4931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highlight w:val="white"/>
              </w:rPr>
              <w:t>5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rPr>
                <w:shd w:val="clear" w:color="auto" w:fill="FFFFFF"/>
              </w:rPr>
              <w:t>Елагин Илья Денисович</w:t>
            </w:r>
            <w:r w:rsidRPr="0010448C">
              <w:t>,</w:t>
            </w:r>
          </w:p>
          <w:p w:rsidR="00557868" w:rsidRPr="0010448C" w:rsidRDefault="00557868" w:rsidP="00E05DDD">
            <w:pPr>
              <w:jc w:val="left"/>
              <w:rPr>
                <w:highlight w:val="white"/>
              </w:rPr>
            </w:pPr>
            <w:r w:rsidRPr="0010448C">
              <w:t>3 курс ФНО</w:t>
            </w:r>
          </w:p>
        </w:tc>
        <w:tc>
          <w:tcPr>
            <w:tcW w:w="3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shd w:val="clear" w:color="auto" w:fill="FFFFFF"/>
              </w:rPr>
              <w:t>Системный подход к управлению социальной сферой в регионе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shd w:val="clear" w:color="auto" w:fill="FFFFFF"/>
              </w:rPr>
              <w:t>Баранова Людмила Яковлевна, к.э.н. доцент</w:t>
            </w:r>
          </w:p>
        </w:tc>
        <w:tc>
          <w:tcPr>
            <w:tcW w:w="30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color w:val="auto"/>
              </w:rPr>
              <w:t>Российский государственный университет правосудия</w:t>
            </w:r>
          </w:p>
        </w:tc>
      </w:tr>
      <w:tr w:rsidR="00557868" w:rsidRPr="006C4931">
        <w:trPr>
          <w:trHeight w:val="1161"/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highlight w:val="white"/>
              </w:rPr>
              <w:t>6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r w:rsidRPr="0010448C">
              <w:rPr>
                <w:shd w:val="clear" w:color="auto" w:fill="FFFFFF"/>
              </w:rPr>
              <w:t>КазаноковАзаматМурадинович</w:t>
            </w:r>
            <w:r w:rsidRPr="0010448C">
              <w:t>,</w:t>
            </w:r>
          </w:p>
          <w:p w:rsidR="00557868" w:rsidRPr="0010448C" w:rsidRDefault="00557868" w:rsidP="00E05DDD">
            <w:pPr>
              <w:jc w:val="left"/>
            </w:pPr>
            <w:r w:rsidRPr="0010448C">
              <w:t>3 курс</w:t>
            </w:r>
          </w:p>
          <w:p w:rsidR="00557868" w:rsidRPr="0010448C" w:rsidRDefault="00557868" w:rsidP="00E05DDD">
            <w:pPr>
              <w:jc w:val="left"/>
              <w:rPr>
                <w:highlight w:val="white"/>
              </w:rPr>
            </w:pPr>
          </w:p>
        </w:tc>
        <w:tc>
          <w:tcPr>
            <w:tcW w:w="3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shd w:val="clear" w:color="auto" w:fill="FFFFFF"/>
              </w:rPr>
              <w:t>Национальные проекты - новая ступень государственного управления социальной сферы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shd w:val="clear" w:color="auto" w:fill="FFFFFF"/>
              </w:rPr>
              <w:t>Юткина Ольга Владимировна, к.э.н., доцент</w:t>
            </w:r>
          </w:p>
        </w:tc>
        <w:tc>
          <w:tcPr>
            <w:tcW w:w="30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r w:rsidRPr="0010448C">
              <w:t>Российский государственный университет правосудия</w:t>
            </w:r>
          </w:p>
        </w:tc>
      </w:tr>
      <w:tr w:rsidR="00557868" w:rsidRPr="006C4931">
        <w:trPr>
          <w:trHeight w:val="1161"/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highlight w:val="white"/>
              </w:rPr>
              <w:t>7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rPr>
                <w:shd w:val="clear" w:color="auto" w:fill="FFFFFF"/>
              </w:rPr>
              <w:t>Коняшова Дарья Юрьевна</w:t>
            </w:r>
            <w:r w:rsidRPr="0010448C">
              <w:t>,</w:t>
            </w:r>
          </w:p>
          <w:p w:rsidR="00557868" w:rsidRPr="0010448C" w:rsidRDefault="00557868" w:rsidP="00E05DDD">
            <w:pPr>
              <w:jc w:val="left"/>
            </w:pPr>
            <w:r w:rsidRPr="0010448C">
              <w:t xml:space="preserve">3 курс </w:t>
            </w:r>
          </w:p>
          <w:p w:rsidR="00557868" w:rsidRPr="0010448C" w:rsidRDefault="00557868" w:rsidP="00E05DDD">
            <w:pPr>
              <w:jc w:val="left"/>
              <w:rPr>
                <w:highlight w:val="white"/>
              </w:rPr>
            </w:pPr>
          </w:p>
        </w:tc>
        <w:tc>
          <w:tcPr>
            <w:tcW w:w="3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0D519E" w:rsidRDefault="00557868" w:rsidP="00E05DDD">
            <w:r w:rsidRPr="0010448C">
              <w:rPr>
                <w:shd w:val="clear" w:color="auto" w:fill="FFFFFF"/>
              </w:rPr>
              <w:t>Неналоговые доходы как инструмент социальной политики в РФ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shd w:val="clear" w:color="auto" w:fill="FFFFFF"/>
              </w:rPr>
              <w:t>Делятицкая Алла Валерьевна, к.э.н., доцент</w:t>
            </w:r>
          </w:p>
        </w:tc>
        <w:tc>
          <w:tcPr>
            <w:tcW w:w="30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color w:val="auto"/>
              </w:rPr>
              <w:t>Российский государственный университет правосудия</w:t>
            </w:r>
          </w:p>
        </w:tc>
      </w:tr>
      <w:tr w:rsidR="00557868" w:rsidRPr="006C4931">
        <w:trPr>
          <w:trHeight w:val="1161"/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highlight w:val="white"/>
              </w:rPr>
              <w:t>8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rPr>
                <w:shd w:val="clear" w:color="auto" w:fill="FFFFFF"/>
              </w:rPr>
              <w:t>Ларге Анастасия Владимировна</w:t>
            </w:r>
            <w:r w:rsidRPr="0010448C">
              <w:t>,</w:t>
            </w:r>
          </w:p>
          <w:p w:rsidR="00557868" w:rsidRPr="0010448C" w:rsidRDefault="00557868" w:rsidP="00E05DDD">
            <w:pPr>
              <w:jc w:val="left"/>
              <w:rPr>
                <w:highlight w:val="white"/>
              </w:rPr>
            </w:pPr>
            <w:r w:rsidRPr="0010448C">
              <w:rPr>
                <w:highlight w:val="white"/>
              </w:rPr>
              <w:t>3 курс</w:t>
            </w:r>
          </w:p>
        </w:tc>
        <w:tc>
          <w:tcPr>
            <w:tcW w:w="3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shd w:val="clear" w:color="auto" w:fill="FFFFFF"/>
              </w:rPr>
              <w:t>Российская модель социальной политики как главная составляющая социального государства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shd w:val="clear" w:color="auto" w:fill="FFFFFF"/>
              </w:rPr>
              <w:t>Чевычелов Валерий Александрович, д.э.н., профессор</w:t>
            </w:r>
          </w:p>
        </w:tc>
        <w:tc>
          <w:tcPr>
            <w:tcW w:w="30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color w:val="auto"/>
              </w:rPr>
              <w:t>Российский государственный университет правосудия</w:t>
            </w:r>
          </w:p>
        </w:tc>
      </w:tr>
      <w:tr w:rsidR="00557868" w:rsidRPr="006C4931">
        <w:trPr>
          <w:trHeight w:val="1161"/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highlight w:val="white"/>
              </w:rPr>
              <w:t>9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rPr>
                <w:shd w:val="clear" w:color="auto" w:fill="FFFFFF"/>
              </w:rPr>
              <w:t>Мочалов Никита Сергеевич</w:t>
            </w:r>
            <w:r w:rsidRPr="0010448C">
              <w:t>,</w:t>
            </w:r>
          </w:p>
          <w:p w:rsidR="00557868" w:rsidRPr="0010448C" w:rsidRDefault="00557868" w:rsidP="00E05DDD">
            <w:pPr>
              <w:jc w:val="left"/>
              <w:rPr>
                <w:highlight w:val="white"/>
              </w:rPr>
            </w:pPr>
            <w:r w:rsidRPr="0010448C">
              <w:t>3 курс</w:t>
            </w:r>
          </w:p>
        </w:tc>
        <w:tc>
          <w:tcPr>
            <w:tcW w:w="3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shd w:val="clear" w:color="auto" w:fill="FFFFFF"/>
              </w:rPr>
              <w:t>Увеличение фискальной нагрузки через неналоговые платежи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shd w:val="clear" w:color="auto" w:fill="FFFFFF"/>
              </w:rPr>
              <w:t xml:space="preserve">Косова Любовь Никандровна, к.э.н., доцент </w:t>
            </w:r>
          </w:p>
        </w:tc>
        <w:tc>
          <w:tcPr>
            <w:tcW w:w="30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t>Российский государственный университет правосудия</w:t>
            </w:r>
          </w:p>
        </w:tc>
      </w:tr>
      <w:tr w:rsidR="00557868" w:rsidRPr="006C4931">
        <w:trPr>
          <w:trHeight w:val="1161"/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highlight w:val="white"/>
              </w:rPr>
              <w:t>10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rPr>
                <w:shd w:val="clear" w:color="auto" w:fill="FFFFFF"/>
              </w:rPr>
              <w:t>УнанянВарданМушегович</w:t>
            </w:r>
            <w:r w:rsidRPr="0010448C">
              <w:t>,</w:t>
            </w:r>
          </w:p>
          <w:p w:rsidR="00557868" w:rsidRPr="0010448C" w:rsidRDefault="00557868" w:rsidP="00E05DDD">
            <w:pPr>
              <w:jc w:val="left"/>
              <w:rPr>
                <w:highlight w:val="white"/>
              </w:rPr>
            </w:pPr>
            <w:r w:rsidRPr="0010448C">
              <w:t>3 курс</w:t>
            </w:r>
          </w:p>
        </w:tc>
        <w:tc>
          <w:tcPr>
            <w:tcW w:w="3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0D519E" w:rsidRDefault="00557868" w:rsidP="00E05DDD">
            <w:r w:rsidRPr="0010448C">
              <w:rPr>
                <w:shd w:val="clear" w:color="auto" w:fill="FFFFFF"/>
              </w:rPr>
              <w:t>Останется ли социальная политика национальным приоритетом РФ</w:t>
            </w:r>
            <w:r>
              <w:rPr>
                <w:shd w:val="clear" w:color="auto" w:fill="FFFFFF"/>
              </w:rPr>
              <w:t>?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shd w:val="clear" w:color="auto" w:fill="FFFFFF"/>
              </w:rPr>
              <w:t>Чевычелов Валерий Александрович, д.э.н, профессор</w:t>
            </w:r>
          </w:p>
        </w:tc>
        <w:tc>
          <w:tcPr>
            <w:tcW w:w="30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t>Российский государственный университет правосудия</w:t>
            </w:r>
          </w:p>
        </w:tc>
      </w:tr>
      <w:tr w:rsidR="00557868" w:rsidRPr="006C4931">
        <w:trPr>
          <w:trHeight w:val="1161"/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highlight w:val="white"/>
              </w:rPr>
              <w:t>11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rPr>
                <w:shd w:val="clear" w:color="auto" w:fill="FFFFFF"/>
              </w:rPr>
              <w:t>ХудатовТеймурРасимоглы</w:t>
            </w:r>
            <w:r w:rsidRPr="0010448C">
              <w:t>,</w:t>
            </w:r>
          </w:p>
          <w:p w:rsidR="00557868" w:rsidRPr="0010448C" w:rsidRDefault="00557868" w:rsidP="00E05DDD">
            <w:pPr>
              <w:jc w:val="left"/>
              <w:rPr>
                <w:highlight w:val="white"/>
              </w:rPr>
            </w:pPr>
            <w:r w:rsidRPr="0010448C">
              <w:t xml:space="preserve">4 курс </w:t>
            </w:r>
          </w:p>
        </w:tc>
        <w:tc>
          <w:tcPr>
            <w:tcW w:w="3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shd w:val="clear" w:color="auto" w:fill="FFFFFF"/>
              </w:rPr>
              <w:t>Законодательное регулирование инвестиций в недвижимость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shd w:val="clear" w:color="auto" w:fill="FFFFFF"/>
              </w:rPr>
              <w:t>Косова Юлия Александровна, к.э.н.</w:t>
            </w:r>
          </w:p>
        </w:tc>
        <w:tc>
          <w:tcPr>
            <w:tcW w:w="30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shd w:val="clear" w:color="auto" w:fill="FFFFFF"/>
              </w:rPr>
              <w:t>Российский государственный университет правосудия</w:t>
            </w:r>
          </w:p>
        </w:tc>
      </w:tr>
      <w:tr w:rsidR="00557868" w:rsidRPr="006C4931">
        <w:trPr>
          <w:trHeight w:val="1161"/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highlight w:val="white"/>
              </w:rPr>
              <w:t>12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jc w:val="left"/>
            </w:pPr>
            <w:r w:rsidRPr="0010448C">
              <w:rPr>
                <w:shd w:val="clear" w:color="auto" w:fill="FFFFFF"/>
              </w:rPr>
              <w:t>Шевельков Егор Николаевич</w:t>
            </w:r>
            <w:r w:rsidRPr="0010448C">
              <w:t>,</w:t>
            </w:r>
          </w:p>
          <w:p w:rsidR="00557868" w:rsidRPr="0010448C" w:rsidRDefault="00557868" w:rsidP="00E05DDD">
            <w:pPr>
              <w:jc w:val="left"/>
              <w:rPr>
                <w:highlight w:val="white"/>
              </w:rPr>
            </w:pPr>
            <w:r w:rsidRPr="0010448C">
              <w:t>3 курс ФНО</w:t>
            </w:r>
          </w:p>
        </w:tc>
        <w:tc>
          <w:tcPr>
            <w:tcW w:w="3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shd w:val="clear" w:color="auto" w:fill="FFFFFF"/>
              </w:rPr>
              <w:t>Эффективность бюджетных расходов как зеркало эффективности государственного управления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shd w:val="clear" w:color="auto" w:fill="FFFFFF"/>
              </w:rPr>
              <w:t>Баранова Людмила Яковлевна, к.э.н., доцент</w:t>
            </w:r>
          </w:p>
        </w:tc>
        <w:tc>
          <w:tcPr>
            <w:tcW w:w="30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868" w:rsidRPr="0010448C" w:rsidRDefault="00557868" w:rsidP="00E05DDD">
            <w:pPr>
              <w:rPr>
                <w:highlight w:val="white"/>
              </w:rPr>
            </w:pPr>
            <w:r w:rsidRPr="0010448C">
              <w:rPr>
                <w:shd w:val="clear" w:color="auto" w:fill="FFFFFF"/>
              </w:rPr>
              <w:t>Российский государственный университет правосудия</w:t>
            </w:r>
          </w:p>
        </w:tc>
      </w:tr>
    </w:tbl>
    <w:p w:rsidR="00557868" w:rsidRDefault="00557868" w:rsidP="005254DB">
      <w:bookmarkStart w:id="0" w:name="_GoBack"/>
      <w:bookmarkEnd w:id="0"/>
    </w:p>
    <w:sectPr w:rsidR="00557868" w:rsidSect="008F5E00">
      <w:footerReference w:type="default" r:id="rId8"/>
      <w:pgSz w:w="11906" w:h="16838"/>
      <w:pgMar w:top="1134" w:right="851" w:bottom="851" w:left="851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7868" w:rsidRDefault="00557868" w:rsidP="00A45026">
      <w:pPr>
        <w:rPr>
          <w:highlight w:val="white"/>
        </w:rPr>
      </w:pPr>
      <w:r>
        <w:rPr>
          <w:highlight w:val="white"/>
        </w:rPr>
        <w:separator/>
      </w:r>
    </w:p>
  </w:endnote>
  <w:endnote w:type="continuationSeparator" w:id="1">
    <w:p w:rsidR="00557868" w:rsidRDefault="00557868" w:rsidP="00A45026">
      <w:pPr>
        <w:rPr>
          <w:highlight w:val="white"/>
        </w:rPr>
      </w:pPr>
      <w:r>
        <w:rPr>
          <w:highlight w:val="white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Helvetica Neu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868" w:rsidRDefault="00557868">
    <w:pPr>
      <w:pStyle w:val="Footer"/>
      <w:jc w:val="center"/>
    </w:pPr>
    <w:fldSimple w:instr="PAGE   \* MERGEFORMAT">
      <w:r>
        <w:rPr>
          <w:noProof/>
        </w:rPr>
        <w:t>2</w:t>
      </w:r>
    </w:fldSimple>
  </w:p>
  <w:p w:rsidR="00557868" w:rsidRDefault="00557868">
    <w:pPr>
      <w:pStyle w:val="Footer"/>
      <w:rPr>
        <w:highlight w:val="white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7868" w:rsidRDefault="00557868" w:rsidP="00A45026">
      <w:pPr>
        <w:rPr>
          <w:highlight w:val="white"/>
        </w:rPr>
      </w:pPr>
      <w:r>
        <w:rPr>
          <w:highlight w:val="white"/>
        </w:rPr>
        <w:separator/>
      </w:r>
    </w:p>
  </w:footnote>
  <w:footnote w:type="continuationSeparator" w:id="1">
    <w:p w:rsidR="00557868" w:rsidRDefault="00557868" w:rsidP="00A45026">
      <w:pPr>
        <w:rPr>
          <w:highlight w:val="white"/>
        </w:rPr>
      </w:pPr>
      <w:r>
        <w:rPr>
          <w:highlight w:val="white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B70981"/>
    <w:multiLevelType w:val="hybridMultilevel"/>
    <w:tmpl w:val="82DE21D4"/>
    <w:lvl w:ilvl="0" w:tplc="9FFE4A4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3776A"/>
    <w:multiLevelType w:val="hybridMultilevel"/>
    <w:tmpl w:val="BBE24E4A"/>
    <w:lvl w:ilvl="0" w:tplc="A3A8E65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75DA0"/>
    <w:multiLevelType w:val="multilevel"/>
    <w:tmpl w:val="0DAE0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0547EB"/>
    <w:multiLevelType w:val="multilevel"/>
    <w:tmpl w:val="84787A6A"/>
    <w:lvl w:ilvl="0">
      <w:start w:val="1"/>
      <w:numFmt w:val="decimal"/>
      <w:lvlText w:val="%1"/>
      <w:lvlJc w:val="center"/>
      <w:pPr>
        <w:ind w:left="720" w:firstLine="360"/>
      </w:pPr>
      <w:rPr>
        <w:rFonts w:ascii="Arial" w:eastAsia="Times New Roman" w:hAnsi="Arial"/>
        <w:vertAlign w:val="baseline"/>
      </w:rPr>
    </w:lvl>
    <w:lvl w:ilvl="1">
      <w:start w:val="1"/>
      <w:numFmt w:val="bullet"/>
      <w:lvlText w:val="●"/>
      <w:lvlJc w:val="left"/>
    </w:lvl>
    <w:lvl w:ilvl="2">
      <w:start w:val="1"/>
      <w:numFmt w:val="bullet"/>
      <w:lvlText w:val="●"/>
      <w:lvlJc w:val="left"/>
    </w:lvl>
    <w:lvl w:ilvl="3">
      <w:start w:val="1"/>
      <w:numFmt w:val="bullet"/>
      <w:lvlText w:val="●"/>
      <w:lvlJc w:val="left"/>
    </w:lvl>
    <w:lvl w:ilvl="4">
      <w:start w:val="1"/>
      <w:numFmt w:val="bullet"/>
      <w:lvlText w:val="●"/>
      <w:lvlJc w:val="left"/>
    </w:lvl>
    <w:lvl w:ilvl="5">
      <w:start w:val="1"/>
      <w:numFmt w:val="bullet"/>
      <w:lvlText w:val="●"/>
      <w:lvlJc w:val="left"/>
    </w:lvl>
    <w:lvl w:ilvl="6">
      <w:start w:val="1"/>
      <w:numFmt w:val="bullet"/>
      <w:lvlText w:val="●"/>
      <w:lvlJc w:val="left"/>
    </w:lvl>
    <w:lvl w:ilvl="7">
      <w:start w:val="1"/>
      <w:numFmt w:val="bullet"/>
      <w:lvlText w:val="●"/>
      <w:lvlJc w:val="left"/>
    </w:lvl>
    <w:lvl w:ilvl="8">
      <w:start w:val="1"/>
      <w:numFmt w:val="bullet"/>
      <w:lvlText w:val="●"/>
      <w:lvlJc w:val="left"/>
    </w:lvl>
  </w:abstractNum>
  <w:abstractNum w:abstractNumId="5">
    <w:nsid w:val="1264332D"/>
    <w:multiLevelType w:val="multilevel"/>
    <w:tmpl w:val="E11CAB9E"/>
    <w:lvl w:ilvl="0">
      <w:start w:val="1"/>
      <w:numFmt w:val="decimal"/>
      <w:lvlText w:val="%1"/>
      <w:lvlJc w:val="center"/>
      <w:pPr>
        <w:ind w:left="720" w:firstLine="360"/>
      </w:pPr>
      <w:rPr>
        <w:rFonts w:ascii="Arial" w:eastAsia="Times New Roman" w:hAnsi="Arial"/>
        <w:vertAlign w:val="baseline"/>
      </w:rPr>
    </w:lvl>
    <w:lvl w:ilvl="1">
      <w:start w:val="1"/>
      <w:numFmt w:val="bullet"/>
      <w:lvlText w:val="●"/>
      <w:lvlJc w:val="left"/>
    </w:lvl>
    <w:lvl w:ilvl="2">
      <w:start w:val="1"/>
      <w:numFmt w:val="bullet"/>
      <w:lvlText w:val="●"/>
      <w:lvlJc w:val="left"/>
    </w:lvl>
    <w:lvl w:ilvl="3">
      <w:start w:val="1"/>
      <w:numFmt w:val="bullet"/>
      <w:lvlText w:val="●"/>
      <w:lvlJc w:val="left"/>
    </w:lvl>
    <w:lvl w:ilvl="4">
      <w:start w:val="1"/>
      <w:numFmt w:val="bullet"/>
      <w:lvlText w:val="●"/>
      <w:lvlJc w:val="left"/>
    </w:lvl>
    <w:lvl w:ilvl="5">
      <w:start w:val="1"/>
      <w:numFmt w:val="bullet"/>
      <w:lvlText w:val="●"/>
      <w:lvlJc w:val="left"/>
    </w:lvl>
    <w:lvl w:ilvl="6">
      <w:start w:val="1"/>
      <w:numFmt w:val="bullet"/>
      <w:lvlText w:val="●"/>
      <w:lvlJc w:val="left"/>
    </w:lvl>
    <w:lvl w:ilvl="7">
      <w:start w:val="1"/>
      <w:numFmt w:val="bullet"/>
      <w:lvlText w:val="●"/>
      <w:lvlJc w:val="left"/>
    </w:lvl>
    <w:lvl w:ilvl="8">
      <w:start w:val="1"/>
      <w:numFmt w:val="bullet"/>
      <w:lvlText w:val="●"/>
      <w:lvlJc w:val="left"/>
    </w:lvl>
  </w:abstractNum>
  <w:abstractNum w:abstractNumId="6">
    <w:nsid w:val="1C436243"/>
    <w:multiLevelType w:val="multilevel"/>
    <w:tmpl w:val="F28EC290"/>
    <w:lvl w:ilvl="0">
      <w:start w:val="1"/>
      <w:numFmt w:val="decimal"/>
      <w:lvlText w:val="%1"/>
      <w:lvlJc w:val="center"/>
      <w:pPr>
        <w:ind w:left="-360" w:firstLine="360"/>
      </w:pPr>
      <w:rPr>
        <w:rFonts w:ascii="Arial" w:eastAsia="Times New Roman" w:hAnsi="Arial"/>
        <w:vertAlign w:val="baseline"/>
      </w:rPr>
    </w:lvl>
    <w:lvl w:ilvl="1">
      <w:start w:val="1"/>
      <w:numFmt w:val="lowerLetter"/>
      <w:lvlText w:val="%2."/>
      <w:lvlJc w:val="left"/>
      <w:pPr>
        <w:ind w:left="360" w:firstLine="1080"/>
      </w:pPr>
      <w:rPr>
        <w:rFonts w:ascii="Arial" w:eastAsia="Times New Roman" w:hAnsi="Arial"/>
        <w:vertAlign w:val="baseline"/>
      </w:rPr>
    </w:lvl>
    <w:lvl w:ilvl="2">
      <w:start w:val="1"/>
      <w:numFmt w:val="lowerRoman"/>
      <w:lvlText w:val="%3."/>
      <w:lvlJc w:val="right"/>
      <w:pPr>
        <w:ind w:left="1080" w:firstLine="1980"/>
      </w:pPr>
      <w:rPr>
        <w:rFonts w:ascii="Arial" w:eastAsia="Times New Roman" w:hAnsi="Arial"/>
        <w:vertAlign w:val="baseline"/>
      </w:rPr>
    </w:lvl>
    <w:lvl w:ilvl="3">
      <w:start w:val="1"/>
      <w:numFmt w:val="decimal"/>
      <w:lvlText w:val="%4."/>
      <w:lvlJc w:val="left"/>
      <w:pPr>
        <w:ind w:left="1800" w:firstLine="2520"/>
      </w:pPr>
      <w:rPr>
        <w:rFonts w:ascii="Arial" w:eastAsia="Times New Roman" w:hAnsi="Arial"/>
        <w:vertAlign w:val="baseline"/>
      </w:rPr>
    </w:lvl>
    <w:lvl w:ilvl="4">
      <w:start w:val="1"/>
      <w:numFmt w:val="lowerLetter"/>
      <w:lvlText w:val="%5."/>
      <w:lvlJc w:val="left"/>
      <w:pPr>
        <w:ind w:left="2520" w:firstLine="3240"/>
      </w:pPr>
      <w:rPr>
        <w:rFonts w:ascii="Arial" w:eastAsia="Times New Roman" w:hAnsi="Arial"/>
        <w:vertAlign w:val="baseline"/>
      </w:rPr>
    </w:lvl>
    <w:lvl w:ilvl="5">
      <w:start w:val="1"/>
      <w:numFmt w:val="lowerRoman"/>
      <w:lvlText w:val="%6."/>
      <w:lvlJc w:val="right"/>
      <w:pPr>
        <w:ind w:left="3240" w:firstLine="4140"/>
      </w:pPr>
      <w:rPr>
        <w:rFonts w:ascii="Arial" w:eastAsia="Times New Roman" w:hAnsi="Arial"/>
        <w:vertAlign w:val="baseline"/>
      </w:rPr>
    </w:lvl>
    <w:lvl w:ilvl="6">
      <w:start w:val="1"/>
      <w:numFmt w:val="decimal"/>
      <w:lvlText w:val="%7."/>
      <w:lvlJc w:val="left"/>
      <w:pPr>
        <w:ind w:left="3960" w:firstLine="4680"/>
      </w:pPr>
      <w:rPr>
        <w:rFonts w:ascii="Arial" w:eastAsia="Times New Roman" w:hAnsi="Arial"/>
        <w:vertAlign w:val="baseline"/>
      </w:rPr>
    </w:lvl>
    <w:lvl w:ilvl="7">
      <w:start w:val="1"/>
      <w:numFmt w:val="lowerLetter"/>
      <w:lvlText w:val="%8."/>
      <w:lvlJc w:val="left"/>
      <w:pPr>
        <w:ind w:left="4680" w:firstLine="5400"/>
      </w:pPr>
      <w:rPr>
        <w:rFonts w:ascii="Arial" w:eastAsia="Times New Roman" w:hAnsi="Arial"/>
        <w:vertAlign w:val="baseline"/>
      </w:rPr>
    </w:lvl>
    <w:lvl w:ilvl="8">
      <w:start w:val="1"/>
      <w:numFmt w:val="lowerRoman"/>
      <w:lvlText w:val="%9."/>
      <w:lvlJc w:val="right"/>
      <w:pPr>
        <w:ind w:left="5400" w:firstLine="6300"/>
      </w:pPr>
      <w:rPr>
        <w:rFonts w:ascii="Arial" w:eastAsia="Times New Roman" w:hAnsi="Arial"/>
        <w:vertAlign w:val="baseline"/>
      </w:rPr>
    </w:lvl>
  </w:abstractNum>
  <w:abstractNum w:abstractNumId="7">
    <w:nsid w:val="1D89464B"/>
    <w:multiLevelType w:val="hybridMultilevel"/>
    <w:tmpl w:val="BBE24E4A"/>
    <w:lvl w:ilvl="0" w:tplc="A3A8E65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C96186"/>
    <w:multiLevelType w:val="hybridMultilevel"/>
    <w:tmpl w:val="29B44078"/>
    <w:lvl w:ilvl="0" w:tplc="3BAC9BD2">
      <w:start w:val="1"/>
      <w:numFmt w:val="decimal"/>
      <w:lvlText w:val="%1."/>
      <w:lvlJc w:val="left"/>
      <w:pPr>
        <w:ind w:left="72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A065F7"/>
    <w:multiLevelType w:val="hybridMultilevel"/>
    <w:tmpl w:val="1ECA73B0"/>
    <w:lvl w:ilvl="0" w:tplc="C64AB75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6605A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1">
    <w:nsid w:val="27924A84"/>
    <w:multiLevelType w:val="multilevel"/>
    <w:tmpl w:val="C3EA9B6E"/>
    <w:lvl w:ilvl="0">
      <w:start w:val="1"/>
      <w:numFmt w:val="decimal"/>
      <w:lvlText w:val="%1"/>
      <w:lvlJc w:val="center"/>
      <w:pPr>
        <w:ind w:left="-360" w:firstLine="360"/>
      </w:pPr>
      <w:rPr>
        <w:rFonts w:ascii="Arial" w:eastAsia="Times New Roman" w:hAnsi="Arial"/>
        <w:vertAlign w:val="baseline"/>
      </w:rPr>
    </w:lvl>
    <w:lvl w:ilvl="1">
      <w:start w:val="1"/>
      <w:numFmt w:val="bullet"/>
      <w:lvlText w:val="●"/>
      <w:lvlJc w:val="left"/>
      <w:pPr>
        <w:ind w:left="-1080"/>
      </w:pPr>
    </w:lvl>
    <w:lvl w:ilvl="2">
      <w:start w:val="1"/>
      <w:numFmt w:val="bullet"/>
      <w:lvlText w:val="●"/>
      <w:lvlJc w:val="left"/>
      <w:pPr>
        <w:ind w:left="-1080"/>
      </w:pPr>
    </w:lvl>
    <w:lvl w:ilvl="3">
      <w:start w:val="1"/>
      <w:numFmt w:val="bullet"/>
      <w:lvlText w:val="●"/>
      <w:lvlJc w:val="left"/>
      <w:pPr>
        <w:ind w:left="-1080"/>
      </w:pPr>
    </w:lvl>
    <w:lvl w:ilvl="4">
      <w:start w:val="1"/>
      <w:numFmt w:val="bullet"/>
      <w:lvlText w:val="●"/>
      <w:lvlJc w:val="left"/>
      <w:pPr>
        <w:ind w:left="-1080"/>
      </w:pPr>
    </w:lvl>
    <w:lvl w:ilvl="5">
      <w:start w:val="1"/>
      <w:numFmt w:val="bullet"/>
      <w:lvlText w:val="●"/>
      <w:lvlJc w:val="left"/>
      <w:pPr>
        <w:ind w:left="-1080"/>
      </w:pPr>
    </w:lvl>
    <w:lvl w:ilvl="6">
      <w:start w:val="1"/>
      <w:numFmt w:val="bullet"/>
      <w:lvlText w:val="●"/>
      <w:lvlJc w:val="left"/>
      <w:pPr>
        <w:ind w:left="-1080"/>
      </w:pPr>
    </w:lvl>
    <w:lvl w:ilvl="7">
      <w:start w:val="1"/>
      <w:numFmt w:val="bullet"/>
      <w:lvlText w:val="●"/>
      <w:lvlJc w:val="left"/>
      <w:pPr>
        <w:ind w:left="-1080"/>
      </w:pPr>
    </w:lvl>
    <w:lvl w:ilvl="8">
      <w:start w:val="1"/>
      <w:numFmt w:val="bullet"/>
      <w:lvlText w:val="●"/>
      <w:lvlJc w:val="left"/>
      <w:pPr>
        <w:ind w:left="-1080"/>
      </w:pPr>
    </w:lvl>
  </w:abstractNum>
  <w:abstractNum w:abstractNumId="12">
    <w:nsid w:val="2C127309"/>
    <w:multiLevelType w:val="multilevel"/>
    <w:tmpl w:val="CA8E25DE"/>
    <w:lvl w:ilvl="0">
      <w:start w:val="1"/>
      <w:numFmt w:val="decimal"/>
      <w:lvlText w:val="%1"/>
      <w:lvlJc w:val="center"/>
      <w:pPr>
        <w:ind w:left="720" w:firstLine="360"/>
      </w:pPr>
      <w:rPr>
        <w:rFonts w:ascii="Arial" w:eastAsia="Times New Roman" w:hAnsi="Arial"/>
        <w:vertAlign w:val="baseline"/>
      </w:rPr>
    </w:lvl>
    <w:lvl w:ilvl="1">
      <w:start w:val="1"/>
      <w:numFmt w:val="bullet"/>
      <w:lvlText w:val="●"/>
      <w:lvlJc w:val="left"/>
    </w:lvl>
    <w:lvl w:ilvl="2">
      <w:start w:val="1"/>
      <w:numFmt w:val="bullet"/>
      <w:lvlText w:val="●"/>
      <w:lvlJc w:val="left"/>
    </w:lvl>
    <w:lvl w:ilvl="3">
      <w:start w:val="1"/>
      <w:numFmt w:val="bullet"/>
      <w:lvlText w:val="●"/>
      <w:lvlJc w:val="left"/>
    </w:lvl>
    <w:lvl w:ilvl="4">
      <w:start w:val="1"/>
      <w:numFmt w:val="bullet"/>
      <w:lvlText w:val="●"/>
      <w:lvlJc w:val="left"/>
    </w:lvl>
    <w:lvl w:ilvl="5">
      <w:start w:val="1"/>
      <w:numFmt w:val="bullet"/>
      <w:lvlText w:val="●"/>
      <w:lvlJc w:val="left"/>
    </w:lvl>
    <w:lvl w:ilvl="6">
      <w:start w:val="1"/>
      <w:numFmt w:val="bullet"/>
      <w:lvlText w:val="●"/>
      <w:lvlJc w:val="left"/>
    </w:lvl>
    <w:lvl w:ilvl="7">
      <w:start w:val="1"/>
      <w:numFmt w:val="bullet"/>
      <w:lvlText w:val="●"/>
      <w:lvlJc w:val="left"/>
    </w:lvl>
    <w:lvl w:ilvl="8">
      <w:start w:val="1"/>
      <w:numFmt w:val="bullet"/>
      <w:lvlText w:val="●"/>
      <w:lvlJc w:val="left"/>
    </w:lvl>
  </w:abstractNum>
  <w:abstractNum w:abstractNumId="13">
    <w:nsid w:val="2E9075F1"/>
    <w:multiLevelType w:val="multilevel"/>
    <w:tmpl w:val="E698F62C"/>
    <w:lvl w:ilvl="0">
      <w:start w:val="1"/>
      <w:numFmt w:val="decimal"/>
      <w:lvlText w:val="%1"/>
      <w:lvlJc w:val="center"/>
      <w:pPr>
        <w:ind w:left="-360" w:firstLine="360"/>
      </w:pPr>
      <w:rPr>
        <w:rFonts w:ascii="Arial" w:eastAsia="Times New Roman" w:hAnsi="Arial"/>
        <w:vertAlign w:val="baseline"/>
      </w:rPr>
    </w:lvl>
    <w:lvl w:ilvl="1">
      <w:start w:val="1"/>
      <w:numFmt w:val="lowerLetter"/>
      <w:lvlText w:val="%2."/>
      <w:lvlJc w:val="left"/>
      <w:pPr>
        <w:ind w:left="360" w:firstLine="1080"/>
      </w:pPr>
      <w:rPr>
        <w:rFonts w:ascii="Arial" w:eastAsia="Times New Roman" w:hAnsi="Arial"/>
        <w:vertAlign w:val="baseline"/>
      </w:rPr>
    </w:lvl>
    <w:lvl w:ilvl="2">
      <w:start w:val="1"/>
      <w:numFmt w:val="lowerRoman"/>
      <w:lvlText w:val="%3."/>
      <w:lvlJc w:val="right"/>
      <w:pPr>
        <w:ind w:left="1080" w:firstLine="1980"/>
      </w:pPr>
      <w:rPr>
        <w:rFonts w:ascii="Arial" w:eastAsia="Times New Roman" w:hAnsi="Arial"/>
        <w:vertAlign w:val="baseline"/>
      </w:rPr>
    </w:lvl>
    <w:lvl w:ilvl="3">
      <w:start w:val="1"/>
      <w:numFmt w:val="decimal"/>
      <w:lvlText w:val="%4."/>
      <w:lvlJc w:val="left"/>
      <w:pPr>
        <w:ind w:left="1800" w:firstLine="2520"/>
      </w:pPr>
      <w:rPr>
        <w:rFonts w:ascii="Arial" w:eastAsia="Times New Roman" w:hAnsi="Arial"/>
        <w:vertAlign w:val="baseline"/>
      </w:rPr>
    </w:lvl>
    <w:lvl w:ilvl="4">
      <w:start w:val="1"/>
      <w:numFmt w:val="lowerLetter"/>
      <w:lvlText w:val="%5."/>
      <w:lvlJc w:val="left"/>
      <w:pPr>
        <w:ind w:left="2520" w:firstLine="3240"/>
      </w:pPr>
      <w:rPr>
        <w:rFonts w:ascii="Arial" w:eastAsia="Times New Roman" w:hAnsi="Arial"/>
        <w:vertAlign w:val="baseline"/>
      </w:rPr>
    </w:lvl>
    <w:lvl w:ilvl="5">
      <w:start w:val="1"/>
      <w:numFmt w:val="lowerRoman"/>
      <w:lvlText w:val="%6."/>
      <w:lvlJc w:val="right"/>
      <w:pPr>
        <w:ind w:left="3240" w:firstLine="4140"/>
      </w:pPr>
      <w:rPr>
        <w:rFonts w:ascii="Arial" w:eastAsia="Times New Roman" w:hAnsi="Arial"/>
        <w:vertAlign w:val="baseline"/>
      </w:rPr>
    </w:lvl>
    <w:lvl w:ilvl="6">
      <w:start w:val="1"/>
      <w:numFmt w:val="decimal"/>
      <w:lvlText w:val="%7."/>
      <w:lvlJc w:val="left"/>
      <w:pPr>
        <w:ind w:left="3960" w:firstLine="4680"/>
      </w:pPr>
      <w:rPr>
        <w:rFonts w:ascii="Arial" w:eastAsia="Times New Roman" w:hAnsi="Arial"/>
        <w:vertAlign w:val="baseline"/>
      </w:rPr>
    </w:lvl>
    <w:lvl w:ilvl="7">
      <w:start w:val="1"/>
      <w:numFmt w:val="lowerLetter"/>
      <w:lvlText w:val="%8."/>
      <w:lvlJc w:val="left"/>
      <w:pPr>
        <w:ind w:left="4680" w:firstLine="5400"/>
      </w:pPr>
      <w:rPr>
        <w:rFonts w:ascii="Arial" w:eastAsia="Times New Roman" w:hAnsi="Arial"/>
        <w:vertAlign w:val="baseline"/>
      </w:rPr>
    </w:lvl>
    <w:lvl w:ilvl="8">
      <w:start w:val="1"/>
      <w:numFmt w:val="lowerRoman"/>
      <w:lvlText w:val="%9."/>
      <w:lvlJc w:val="right"/>
      <w:pPr>
        <w:ind w:left="5400" w:firstLine="6300"/>
      </w:pPr>
      <w:rPr>
        <w:rFonts w:ascii="Arial" w:eastAsia="Times New Roman" w:hAnsi="Arial"/>
        <w:vertAlign w:val="baseline"/>
      </w:rPr>
    </w:lvl>
  </w:abstractNum>
  <w:abstractNum w:abstractNumId="14">
    <w:nsid w:val="2EB76EB9"/>
    <w:multiLevelType w:val="hybridMultilevel"/>
    <w:tmpl w:val="BBE24E4A"/>
    <w:lvl w:ilvl="0" w:tplc="A3A8E65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3003D8"/>
    <w:multiLevelType w:val="multilevel"/>
    <w:tmpl w:val="6914A94A"/>
    <w:lvl w:ilvl="0">
      <w:start w:val="1"/>
      <w:numFmt w:val="decimal"/>
      <w:lvlText w:val="%1"/>
      <w:lvlJc w:val="center"/>
      <w:pPr>
        <w:ind w:left="-360" w:firstLine="360"/>
      </w:pPr>
      <w:rPr>
        <w:rFonts w:ascii="Arial" w:eastAsia="Times New Roman" w:hAnsi="Arial"/>
        <w:vertAlign w:val="baseline"/>
      </w:rPr>
    </w:lvl>
    <w:lvl w:ilvl="1">
      <w:start w:val="1"/>
      <w:numFmt w:val="lowerLetter"/>
      <w:lvlText w:val="%2."/>
      <w:lvlJc w:val="left"/>
      <w:pPr>
        <w:ind w:left="360" w:firstLine="1080"/>
      </w:pPr>
      <w:rPr>
        <w:rFonts w:ascii="Arial" w:eastAsia="Times New Roman" w:hAnsi="Arial"/>
        <w:vertAlign w:val="baseline"/>
      </w:rPr>
    </w:lvl>
    <w:lvl w:ilvl="2">
      <w:start w:val="1"/>
      <w:numFmt w:val="lowerRoman"/>
      <w:lvlText w:val="%3."/>
      <w:lvlJc w:val="right"/>
      <w:pPr>
        <w:ind w:left="1080" w:firstLine="1980"/>
      </w:pPr>
      <w:rPr>
        <w:rFonts w:ascii="Arial" w:eastAsia="Times New Roman" w:hAnsi="Arial"/>
        <w:vertAlign w:val="baseline"/>
      </w:rPr>
    </w:lvl>
    <w:lvl w:ilvl="3">
      <w:start w:val="1"/>
      <w:numFmt w:val="decimal"/>
      <w:lvlText w:val="%4."/>
      <w:lvlJc w:val="left"/>
      <w:pPr>
        <w:ind w:left="1800" w:firstLine="2520"/>
      </w:pPr>
      <w:rPr>
        <w:rFonts w:ascii="Arial" w:eastAsia="Times New Roman" w:hAnsi="Arial"/>
        <w:vertAlign w:val="baseline"/>
      </w:rPr>
    </w:lvl>
    <w:lvl w:ilvl="4">
      <w:start w:val="1"/>
      <w:numFmt w:val="lowerLetter"/>
      <w:lvlText w:val="%5."/>
      <w:lvlJc w:val="left"/>
      <w:pPr>
        <w:ind w:left="2520" w:firstLine="3240"/>
      </w:pPr>
      <w:rPr>
        <w:rFonts w:ascii="Arial" w:eastAsia="Times New Roman" w:hAnsi="Arial"/>
        <w:vertAlign w:val="baseline"/>
      </w:rPr>
    </w:lvl>
    <w:lvl w:ilvl="5">
      <w:start w:val="1"/>
      <w:numFmt w:val="lowerRoman"/>
      <w:lvlText w:val="%6."/>
      <w:lvlJc w:val="right"/>
      <w:pPr>
        <w:ind w:left="3240" w:firstLine="4140"/>
      </w:pPr>
      <w:rPr>
        <w:rFonts w:ascii="Arial" w:eastAsia="Times New Roman" w:hAnsi="Arial"/>
        <w:vertAlign w:val="baseline"/>
      </w:rPr>
    </w:lvl>
    <w:lvl w:ilvl="6">
      <w:start w:val="1"/>
      <w:numFmt w:val="decimal"/>
      <w:lvlText w:val="%7."/>
      <w:lvlJc w:val="left"/>
      <w:pPr>
        <w:ind w:left="3960" w:firstLine="4680"/>
      </w:pPr>
      <w:rPr>
        <w:rFonts w:ascii="Arial" w:eastAsia="Times New Roman" w:hAnsi="Arial"/>
        <w:vertAlign w:val="baseline"/>
      </w:rPr>
    </w:lvl>
    <w:lvl w:ilvl="7">
      <w:start w:val="1"/>
      <w:numFmt w:val="lowerLetter"/>
      <w:lvlText w:val="%8."/>
      <w:lvlJc w:val="left"/>
      <w:pPr>
        <w:ind w:left="4680" w:firstLine="5400"/>
      </w:pPr>
      <w:rPr>
        <w:rFonts w:ascii="Arial" w:eastAsia="Times New Roman" w:hAnsi="Arial"/>
        <w:vertAlign w:val="baseline"/>
      </w:rPr>
    </w:lvl>
    <w:lvl w:ilvl="8">
      <w:start w:val="1"/>
      <w:numFmt w:val="lowerRoman"/>
      <w:lvlText w:val="%9."/>
      <w:lvlJc w:val="right"/>
      <w:pPr>
        <w:ind w:left="5400" w:firstLine="6300"/>
      </w:pPr>
      <w:rPr>
        <w:rFonts w:ascii="Arial" w:eastAsia="Times New Roman" w:hAnsi="Arial"/>
        <w:vertAlign w:val="baseline"/>
      </w:rPr>
    </w:lvl>
  </w:abstractNum>
  <w:abstractNum w:abstractNumId="16">
    <w:nsid w:val="2F330516"/>
    <w:multiLevelType w:val="multilevel"/>
    <w:tmpl w:val="776C0FD4"/>
    <w:lvl w:ilvl="0">
      <w:start w:val="1"/>
      <w:numFmt w:val="decimal"/>
      <w:lvlText w:val="%1"/>
      <w:lvlJc w:val="center"/>
      <w:pPr>
        <w:ind w:left="-360" w:firstLine="360"/>
      </w:pPr>
      <w:rPr>
        <w:rFonts w:ascii="Arial" w:eastAsia="Times New Roman" w:hAnsi="Arial"/>
        <w:vertAlign w:val="baseline"/>
      </w:rPr>
    </w:lvl>
    <w:lvl w:ilvl="1">
      <w:start w:val="1"/>
      <w:numFmt w:val="bullet"/>
      <w:lvlText w:val="●"/>
      <w:lvlJc w:val="left"/>
      <w:pPr>
        <w:ind w:left="-1080"/>
      </w:pPr>
    </w:lvl>
    <w:lvl w:ilvl="2">
      <w:start w:val="1"/>
      <w:numFmt w:val="bullet"/>
      <w:lvlText w:val="●"/>
      <w:lvlJc w:val="left"/>
      <w:pPr>
        <w:ind w:left="-1080"/>
      </w:pPr>
    </w:lvl>
    <w:lvl w:ilvl="3">
      <w:start w:val="1"/>
      <w:numFmt w:val="bullet"/>
      <w:lvlText w:val="●"/>
      <w:lvlJc w:val="left"/>
      <w:pPr>
        <w:ind w:left="-1080"/>
      </w:pPr>
    </w:lvl>
    <w:lvl w:ilvl="4">
      <w:start w:val="1"/>
      <w:numFmt w:val="bullet"/>
      <w:lvlText w:val="●"/>
      <w:lvlJc w:val="left"/>
      <w:pPr>
        <w:ind w:left="-1080"/>
      </w:pPr>
    </w:lvl>
    <w:lvl w:ilvl="5">
      <w:start w:val="1"/>
      <w:numFmt w:val="bullet"/>
      <w:lvlText w:val="●"/>
      <w:lvlJc w:val="left"/>
      <w:pPr>
        <w:ind w:left="-1080"/>
      </w:pPr>
    </w:lvl>
    <w:lvl w:ilvl="6">
      <w:start w:val="1"/>
      <w:numFmt w:val="bullet"/>
      <w:lvlText w:val="●"/>
      <w:lvlJc w:val="left"/>
      <w:pPr>
        <w:ind w:left="-1080"/>
      </w:pPr>
    </w:lvl>
    <w:lvl w:ilvl="7">
      <w:start w:val="1"/>
      <w:numFmt w:val="bullet"/>
      <w:lvlText w:val="●"/>
      <w:lvlJc w:val="left"/>
      <w:pPr>
        <w:ind w:left="-1080"/>
      </w:pPr>
    </w:lvl>
    <w:lvl w:ilvl="8">
      <w:start w:val="1"/>
      <w:numFmt w:val="bullet"/>
      <w:lvlText w:val="●"/>
      <w:lvlJc w:val="left"/>
      <w:pPr>
        <w:ind w:left="-1080"/>
      </w:pPr>
    </w:lvl>
  </w:abstractNum>
  <w:abstractNum w:abstractNumId="17">
    <w:nsid w:val="2F823AA4"/>
    <w:multiLevelType w:val="multilevel"/>
    <w:tmpl w:val="DE02874A"/>
    <w:lvl w:ilvl="0">
      <w:start w:val="1"/>
      <w:numFmt w:val="decimal"/>
      <w:lvlText w:val="%1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36F80676"/>
    <w:multiLevelType w:val="hybridMultilevel"/>
    <w:tmpl w:val="06E4D1B6"/>
    <w:lvl w:ilvl="0" w:tplc="3AE60C3A">
      <w:start w:val="1"/>
      <w:numFmt w:val="decimal"/>
      <w:lvlText w:val="%1."/>
      <w:lvlJc w:val="left"/>
      <w:pPr>
        <w:ind w:left="72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3E3CD0"/>
    <w:multiLevelType w:val="hybridMultilevel"/>
    <w:tmpl w:val="BBE24E4A"/>
    <w:lvl w:ilvl="0" w:tplc="A3A8E65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407263"/>
    <w:multiLevelType w:val="multilevel"/>
    <w:tmpl w:val="1A06B078"/>
    <w:lvl w:ilvl="0">
      <w:start w:val="1"/>
      <w:numFmt w:val="decimal"/>
      <w:lvlText w:val="%1"/>
      <w:lvlJc w:val="center"/>
      <w:pPr>
        <w:ind w:left="-360" w:firstLine="360"/>
      </w:pPr>
      <w:rPr>
        <w:rFonts w:ascii="Arial" w:eastAsia="Times New Roman" w:hAnsi="Arial"/>
        <w:vertAlign w:val="baseline"/>
      </w:rPr>
    </w:lvl>
    <w:lvl w:ilvl="1">
      <w:start w:val="1"/>
      <w:numFmt w:val="lowerLetter"/>
      <w:lvlText w:val="%2."/>
      <w:lvlJc w:val="left"/>
      <w:pPr>
        <w:ind w:left="360" w:firstLine="1080"/>
      </w:pPr>
      <w:rPr>
        <w:rFonts w:ascii="Arial" w:eastAsia="Times New Roman" w:hAnsi="Arial"/>
        <w:vertAlign w:val="baseline"/>
      </w:rPr>
    </w:lvl>
    <w:lvl w:ilvl="2">
      <w:start w:val="1"/>
      <w:numFmt w:val="lowerRoman"/>
      <w:lvlText w:val="%3."/>
      <w:lvlJc w:val="right"/>
      <w:pPr>
        <w:ind w:left="1080" w:firstLine="1980"/>
      </w:pPr>
      <w:rPr>
        <w:rFonts w:ascii="Arial" w:eastAsia="Times New Roman" w:hAnsi="Arial"/>
        <w:vertAlign w:val="baseline"/>
      </w:rPr>
    </w:lvl>
    <w:lvl w:ilvl="3">
      <w:start w:val="1"/>
      <w:numFmt w:val="decimal"/>
      <w:lvlText w:val="%4."/>
      <w:lvlJc w:val="left"/>
      <w:pPr>
        <w:ind w:left="1800" w:firstLine="2520"/>
      </w:pPr>
      <w:rPr>
        <w:rFonts w:ascii="Arial" w:eastAsia="Times New Roman" w:hAnsi="Arial"/>
        <w:vertAlign w:val="baseline"/>
      </w:rPr>
    </w:lvl>
    <w:lvl w:ilvl="4">
      <w:start w:val="1"/>
      <w:numFmt w:val="lowerLetter"/>
      <w:lvlText w:val="%5."/>
      <w:lvlJc w:val="left"/>
      <w:pPr>
        <w:ind w:left="2520" w:firstLine="3240"/>
      </w:pPr>
      <w:rPr>
        <w:rFonts w:ascii="Arial" w:eastAsia="Times New Roman" w:hAnsi="Arial"/>
        <w:vertAlign w:val="baseline"/>
      </w:rPr>
    </w:lvl>
    <w:lvl w:ilvl="5">
      <w:start w:val="1"/>
      <w:numFmt w:val="lowerRoman"/>
      <w:lvlText w:val="%6."/>
      <w:lvlJc w:val="right"/>
      <w:pPr>
        <w:ind w:left="3240" w:firstLine="4140"/>
      </w:pPr>
      <w:rPr>
        <w:rFonts w:ascii="Arial" w:eastAsia="Times New Roman" w:hAnsi="Arial"/>
        <w:vertAlign w:val="baseline"/>
      </w:rPr>
    </w:lvl>
    <w:lvl w:ilvl="6">
      <w:start w:val="1"/>
      <w:numFmt w:val="decimal"/>
      <w:lvlText w:val="%7."/>
      <w:lvlJc w:val="left"/>
      <w:pPr>
        <w:ind w:left="3960" w:firstLine="4680"/>
      </w:pPr>
      <w:rPr>
        <w:rFonts w:ascii="Arial" w:eastAsia="Times New Roman" w:hAnsi="Arial"/>
        <w:vertAlign w:val="baseline"/>
      </w:rPr>
    </w:lvl>
    <w:lvl w:ilvl="7">
      <w:start w:val="1"/>
      <w:numFmt w:val="lowerLetter"/>
      <w:lvlText w:val="%8."/>
      <w:lvlJc w:val="left"/>
      <w:pPr>
        <w:ind w:left="4680" w:firstLine="5400"/>
      </w:pPr>
      <w:rPr>
        <w:rFonts w:ascii="Arial" w:eastAsia="Times New Roman" w:hAnsi="Arial"/>
        <w:vertAlign w:val="baseline"/>
      </w:rPr>
    </w:lvl>
    <w:lvl w:ilvl="8">
      <w:start w:val="1"/>
      <w:numFmt w:val="lowerRoman"/>
      <w:lvlText w:val="%9."/>
      <w:lvlJc w:val="right"/>
      <w:pPr>
        <w:ind w:left="5400" w:firstLine="6300"/>
      </w:pPr>
      <w:rPr>
        <w:rFonts w:ascii="Arial" w:eastAsia="Times New Roman" w:hAnsi="Arial"/>
        <w:vertAlign w:val="baseline"/>
      </w:rPr>
    </w:lvl>
  </w:abstractNum>
  <w:abstractNum w:abstractNumId="21">
    <w:nsid w:val="3FFA1CB3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2">
    <w:nsid w:val="417A2A34"/>
    <w:multiLevelType w:val="hybridMultilevel"/>
    <w:tmpl w:val="BBE24E4A"/>
    <w:lvl w:ilvl="0" w:tplc="A3A8E65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DC1E39"/>
    <w:multiLevelType w:val="multilevel"/>
    <w:tmpl w:val="6CFEAAC6"/>
    <w:lvl w:ilvl="0">
      <w:start w:val="1"/>
      <w:numFmt w:val="decimal"/>
      <w:lvlText w:val="%1"/>
      <w:lvlJc w:val="center"/>
      <w:pPr>
        <w:ind w:left="720" w:firstLine="360"/>
      </w:pPr>
      <w:rPr>
        <w:rFonts w:ascii="Arial" w:eastAsia="Times New Roman" w:hAnsi="Arial"/>
        <w:vertAlign w:val="baseline"/>
      </w:rPr>
    </w:lvl>
    <w:lvl w:ilvl="1">
      <w:start w:val="1"/>
      <w:numFmt w:val="bullet"/>
      <w:lvlText w:val="●"/>
      <w:lvlJc w:val="left"/>
    </w:lvl>
    <w:lvl w:ilvl="2">
      <w:start w:val="1"/>
      <w:numFmt w:val="bullet"/>
      <w:lvlText w:val="●"/>
      <w:lvlJc w:val="left"/>
    </w:lvl>
    <w:lvl w:ilvl="3">
      <w:start w:val="1"/>
      <w:numFmt w:val="bullet"/>
      <w:lvlText w:val="●"/>
      <w:lvlJc w:val="left"/>
    </w:lvl>
    <w:lvl w:ilvl="4">
      <w:start w:val="1"/>
      <w:numFmt w:val="bullet"/>
      <w:lvlText w:val="●"/>
      <w:lvlJc w:val="left"/>
    </w:lvl>
    <w:lvl w:ilvl="5">
      <w:start w:val="1"/>
      <w:numFmt w:val="bullet"/>
      <w:lvlText w:val="●"/>
      <w:lvlJc w:val="left"/>
    </w:lvl>
    <w:lvl w:ilvl="6">
      <w:start w:val="1"/>
      <w:numFmt w:val="bullet"/>
      <w:lvlText w:val="●"/>
      <w:lvlJc w:val="left"/>
    </w:lvl>
    <w:lvl w:ilvl="7">
      <w:start w:val="1"/>
      <w:numFmt w:val="bullet"/>
      <w:lvlText w:val="●"/>
      <w:lvlJc w:val="left"/>
    </w:lvl>
    <w:lvl w:ilvl="8">
      <w:start w:val="1"/>
      <w:numFmt w:val="bullet"/>
      <w:lvlText w:val="●"/>
      <w:lvlJc w:val="left"/>
    </w:lvl>
  </w:abstractNum>
  <w:abstractNum w:abstractNumId="24">
    <w:nsid w:val="4B1A674F"/>
    <w:multiLevelType w:val="multilevel"/>
    <w:tmpl w:val="232EDCA4"/>
    <w:lvl w:ilvl="0">
      <w:start w:val="1"/>
      <w:numFmt w:val="decimal"/>
      <w:lvlText w:val="%1"/>
      <w:lvlJc w:val="center"/>
      <w:pPr>
        <w:ind w:left="786" w:firstLine="426"/>
      </w:pPr>
      <w:rPr>
        <w:rFonts w:ascii="Arial" w:eastAsia="Times New Roman" w:hAnsi="Arial"/>
        <w:vertAlign w:val="baseline"/>
      </w:rPr>
    </w:lvl>
    <w:lvl w:ilvl="1">
      <w:start w:val="1"/>
      <w:numFmt w:val="bullet"/>
      <w:lvlText w:val="●"/>
      <w:lvlJc w:val="left"/>
    </w:lvl>
    <w:lvl w:ilvl="2">
      <w:start w:val="1"/>
      <w:numFmt w:val="bullet"/>
      <w:lvlText w:val="●"/>
      <w:lvlJc w:val="left"/>
    </w:lvl>
    <w:lvl w:ilvl="3">
      <w:start w:val="1"/>
      <w:numFmt w:val="bullet"/>
      <w:lvlText w:val="●"/>
      <w:lvlJc w:val="left"/>
    </w:lvl>
    <w:lvl w:ilvl="4">
      <w:start w:val="1"/>
      <w:numFmt w:val="bullet"/>
      <w:lvlText w:val="●"/>
      <w:lvlJc w:val="left"/>
    </w:lvl>
    <w:lvl w:ilvl="5">
      <w:start w:val="1"/>
      <w:numFmt w:val="bullet"/>
      <w:lvlText w:val="●"/>
      <w:lvlJc w:val="left"/>
    </w:lvl>
    <w:lvl w:ilvl="6">
      <w:start w:val="1"/>
      <w:numFmt w:val="bullet"/>
      <w:lvlText w:val="●"/>
      <w:lvlJc w:val="left"/>
    </w:lvl>
    <w:lvl w:ilvl="7">
      <w:start w:val="1"/>
      <w:numFmt w:val="bullet"/>
      <w:lvlText w:val="●"/>
      <w:lvlJc w:val="left"/>
    </w:lvl>
    <w:lvl w:ilvl="8">
      <w:start w:val="1"/>
      <w:numFmt w:val="bullet"/>
      <w:lvlText w:val="●"/>
      <w:lvlJc w:val="left"/>
    </w:lvl>
  </w:abstractNum>
  <w:abstractNum w:abstractNumId="25">
    <w:nsid w:val="4C0A5E79"/>
    <w:multiLevelType w:val="hybridMultilevel"/>
    <w:tmpl w:val="1ECA73B0"/>
    <w:lvl w:ilvl="0" w:tplc="C64AB75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9A3046"/>
    <w:multiLevelType w:val="hybridMultilevel"/>
    <w:tmpl w:val="6C16F100"/>
    <w:lvl w:ilvl="0" w:tplc="2962FFCE">
      <w:start w:val="1"/>
      <w:numFmt w:val="decimal"/>
      <w:lvlText w:val="%1."/>
      <w:lvlJc w:val="left"/>
      <w:pPr>
        <w:ind w:left="72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84425E"/>
    <w:multiLevelType w:val="hybridMultilevel"/>
    <w:tmpl w:val="BBE24E4A"/>
    <w:lvl w:ilvl="0" w:tplc="A3A8E65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CA1880"/>
    <w:multiLevelType w:val="hybridMultilevel"/>
    <w:tmpl w:val="6FE4F1C4"/>
    <w:lvl w:ilvl="0" w:tplc="C64AB75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A27BEB"/>
    <w:multiLevelType w:val="multilevel"/>
    <w:tmpl w:val="C5CE209E"/>
    <w:lvl w:ilvl="0">
      <w:start w:val="1"/>
      <w:numFmt w:val="decimal"/>
      <w:lvlText w:val="%1"/>
      <w:lvlJc w:val="center"/>
      <w:pPr>
        <w:ind w:left="-360" w:firstLine="360"/>
      </w:pPr>
      <w:rPr>
        <w:rFonts w:ascii="Times New Roman" w:eastAsia="Times New Roman" w:hAnsi="Times New Roman" w:hint="default"/>
        <w:vertAlign w:val="baseline"/>
      </w:rPr>
    </w:lvl>
    <w:lvl w:ilvl="1">
      <w:start w:val="1"/>
      <w:numFmt w:val="bullet"/>
      <w:lvlText w:val="●"/>
      <w:lvlJc w:val="left"/>
      <w:pPr>
        <w:ind w:left="-1080"/>
      </w:pPr>
    </w:lvl>
    <w:lvl w:ilvl="2">
      <w:start w:val="1"/>
      <w:numFmt w:val="bullet"/>
      <w:lvlText w:val="●"/>
      <w:lvlJc w:val="left"/>
      <w:pPr>
        <w:ind w:left="-1080"/>
      </w:pPr>
    </w:lvl>
    <w:lvl w:ilvl="3">
      <w:start w:val="1"/>
      <w:numFmt w:val="bullet"/>
      <w:lvlText w:val="●"/>
      <w:lvlJc w:val="left"/>
      <w:pPr>
        <w:ind w:left="-1080"/>
      </w:pPr>
    </w:lvl>
    <w:lvl w:ilvl="4">
      <w:start w:val="1"/>
      <w:numFmt w:val="bullet"/>
      <w:lvlText w:val="●"/>
      <w:lvlJc w:val="left"/>
      <w:pPr>
        <w:ind w:left="-1080"/>
      </w:pPr>
    </w:lvl>
    <w:lvl w:ilvl="5">
      <w:start w:val="1"/>
      <w:numFmt w:val="bullet"/>
      <w:lvlText w:val="●"/>
      <w:lvlJc w:val="left"/>
      <w:pPr>
        <w:ind w:left="-1080"/>
      </w:pPr>
    </w:lvl>
    <w:lvl w:ilvl="6">
      <w:start w:val="1"/>
      <w:numFmt w:val="bullet"/>
      <w:lvlText w:val="●"/>
      <w:lvlJc w:val="left"/>
      <w:pPr>
        <w:ind w:left="-1080"/>
      </w:pPr>
    </w:lvl>
    <w:lvl w:ilvl="7">
      <w:start w:val="1"/>
      <w:numFmt w:val="bullet"/>
      <w:lvlText w:val="●"/>
      <w:lvlJc w:val="left"/>
      <w:pPr>
        <w:ind w:left="-1080"/>
      </w:pPr>
    </w:lvl>
    <w:lvl w:ilvl="8">
      <w:start w:val="1"/>
      <w:numFmt w:val="bullet"/>
      <w:lvlText w:val="●"/>
      <w:lvlJc w:val="left"/>
      <w:pPr>
        <w:ind w:left="-1080"/>
      </w:pPr>
    </w:lvl>
  </w:abstractNum>
  <w:abstractNum w:abstractNumId="30">
    <w:nsid w:val="5BD660AB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1">
    <w:nsid w:val="63F20EDB"/>
    <w:multiLevelType w:val="hybridMultilevel"/>
    <w:tmpl w:val="BBE24E4A"/>
    <w:lvl w:ilvl="0" w:tplc="A3A8E65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927F85"/>
    <w:multiLevelType w:val="hybridMultilevel"/>
    <w:tmpl w:val="819266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0B39B9"/>
    <w:multiLevelType w:val="multilevel"/>
    <w:tmpl w:val="4CDC2CFE"/>
    <w:lvl w:ilvl="0">
      <w:start w:val="1"/>
      <w:numFmt w:val="decimal"/>
      <w:lvlText w:val="%1"/>
      <w:lvlJc w:val="center"/>
      <w:pPr>
        <w:ind w:left="786" w:firstLine="426"/>
      </w:pPr>
      <w:rPr>
        <w:rFonts w:ascii="Arial" w:eastAsia="Times New Roman" w:hAnsi="Arial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Arial" w:eastAsia="Times New Roman" w:hAnsi="Arial"/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ascii="Arial" w:eastAsia="Times New Roman" w:hAnsi="Arial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Times New Roman" w:hAnsi="Arial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Arial" w:eastAsia="Times New Roman" w:hAnsi="Arial"/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ascii="Arial" w:eastAsia="Times New Roman" w:hAnsi="Arial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Times New Roman" w:hAnsi="Arial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Arial" w:eastAsia="Times New Roman" w:hAnsi="Arial"/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ascii="Arial" w:eastAsia="Times New Roman" w:hAnsi="Arial"/>
        <w:vertAlign w:val="baseline"/>
      </w:rPr>
    </w:lvl>
  </w:abstractNum>
  <w:abstractNum w:abstractNumId="34">
    <w:nsid w:val="73292BD4"/>
    <w:multiLevelType w:val="hybridMultilevel"/>
    <w:tmpl w:val="BBE24E4A"/>
    <w:lvl w:ilvl="0" w:tplc="A3A8E65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0008F4"/>
    <w:multiLevelType w:val="multilevel"/>
    <w:tmpl w:val="5EEC1380"/>
    <w:lvl w:ilvl="0">
      <w:start w:val="1"/>
      <w:numFmt w:val="decimal"/>
      <w:lvlText w:val="%1"/>
      <w:lvlJc w:val="center"/>
      <w:pPr>
        <w:ind w:left="720" w:firstLine="360"/>
      </w:pPr>
      <w:rPr>
        <w:rFonts w:ascii="Arial" w:eastAsia="Times New Roman" w:hAnsi="Arial"/>
        <w:vertAlign w:val="baseline"/>
      </w:rPr>
    </w:lvl>
    <w:lvl w:ilvl="1">
      <w:start w:val="1"/>
      <w:numFmt w:val="bullet"/>
      <w:lvlText w:val="●"/>
      <w:lvlJc w:val="left"/>
    </w:lvl>
    <w:lvl w:ilvl="2">
      <w:start w:val="1"/>
      <w:numFmt w:val="bullet"/>
      <w:lvlText w:val="●"/>
      <w:lvlJc w:val="left"/>
    </w:lvl>
    <w:lvl w:ilvl="3">
      <w:start w:val="1"/>
      <w:numFmt w:val="bullet"/>
      <w:lvlText w:val="●"/>
      <w:lvlJc w:val="left"/>
    </w:lvl>
    <w:lvl w:ilvl="4">
      <w:start w:val="1"/>
      <w:numFmt w:val="bullet"/>
      <w:lvlText w:val="●"/>
      <w:lvlJc w:val="left"/>
    </w:lvl>
    <w:lvl w:ilvl="5">
      <w:start w:val="1"/>
      <w:numFmt w:val="bullet"/>
      <w:lvlText w:val="●"/>
      <w:lvlJc w:val="left"/>
    </w:lvl>
    <w:lvl w:ilvl="6">
      <w:start w:val="1"/>
      <w:numFmt w:val="bullet"/>
      <w:lvlText w:val="●"/>
      <w:lvlJc w:val="left"/>
    </w:lvl>
    <w:lvl w:ilvl="7">
      <w:start w:val="1"/>
      <w:numFmt w:val="bullet"/>
      <w:lvlText w:val="●"/>
      <w:lvlJc w:val="left"/>
    </w:lvl>
    <w:lvl w:ilvl="8">
      <w:start w:val="1"/>
      <w:numFmt w:val="bullet"/>
      <w:lvlText w:val="●"/>
      <w:lvlJc w:val="left"/>
    </w:lvl>
  </w:abstractNum>
  <w:num w:numId="1">
    <w:abstractNumId w:val="13"/>
  </w:num>
  <w:num w:numId="2">
    <w:abstractNumId w:val="24"/>
  </w:num>
  <w:num w:numId="3">
    <w:abstractNumId w:val="6"/>
  </w:num>
  <w:num w:numId="4">
    <w:abstractNumId w:val="29"/>
  </w:num>
  <w:num w:numId="5">
    <w:abstractNumId w:val="12"/>
  </w:num>
  <w:num w:numId="6">
    <w:abstractNumId w:val="5"/>
  </w:num>
  <w:num w:numId="7">
    <w:abstractNumId w:val="11"/>
  </w:num>
  <w:num w:numId="8">
    <w:abstractNumId w:val="15"/>
  </w:num>
  <w:num w:numId="9">
    <w:abstractNumId w:val="4"/>
  </w:num>
  <w:num w:numId="10">
    <w:abstractNumId w:val="33"/>
  </w:num>
  <w:num w:numId="11">
    <w:abstractNumId w:val="20"/>
  </w:num>
  <w:num w:numId="12">
    <w:abstractNumId w:val="23"/>
  </w:num>
  <w:num w:numId="13">
    <w:abstractNumId w:val="35"/>
  </w:num>
  <w:num w:numId="14">
    <w:abstractNumId w:val="16"/>
  </w:num>
  <w:num w:numId="15">
    <w:abstractNumId w:val="3"/>
  </w:num>
  <w:num w:numId="16">
    <w:abstractNumId w:val="1"/>
  </w:num>
  <w:num w:numId="17">
    <w:abstractNumId w:val="32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28"/>
  </w:num>
  <w:num w:numId="25">
    <w:abstractNumId w:val="25"/>
  </w:num>
  <w:num w:numId="26">
    <w:abstractNumId w:val="34"/>
  </w:num>
  <w:num w:numId="27">
    <w:abstractNumId w:val="2"/>
  </w:num>
  <w:num w:numId="28">
    <w:abstractNumId w:val="31"/>
  </w:num>
  <w:num w:numId="29">
    <w:abstractNumId w:val="0"/>
  </w:num>
  <w:num w:numId="30">
    <w:abstractNumId w:val="14"/>
  </w:num>
  <w:num w:numId="31">
    <w:abstractNumId w:val="22"/>
  </w:num>
  <w:num w:numId="32">
    <w:abstractNumId w:val="10"/>
  </w:num>
  <w:num w:numId="33">
    <w:abstractNumId w:val="27"/>
  </w:num>
  <w:num w:numId="34">
    <w:abstractNumId w:val="19"/>
  </w:num>
  <w:num w:numId="35">
    <w:abstractNumId w:val="30"/>
  </w:num>
  <w:num w:numId="36">
    <w:abstractNumId w:val="17"/>
  </w:num>
  <w:num w:numId="37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efaultTabStop w:val="720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478E"/>
    <w:rsid w:val="000007A9"/>
    <w:rsid w:val="00001782"/>
    <w:rsid w:val="0000308A"/>
    <w:rsid w:val="000047BC"/>
    <w:rsid w:val="00007894"/>
    <w:rsid w:val="00011D36"/>
    <w:rsid w:val="0001227E"/>
    <w:rsid w:val="00014E5B"/>
    <w:rsid w:val="000161E8"/>
    <w:rsid w:val="00016454"/>
    <w:rsid w:val="00025A81"/>
    <w:rsid w:val="00027E23"/>
    <w:rsid w:val="00030AB0"/>
    <w:rsid w:val="00030B58"/>
    <w:rsid w:val="0003358A"/>
    <w:rsid w:val="000451ED"/>
    <w:rsid w:val="00045439"/>
    <w:rsid w:val="00047FFC"/>
    <w:rsid w:val="00052BD5"/>
    <w:rsid w:val="00052F3E"/>
    <w:rsid w:val="000533D5"/>
    <w:rsid w:val="00053FA2"/>
    <w:rsid w:val="00054D45"/>
    <w:rsid w:val="0005516E"/>
    <w:rsid w:val="000554A7"/>
    <w:rsid w:val="000570D6"/>
    <w:rsid w:val="00064CC3"/>
    <w:rsid w:val="000666B0"/>
    <w:rsid w:val="00067F20"/>
    <w:rsid w:val="00076A4D"/>
    <w:rsid w:val="00077EE4"/>
    <w:rsid w:val="000805C8"/>
    <w:rsid w:val="00080668"/>
    <w:rsid w:val="000814A8"/>
    <w:rsid w:val="0008200D"/>
    <w:rsid w:val="0008259A"/>
    <w:rsid w:val="00082691"/>
    <w:rsid w:val="00084A15"/>
    <w:rsid w:val="00084E7C"/>
    <w:rsid w:val="000970F0"/>
    <w:rsid w:val="000A1405"/>
    <w:rsid w:val="000A16AB"/>
    <w:rsid w:val="000A3D51"/>
    <w:rsid w:val="000A4DF3"/>
    <w:rsid w:val="000A58E1"/>
    <w:rsid w:val="000A649E"/>
    <w:rsid w:val="000A6B0C"/>
    <w:rsid w:val="000B20B8"/>
    <w:rsid w:val="000B2BB6"/>
    <w:rsid w:val="000C3D0B"/>
    <w:rsid w:val="000C3DE9"/>
    <w:rsid w:val="000D2CFF"/>
    <w:rsid w:val="000D331E"/>
    <w:rsid w:val="000D519E"/>
    <w:rsid w:val="000D5F31"/>
    <w:rsid w:val="000D699F"/>
    <w:rsid w:val="000D7CE9"/>
    <w:rsid w:val="000E0659"/>
    <w:rsid w:val="000E4915"/>
    <w:rsid w:val="000E64AA"/>
    <w:rsid w:val="000E6702"/>
    <w:rsid w:val="000F75A4"/>
    <w:rsid w:val="001014F5"/>
    <w:rsid w:val="0010448C"/>
    <w:rsid w:val="00104A5B"/>
    <w:rsid w:val="00110061"/>
    <w:rsid w:val="0011036A"/>
    <w:rsid w:val="00111679"/>
    <w:rsid w:val="0011294F"/>
    <w:rsid w:val="00117676"/>
    <w:rsid w:val="00122A84"/>
    <w:rsid w:val="00122F92"/>
    <w:rsid w:val="00123F16"/>
    <w:rsid w:val="00125A92"/>
    <w:rsid w:val="00126867"/>
    <w:rsid w:val="001340C0"/>
    <w:rsid w:val="001348EC"/>
    <w:rsid w:val="00135FA2"/>
    <w:rsid w:val="001379A8"/>
    <w:rsid w:val="001416AE"/>
    <w:rsid w:val="0014234C"/>
    <w:rsid w:val="00150540"/>
    <w:rsid w:val="00151CFC"/>
    <w:rsid w:val="001550D4"/>
    <w:rsid w:val="0015593F"/>
    <w:rsid w:val="00160B21"/>
    <w:rsid w:val="001659DA"/>
    <w:rsid w:val="0016622B"/>
    <w:rsid w:val="00166C44"/>
    <w:rsid w:val="00171C24"/>
    <w:rsid w:val="001722E0"/>
    <w:rsid w:val="001726F4"/>
    <w:rsid w:val="00172B0C"/>
    <w:rsid w:val="00174CB5"/>
    <w:rsid w:val="00175569"/>
    <w:rsid w:val="00175A69"/>
    <w:rsid w:val="00175D9F"/>
    <w:rsid w:val="00177AFF"/>
    <w:rsid w:val="00181ED6"/>
    <w:rsid w:val="00181FB3"/>
    <w:rsid w:val="001820CC"/>
    <w:rsid w:val="00182BF0"/>
    <w:rsid w:val="00187F6B"/>
    <w:rsid w:val="00192650"/>
    <w:rsid w:val="00192CCC"/>
    <w:rsid w:val="00193DBC"/>
    <w:rsid w:val="001943BB"/>
    <w:rsid w:val="00197367"/>
    <w:rsid w:val="001A21EC"/>
    <w:rsid w:val="001A41EF"/>
    <w:rsid w:val="001A647E"/>
    <w:rsid w:val="001A66AB"/>
    <w:rsid w:val="001A71E7"/>
    <w:rsid w:val="001B102E"/>
    <w:rsid w:val="001B70AA"/>
    <w:rsid w:val="001C0869"/>
    <w:rsid w:val="001C147E"/>
    <w:rsid w:val="001C1D67"/>
    <w:rsid w:val="001C7FF6"/>
    <w:rsid w:val="001D07C8"/>
    <w:rsid w:val="001D0C10"/>
    <w:rsid w:val="001D0FDE"/>
    <w:rsid w:val="001D5A34"/>
    <w:rsid w:val="001D69F2"/>
    <w:rsid w:val="001D7CE3"/>
    <w:rsid w:val="001E0830"/>
    <w:rsid w:val="001E08CE"/>
    <w:rsid w:val="001E1F6E"/>
    <w:rsid w:val="001E20E1"/>
    <w:rsid w:val="001E444C"/>
    <w:rsid w:val="001E4564"/>
    <w:rsid w:val="001E5B9B"/>
    <w:rsid w:val="001E7426"/>
    <w:rsid w:val="001F0AA6"/>
    <w:rsid w:val="001F201E"/>
    <w:rsid w:val="001F4EAE"/>
    <w:rsid w:val="001F4F3D"/>
    <w:rsid w:val="001F66CC"/>
    <w:rsid w:val="00200790"/>
    <w:rsid w:val="00206258"/>
    <w:rsid w:val="00210931"/>
    <w:rsid w:val="002109FC"/>
    <w:rsid w:val="00212310"/>
    <w:rsid w:val="00213D35"/>
    <w:rsid w:val="002167F9"/>
    <w:rsid w:val="00223319"/>
    <w:rsid w:val="00226373"/>
    <w:rsid w:val="0022680B"/>
    <w:rsid w:val="002305F3"/>
    <w:rsid w:val="002306C5"/>
    <w:rsid w:val="002315D6"/>
    <w:rsid w:val="0023181A"/>
    <w:rsid w:val="002339B8"/>
    <w:rsid w:val="002412E0"/>
    <w:rsid w:val="0024474C"/>
    <w:rsid w:val="00245F69"/>
    <w:rsid w:val="00247D35"/>
    <w:rsid w:val="0025075F"/>
    <w:rsid w:val="00251AB8"/>
    <w:rsid w:val="00251F88"/>
    <w:rsid w:val="002621A7"/>
    <w:rsid w:val="002627AE"/>
    <w:rsid w:val="002656D9"/>
    <w:rsid w:val="00266447"/>
    <w:rsid w:val="00270851"/>
    <w:rsid w:val="0027122D"/>
    <w:rsid w:val="002715AC"/>
    <w:rsid w:val="00273F29"/>
    <w:rsid w:val="00275140"/>
    <w:rsid w:val="00276ED9"/>
    <w:rsid w:val="00277FD4"/>
    <w:rsid w:val="0028084A"/>
    <w:rsid w:val="00280A9F"/>
    <w:rsid w:val="00282485"/>
    <w:rsid w:val="00283836"/>
    <w:rsid w:val="002860EA"/>
    <w:rsid w:val="00286448"/>
    <w:rsid w:val="00286BE8"/>
    <w:rsid w:val="00290C16"/>
    <w:rsid w:val="00291848"/>
    <w:rsid w:val="00292B6D"/>
    <w:rsid w:val="00293987"/>
    <w:rsid w:val="002946AA"/>
    <w:rsid w:val="002A0233"/>
    <w:rsid w:val="002A03A7"/>
    <w:rsid w:val="002A1562"/>
    <w:rsid w:val="002A1723"/>
    <w:rsid w:val="002A1FE5"/>
    <w:rsid w:val="002A289F"/>
    <w:rsid w:val="002A7707"/>
    <w:rsid w:val="002B0658"/>
    <w:rsid w:val="002B19A0"/>
    <w:rsid w:val="002B4E80"/>
    <w:rsid w:val="002B4EB8"/>
    <w:rsid w:val="002C096E"/>
    <w:rsid w:val="002C4637"/>
    <w:rsid w:val="002C4A07"/>
    <w:rsid w:val="002C6FE2"/>
    <w:rsid w:val="002D093D"/>
    <w:rsid w:val="002D10A9"/>
    <w:rsid w:val="002D18F9"/>
    <w:rsid w:val="002D2EF5"/>
    <w:rsid w:val="002D53E1"/>
    <w:rsid w:val="002D693C"/>
    <w:rsid w:val="002D6D52"/>
    <w:rsid w:val="002E0C4E"/>
    <w:rsid w:val="002E160E"/>
    <w:rsid w:val="002E2AD9"/>
    <w:rsid w:val="002E5943"/>
    <w:rsid w:val="002F006E"/>
    <w:rsid w:val="002F0388"/>
    <w:rsid w:val="002F084D"/>
    <w:rsid w:val="002F1CBF"/>
    <w:rsid w:val="002F2B95"/>
    <w:rsid w:val="002F452C"/>
    <w:rsid w:val="002F7EAB"/>
    <w:rsid w:val="003003F7"/>
    <w:rsid w:val="00300D73"/>
    <w:rsid w:val="00303CB4"/>
    <w:rsid w:val="00305A4A"/>
    <w:rsid w:val="0030684D"/>
    <w:rsid w:val="00306D13"/>
    <w:rsid w:val="00307B2A"/>
    <w:rsid w:val="00310C41"/>
    <w:rsid w:val="00323303"/>
    <w:rsid w:val="00323EAE"/>
    <w:rsid w:val="00332C27"/>
    <w:rsid w:val="00332EBD"/>
    <w:rsid w:val="003347EF"/>
    <w:rsid w:val="003358C7"/>
    <w:rsid w:val="00342785"/>
    <w:rsid w:val="00342CC1"/>
    <w:rsid w:val="003456D4"/>
    <w:rsid w:val="00346E72"/>
    <w:rsid w:val="00350143"/>
    <w:rsid w:val="00350BA1"/>
    <w:rsid w:val="00351BD8"/>
    <w:rsid w:val="00352FB9"/>
    <w:rsid w:val="00355AC5"/>
    <w:rsid w:val="00356D50"/>
    <w:rsid w:val="00356F13"/>
    <w:rsid w:val="003610E8"/>
    <w:rsid w:val="00364902"/>
    <w:rsid w:val="003711FC"/>
    <w:rsid w:val="00371C03"/>
    <w:rsid w:val="0037439E"/>
    <w:rsid w:val="0037669B"/>
    <w:rsid w:val="00376E94"/>
    <w:rsid w:val="00377346"/>
    <w:rsid w:val="003778DE"/>
    <w:rsid w:val="00382F71"/>
    <w:rsid w:val="00383B1A"/>
    <w:rsid w:val="00384383"/>
    <w:rsid w:val="003851B3"/>
    <w:rsid w:val="003901CA"/>
    <w:rsid w:val="003901EA"/>
    <w:rsid w:val="00390842"/>
    <w:rsid w:val="00390FF4"/>
    <w:rsid w:val="00392275"/>
    <w:rsid w:val="0039389D"/>
    <w:rsid w:val="00397583"/>
    <w:rsid w:val="00397CF6"/>
    <w:rsid w:val="003A110D"/>
    <w:rsid w:val="003A15F6"/>
    <w:rsid w:val="003A353E"/>
    <w:rsid w:val="003A44CD"/>
    <w:rsid w:val="003A68F5"/>
    <w:rsid w:val="003B0441"/>
    <w:rsid w:val="003B1972"/>
    <w:rsid w:val="003B4AE0"/>
    <w:rsid w:val="003B577B"/>
    <w:rsid w:val="003B5F5E"/>
    <w:rsid w:val="003B5F81"/>
    <w:rsid w:val="003B6B45"/>
    <w:rsid w:val="003C05A6"/>
    <w:rsid w:val="003C141F"/>
    <w:rsid w:val="003C58E5"/>
    <w:rsid w:val="003C6A73"/>
    <w:rsid w:val="003C74BB"/>
    <w:rsid w:val="003D0980"/>
    <w:rsid w:val="003D305C"/>
    <w:rsid w:val="003D31B4"/>
    <w:rsid w:val="003D3C16"/>
    <w:rsid w:val="003D3D51"/>
    <w:rsid w:val="003D451C"/>
    <w:rsid w:val="003D66DC"/>
    <w:rsid w:val="003E090C"/>
    <w:rsid w:val="003E21F2"/>
    <w:rsid w:val="003E3160"/>
    <w:rsid w:val="003E66A1"/>
    <w:rsid w:val="003E6837"/>
    <w:rsid w:val="003F0810"/>
    <w:rsid w:val="003F11D1"/>
    <w:rsid w:val="003F1277"/>
    <w:rsid w:val="003F225F"/>
    <w:rsid w:val="003F2CA4"/>
    <w:rsid w:val="003F630E"/>
    <w:rsid w:val="00400138"/>
    <w:rsid w:val="00401315"/>
    <w:rsid w:val="0040155D"/>
    <w:rsid w:val="00404819"/>
    <w:rsid w:val="004113DC"/>
    <w:rsid w:val="00411680"/>
    <w:rsid w:val="00412CBB"/>
    <w:rsid w:val="004133F8"/>
    <w:rsid w:val="004143BA"/>
    <w:rsid w:val="00416F5B"/>
    <w:rsid w:val="0041720B"/>
    <w:rsid w:val="00417544"/>
    <w:rsid w:val="00420C06"/>
    <w:rsid w:val="00422FB3"/>
    <w:rsid w:val="00424279"/>
    <w:rsid w:val="0042516B"/>
    <w:rsid w:val="00425B94"/>
    <w:rsid w:val="00427043"/>
    <w:rsid w:val="004272A2"/>
    <w:rsid w:val="00432CDB"/>
    <w:rsid w:val="0043315D"/>
    <w:rsid w:val="004358B1"/>
    <w:rsid w:val="00436041"/>
    <w:rsid w:val="004362F4"/>
    <w:rsid w:val="004402FE"/>
    <w:rsid w:val="004417D8"/>
    <w:rsid w:val="0044246F"/>
    <w:rsid w:val="00445CF2"/>
    <w:rsid w:val="004527EA"/>
    <w:rsid w:val="0045293C"/>
    <w:rsid w:val="00463F23"/>
    <w:rsid w:val="00466340"/>
    <w:rsid w:val="0046702C"/>
    <w:rsid w:val="0047240F"/>
    <w:rsid w:val="004744A9"/>
    <w:rsid w:val="00476D9B"/>
    <w:rsid w:val="00482EF7"/>
    <w:rsid w:val="004854BB"/>
    <w:rsid w:val="00485E1E"/>
    <w:rsid w:val="00486DCB"/>
    <w:rsid w:val="00493530"/>
    <w:rsid w:val="00494613"/>
    <w:rsid w:val="004A0C44"/>
    <w:rsid w:val="004A2BE2"/>
    <w:rsid w:val="004A37F0"/>
    <w:rsid w:val="004A4050"/>
    <w:rsid w:val="004A4081"/>
    <w:rsid w:val="004A4AE6"/>
    <w:rsid w:val="004A4FE9"/>
    <w:rsid w:val="004A6B41"/>
    <w:rsid w:val="004B0AB9"/>
    <w:rsid w:val="004B1043"/>
    <w:rsid w:val="004B236A"/>
    <w:rsid w:val="004C131B"/>
    <w:rsid w:val="004C287D"/>
    <w:rsid w:val="004C2A78"/>
    <w:rsid w:val="004C5ADE"/>
    <w:rsid w:val="004C60B8"/>
    <w:rsid w:val="004D0E4B"/>
    <w:rsid w:val="004D1BD6"/>
    <w:rsid w:val="004D2F14"/>
    <w:rsid w:val="004D5803"/>
    <w:rsid w:val="004E251A"/>
    <w:rsid w:val="004E3588"/>
    <w:rsid w:val="004E55C0"/>
    <w:rsid w:val="004E78B0"/>
    <w:rsid w:val="004E798B"/>
    <w:rsid w:val="004F09BF"/>
    <w:rsid w:val="004F0EB9"/>
    <w:rsid w:val="004F10BC"/>
    <w:rsid w:val="004F25FA"/>
    <w:rsid w:val="004F6C8A"/>
    <w:rsid w:val="004F77FF"/>
    <w:rsid w:val="00500553"/>
    <w:rsid w:val="00500D85"/>
    <w:rsid w:val="00501992"/>
    <w:rsid w:val="00503D06"/>
    <w:rsid w:val="005047C5"/>
    <w:rsid w:val="0050575A"/>
    <w:rsid w:val="005063C9"/>
    <w:rsid w:val="00506A3C"/>
    <w:rsid w:val="00512C89"/>
    <w:rsid w:val="00513345"/>
    <w:rsid w:val="00513C6F"/>
    <w:rsid w:val="0051465D"/>
    <w:rsid w:val="005160B9"/>
    <w:rsid w:val="00524D69"/>
    <w:rsid w:val="00525123"/>
    <w:rsid w:val="0052542D"/>
    <w:rsid w:val="005254DB"/>
    <w:rsid w:val="0052554C"/>
    <w:rsid w:val="00527151"/>
    <w:rsid w:val="00527803"/>
    <w:rsid w:val="00530369"/>
    <w:rsid w:val="0053141F"/>
    <w:rsid w:val="00532A43"/>
    <w:rsid w:val="00533290"/>
    <w:rsid w:val="005344A9"/>
    <w:rsid w:val="005347F3"/>
    <w:rsid w:val="0054251F"/>
    <w:rsid w:val="005439F5"/>
    <w:rsid w:val="00543BE2"/>
    <w:rsid w:val="00545F67"/>
    <w:rsid w:val="00551E32"/>
    <w:rsid w:val="00555485"/>
    <w:rsid w:val="0055569C"/>
    <w:rsid w:val="00555A0B"/>
    <w:rsid w:val="00556E13"/>
    <w:rsid w:val="00557617"/>
    <w:rsid w:val="00557868"/>
    <w:rsid w:val="00564BD3"/>
    <w:rsid w:val="00565F68"/>
    <w:rsid w:val="005667AA"/>
    <w:rsid w:val="005672C2"/>
    <w:rsid w:val="0057108C"/>
    <w:rsid w:val="00571865"/>
    <w:rsid w:val="00574325"/>
    <w:rsid w:val="0057442C"/>
    <w:rsid w:val="005754A9"/>
    <w:rsid w:val="00575666"/>
    <w:rsid w:val="00576CF9"/>
    <w:rsid w:val="00577058"/>
    <w:rsid w:val="00582155"/>
    <w:rsid w:val="00584080"/>
    <w:rsid w:val="005842A2"/>
    <w:rsid w:val="00584439"/>
    <w:rsid w:val="00584E57"/>
    <w:rsid w:val="005859CD"/>
    <w:rsid w:val="00586DF6"/>
    <w:rsid w:val="00587012"/>
    <w:rsid w:val="00590346"/>
    <w:rsid w:val="00590CC3"/>
    <w:rsid w:val="0059139F"/>
    <w:rsid w:val="005919F7"/>
    <w:rsid w:val="00591CE2"/>
    <w:rsid w:val="00594DC9"/>
    <w:rsid w:val="005A569F"/>
    <w:rsid w:val="005A5862"/>
    <w:rsid w:val="005A6630"/>
    <w:rsid w:val="005A68EA"/>
    <w:rsid w:val="005A7458"/>
    <w:rsid w:val="005B0660"/>
    <w:rsid w:val="005B10A3"/>
    <w:rsid w:val="005B49B2"/>
    <w:rsid w:val="005B60FC"/>
    <w:rsid w:val="005B7946"/>
    <w:rsid w:val="005C00E1"/>
    <w:rsid w:val="005C22CC"/>
    <w:rsid w:val="005C5D08"/>
    <w:rsid w:val="005D00F2"/>
    <w:rsid w:val="005D0C1A"/>
    <w:rsid w:val="005D2A1F"/>
    <w:rsid w:val="005D2EE1"/>
    <w:rsid w:val="005D3911"/>
    <w:rsid w:val="005D4BFF"/>
    <w:rsid w:val="005D6B48"/>
    <w:rsid w:val="005E13B8"/>
    <w:rsid w:val="005E4127"/>
    <w:rsid w:val="005E58E3"/>
    <w:rsid w:val="005E6A7A"/>
    <w:rsid w:val="005F0510"/>
    <w:rsid w:val="005F10D9"/>
    <w:rsid w:val="005F22C6"/>
    <w:rsid w:val="005F5E63"/>
    <w:rsid w:val="005F6157"/>
    <w:rsid w:val="0060116F"/>
    <w:rsid w:val="00604E80"/>
    <w:rsid w:val="0060692D"/>
    <w:rsid w:val="006102D3"/>
    <w:rsid w:val="00612722"/>
    <w:rsid w:val="00612BF2"/>
    <w:rsid w:val="00614CB8"/>
    <w:rsid w:val="00623C0D"/>
    <w:rsid w:val="00624105"/>
    <w:rsid w:val="00626187"/>
    <w:rsid w:val="006275DB"/>
    <w:rsid w:val="0063164C"/>
    <w:rsid w:val="00631661"/>
    <w:rsid w:val="0063594B"/>
    <w:rsid w:val="00635F97"/>
    <w:rsid w:val="00641950"/>
    <w:rsid w:val="006425E7"/>
    <w:rsid w:val="00646428"/>
    <w:rsid w:val="0065133A"/>
    <w:rsid w:val="00653ED0"/>
    <w:rsid w:val="00655C68"/>
    <w:rsid w:val="0066186A"/>
    <w:rsid w:val="00662A73"/>
    <w:rsid w:val="0066316F"/>
    <w:rsid w:val="00664E89"/>
    <w:rsid w:val="00665141"/>
    <w:rsid w:val="00665DFD"/>
    <w:rsid w:val="00667107"/>
    <w:rsid w:val="00676338"/>
    <w:rsid w:val="006766DD"/>
    <w:rsid w:val="006811F4"/>
    <w:rsid w:val="0068123A"/>
    <w:rsid w:val="00687BFC"/>
    <w:rsid w:val="006926E4"/>
    <w:rsid w:val="0069288E"/>
    <w:rsid w:val="00693590"/>
    <w:rsid w:val="006A32D6"/>
    <w:rsid w:val="006A37C6"/>
    <w:rsid w:val="006A4673"/>
    <w:rsid w:val="006B27FD"/>
    <w:rsid w:val="006B3014"/>
    <w:rsid w:val="006B4810"/>
    <w:rsid w:val="006B5373"/>
    <w:rsid w:val="006B5397"/>
    <w:rsid w:val="006B572C"/>
    <w:rsid w:val="006B5B3F"/>
    <w:rsid w:val="006C443E"/>
    <w:rsid w:val="006C4931"/>
    <w:rsid w:val="006C4FF9"/>
    <w:rsid w:val="006C671E"/>
    <w:rsid w:val="006D1D94"/>
    <w:rsid w:val="006D5DB1"/>
    <w:rsid w:val="006D6F07"/>
    <w:rsid w:val="006E0811"/>
    <w:rsid w:val="006E3D81"/>
    <w:rsid w:val="006E7B8A"/>
    <w:rsid w:val="006F0A7E"/>
    <w:rsid w:val="006F3E71"/>
    <w:rsid w:val="006F45CE"/>
    <w:rsid w:val="00700A48"/>
    <w:rsid w:val="00700B93"/>
    <w:rsid w:val="00702E1A"/>
    <w:rsid w:val="007058B1"/>
    <w:rsid w:val="007066FF"/>
    <w:rsid w:val="0071531D"/>
    <w:rsid w:val="007176D6"/>
    <w:rsid w:val="007203D0"/>
    <w:rsid w:val="00720642"/>
    <w:rsid w:val="00720BE9"/>
    <w:rsid w:val="00723669"/>
    <w:rsid w:val="00724043"/>
    <w:rsid w:val="00725AC9"/>
    <w:rsid w:val="00726EAF"/>
    <w:rsid w:val="00732CCC"/>
    <w:rsid w:val="00735458"/>
    <w:rsid w:val="0073554D"/>
    <w:rsid w:val="00735D7C"/>
    <w:rsid w:val="00737D2A"/>
    <w:rsid w:val="007439D2"/>
    <w:rsid w:val="00747299"/>
    <w:rsid w:val="007472BB"/>
    <w:rsid w:val="00747C3A"/>
    <w:rsid w:val="00753442"/>
    <w:rsid w:val="007536DA"/>
    <w:rsid w:val="007546CB"/>
    <w:rsid w:val="007566C0"/>
    <w:rsid w:val="00761273"/>
    <w:rsid w:val="00762231"/>
    <w:rsid w:val="007706B5"/>
    <w:rsid w:val="0077110C"/>
    <w:rsid w:val="00774385"/>
    <w:rsid w:val="0077546D"/>
    <w:rsid w:val="00775E93"/>
    <w:rsid w:val="007771B8"/>
    <w:rsid w:val="00777FAD"/>
    <w:rsid w:val="00780E7B"/>
    <w:rsid w:val="00780ED9"/>
    <w:rsid w:val="00782028"/>
    <w:rsid w:val="007825FB"/>
    <w:rsid w:val="00783458"/>
    <w:rsid w:val="00783C68"/>
    <w:rsid w:val="0078556B"/>
    <w:rsid w:val="0078556E"/>
    <w:rsid w:val="00792F39"/>
    <w:rsid w:val="0079306A"/>
    <w:rsid w:val="00793210"/>
    <w:rsid w:val="007951F1"/>
    <w:rsid w:val="007B0A15"/>
    <w:rsid w:val="007B4AFF"/>
    <w:rsid w:val="007B5466"/>
    <w:rsid w:val="007C27EE"/>
    <w:rsid w:val="007C2D2B"/>
    <w:rsid w:val="007C5F25"/>
    <w:rsid w:val="007C6EAD"/>
    <w:rsid w:val="007C7482"/>
    <w:rsid w:val="007D1148"/>
    <w:rsid w:val="007D1882"/>
    <w:rsid w:val="007D1C08"/>
    <w:rsid w:val="007D2952"/>
    <w:rsid w:val="007D4337"/>
    <w:rsid w:val="007D4420"/>
    <w:rsid w:val="007D4576"/>
    <w:rsid w:val="007E0110"/>
    <w:rsid w:val="007E19C0"/>
    <w:rsid w:val="007E277F"/>
    <w:rsid w:val="007E4AC8"/>
    <w:rsid w:val="007E766D"/>
    <w:rsid w:val="007F037A"/>
    <w:rsid w:val="007F1B7D"/>
    <w:rsid w:val="007F2F07"/>
    <w:rsid w:val="007F37AC"/>
    <w:rsid w:val="007F6036"/>
    <w:rsid w:val="007F612A"/>
    <w:rsid w:val="007F633E"/>
    <w:rsid w:val="007F6B69"/>
    <w:rsid w:val="007F70AE"/>
    <w:rsid w:val="00801B78"/>
    <w:rsid w:val="00803915"/>
    <w:rsid w:val="00804BC4"/>
    <w:rsid w:val="00807E55"/>
    <w:rsid w:val="00812EA9"/>
    <w:rsid w:val="00813B67"/>
    <w:rsid w:val="00814E62"/>
    <w:rsid w:val="008167CC"/>
    <w:rsid w:val="00817BAB"/>
    <w:rsid w:val="00820022"/>
    <w:rsid w:val="0082047B"/>
    <w:rsid w:val="008220E2"/>
    <w:rsid w:val="00822E81"/>
    <w:rsid w:val="0082328A"/>
    <w:rsid w:val="0082328B"/>
    <w:rsid w:val="00825584"/>
    <w:rsid w:val="00825A38"/>
    <w:rsid w:val="00825BE9"/>
    <w:rsid w:val="00827A9F"/>
    <w:rsid w:val="00832979"/>
    <w:rsid w:val="00837834"/>
    <w:rsid w:val="008378DF"/>
    <w:rsid w:val="00837F26"/>
    <w:rsid w:val="008402BA"/>
    <w:rsid w:val="0084311A"/>
    <w:rsid w:val="008448D2"/>
    <w:rsid w:val="00844BAA"/>
    <w:rsid w:val="008501F5"/>
    <w:rsid w:val="00851F3B"/>
    <w:rsid w:val="008531F8"/>
    <w:rsid w:val="00857904"/>
    <w:rsid w:val="00865D2E"/>
    <w:rsid w:val="00865E04"/>
    <w:rsid w:val="008707C0"/>
    <w:rsid w:val="00875DA9"/>
    <w:rsid w:val="00877C5A"/>
    <w:rsid w:val="00880FB1"/>
    <w:rsid w:val="008810E8"/>
    <w:rsid w:val="00882454"/>
    <w:rsid w:val="0088270C"/>
    <w:rsid w:val="00882B83"/>
    <w:rsid w:val="00882E72"/>
    <w:rsid w:val="0089090B"/>
    <w:rsid w:val="0089159B"/>
    <w:rsid w:val="0089373D"/>
    <w:rsid w:val="00897D49"/>
    <w:rsid w:val="008A253E"/>
    <w:rsid w:val="008A3E47"/>
    <w:rsid w:val="008A6412"/>
    <w:rsid w:val="008A74C8"/>
    <w:rsid w:val="008A789A"/>
    <w:rsid w:val="008B1D0B"/>
    <w:rsid w:val="008B5061"/>
    <w:rsid w:val="008B50AD"/>
    <w:rsid w:val="008B5203"/>
    <w:rsid w:val="008C0ACC"/>
    <w:rsid w:val="008C15D3"/>
    <w:rsid w:val="008C1919"/>
    <w:rsid w:val="008C5F70"/>
    <w:rsid w:val="008C76AD"/>
    <w:rsid w:val="008D04D4"/>
    <w:rsid w:val="008D0663"/>
    <w:rsid w:val="008D294D"/>
    <w:rsid w:val="008E21F6"/>
    <w:rsid w:val="008E5D71"/>
    <w:rsid w:val="008E6998"/>
    <w:rsid w:val="008F0096"/>
    <w:rsid w:val="008F2EB8"/>
    <w:rsid w:val="008F37EC"/>
    <w:rsid w:val="008F3DD5"/>
    <w:rsid w:val="008F416B"/>
    <w:rsid w:val="008F5E00"/>
    <w:rsid w:val="008F621E"/>
    <w:rsid w:val="008F6734"/>
    <w:rsid w:val="009012A4"/>
    <w:rsid w:val="009013D8"/>
    <w:rsid w:val="00901F86"/>
    <w:rsid w:val="00903ED0"/>
    <w:rsid w:val="00904110"/>
    <w:rsid w:val="009041A8"/>
    <w:rsid w:val="00904CAE"/>
    <w:rsid w:val="00906777"/>
    <w:rsid w:val="009114FD"/>
    <w:rsid w:val="0091152A"/>
    <w:rsid w:val="00914E12"/>
    <w:rsid w:val="009208BA"/>
    <w:rsid w:val="00921100"/>
    <w:rsid w:val="00921184"/>
    <w:rsid w:val="00923C29"/>
    <w:rsid w:val="00924603"/>
    <w:rsid w:val="00925A74"/>
    <w:rsid w:val="00925B96"/>
    <w:rsid w:val="0093072C"/>
    <w:rsid w:val="00930D59"/>
    <w:rsid w:val="00930E14"/>
    <w:rsid w:val="00934742"/>
    <w:rsid w:val="00934B2C"/>
    <w:rsid w:val="00940D6F"/>
    <w:rsid w:val="009433A8"/>
    <w:rsid w:val="0094453F"/>
    <w:rsid w:val="0094640F"/>
    <w:rsid w:val="00952649"/>
    <w:rsid w:val="0095451F"/>
    <w:rsid w:val="009607F4"/>
    <w:rsid w:val="0096124E"/>
    <w:rsid w:val="00962F1F"/>
    <w:rsid w:val="00964280"/>
    <w:rsid w:val="009648DC"/>
    <w:rsid w:val="00965C62"/>
    <w:rsid w:val="00966D25"/>
    <w:rsid w:val="00975D6A"/>
    <w:rsid w:val="009765AA"/>
    <w:rsid w:val="00982585"/>
    <w:rsid w:val="00982C0C"/>
    <w:rsid w:val="009840B4"/>
    <w:rsid w:val="009864F8"/>
    <w:rsid w:val="00987400"/>
    <w:rsid w:val="00991582"/>
    <w:rsid w:val="009920DA"/>
    <w:rsid w:val="00993826"/>
    <w:rsid w:val="00993983"/>
    <w:rsid w:val="00994FD0"/>
    <w:rsid w:val="0099562B"/>
    <w:rsid w:val="00995A33"/>
    <w:rsid w:val="009A1C5D"/>
    <w:rsid w:val="009A2137"/>
    <w:rsid w:val="009A2AE4"/>
    <w:rsid w:val="009A69BF"/>
    <w:rsid w:val="009B10C5"/>
    <w:rsid w:val="009B24C0"/>
    <w:rsid w:val="009B2B78"/>
    <w:rsid w:val="009C29F4"/>
    <w:rsid w:val="009D1FDD"/>
    <w:rsid w:val="009D402A"/>
    <w:rsid w:val="009D4601"/>
    <w:rsid w:val="009D4C79"/>
    <w:rsid w:val="009D5706"/>
    <w:rsid w:val="009D650B"/>
    <w:rsid w:val="009E1A8E"/>
    <w:rsid w:val="009E460D"/>
    <w:rsid w:val="009E6013"/>
    <w:rsid w:val="009F016A"/>
    <w:rsid w:val="009F0212"/>
    <w:rsid w:val="009F0D52"/>
    <w:rsid w:val="009F34F8"/>
    <w:rsid w:val="009F382C"/>
    <w:rsid w:val="00A04B32"/>
    <w:rsid w:val="00A04CDF"/>
    <w:rsid w:val="00A05D49"/>
    <w:rsid w:val="00A06660"/>
    <w:rsid w:val="00A10631"/>
    <w:rsid w:val="00A14C8E"/>
    <w:rsid w:val="00A17144"/>
    <w:rsid w:val="00A17ADB"/>
    <w:rsid w:val="00A17F99"/>
    <w:rsid w:val="00A2103B"/>
    <w:rsid w:val="00A21A6F"/>
    <w:rsid w:val="00A239FE"/>
    <w:rsid w:val="00A23E79"/>
    <w:rsid w:val="00A24C32"/>
    <w:rsid w:val="00A27743"/>
    <w:rsid w:val="00A33F62"/>
    <w:rsid w:val="00A35551"/>
    <w:rsid w:val="00A35B17"/>
    <w:rsid w:val="00A409B9"/>
    <w:rsid w:val="00A40B7E"/>
    <w:rsid w:val="00A41A29"/>
    <w:rsid w:val="00A45026"/>
    <w:rsid w:val="00A45D0D"/>
    <w:rsid w:val="00A461F1"/>
    <w:rsid w:val="00A46779"/>
    <w:rsid w:val="00A46BDE"/>
    <w:rsid w:val="00A55D46"/>
    <w:rsid w:val="00A570F5"/>
    <w:rsid w:val="00A57BEE"/>
    <w:rsid w:val="00A61456"/>
    <w:rsid w:val="00A66080"/>
    <w:rsid w:val="00A677C3"/>
    <w:rsid w:val="00A70E01"/>
    <w:rsid w:val="00A8010B"/>
    <w:rsid w:val="00A81CC0"/>
    <w:rsid w:val="00A84692"/>
    <w:rsid w:val="00A867DC"/>
    <w:rsid w:val="00A90A14"/>
    <w:rsid w:val="00A90FD6"/>
    <w:rsid w:val="00A9628F"/>
    <w:rsid w:val="00A96B00"/>
    <w:rsid w:val="00A97185"/>
    <w:rsid w:val="00AA05D0"/>
    <w:rsid w:val="00AA0ADD"/>
    <w:rsid w:val="00AA0B3E"/>
    <w:rsid w:val="00AA377D"/>
    <w:rsid w:val="00AA48B6"/>
    <w:rsid w:val="00AB181E"/>
    <w:rsid w:val="00AB1BC7"/>
    <w:rsid w:val="00AB2B47"/>
    <w:rsid w:val="00AB2CAB"/>
    <w:rsid w:val="00AB2D84"/>
    <w:rsid w:val="00AB4841"/>
    <w:rsid w:val="00AB5835"/>
    <w:rsid w:val="00AB684C"/>
    <w:rsid w:val="00AC1339"/>
    <w:rsid w:val="00AC1362"/>
    <w:rsid w:val="00AC4CC5"/>
    <w:rsid w:val="00AC5143"/>
    <w:rsid w:val="00AC52F4"/>
    <w:rsid w:val="00AC5D28"/>
    <w:rsid w:val="00AC731B"/>
    <w:rsid w:val="00AD0451"/>
    <w:rsid w:val="00AD68D8"/>
    <w:rsid w:val="00AD7835"/>
    <w:rsid w:val="00AE04C6"/>
    <w:rsid w:val="00AE0FD4"/>
    <w:rsid w:val="00AE24BA"/>
    <w:rsid w:val="00AE2678"/>
    <w:rsid w:val="00AF3236"/>
    <w:rsid w:val="00AF4E9B"/>
    <w:rsid w:val="00AF54B8"/>
    <w:rsid w:val="00AF594B"/>
    <w:rsid w:val="00AF6864"/>
    <w:rsid w:val="00AF6FDB"/>
    <w:rsid w:val="00B021BA"/>
    <w:rsid w:val="00B035AF"/>
    <w:rsid w:val="00B04565"/>
    <w:rsid w:val="00B10B1B"/>
    <w:rsid w:val="00B12BDB"/>
    <w:rsid w:val="00B131BB"/>
    <w:rsid w:val="00B13356"/>
    <w:rsid w:val="00B1541A"/>
    <w:rsid w:val="00B20A92"/>
    <w:rsid w:val="00B22896"/>
    <w:rsid w:val="00B2358C"/>
    <w:rsid w:val="00B23FA5"/>
    <w:rsid w:val="00B23FB4"/>
    <w:rsid w:val="00B24981"/>
    <w:rsid w:val="00B24B8B"/>
    <w:rsid w:val="00B2525C"/>
    <w:rsid w:val="00B2669F"/>
    <w:rsid w:val="00B27358"/>
    <w:rsid w:val="00B27B3F"/>
    <w:rsid w:val="00B33515"/>
    <w:rsid w:val="00B346E4"/>
    <w:rsid w:val="00B36147"/>
    <w:rsid w:val="00B36F30"/>
    <w:rsid w:val="00B379FE"/>
    <w:rsid w:val="00B41E0F"/>
    <w:rsid w:val="00B44AFA"/>
    <w:rsid w:val="00B478A8"/>
    <w:rsid w:val="00B47AD0"/>
    <w:rsid w:val="00B5304D"/>
    <w:rsid w:val="00B53A9D"/>
    <w:rsid w:val="00B53D33"/>
    <w:rsid w:val="00B53F02"/>
    <w:rsid w:val="00B570C4"/>
    <w:rsid w:val="00B576BB"/>
    <w:rsid w:val="00B65619"/>
    <w:rsid w:val="00B67A26"/>
    <w:rsid w:val="00B71CF2"/>
    <w:rsid w:val="00B724D2"/>
    <w:rsid w:val="00B74486"/>
    <w:rsid w:val="00B76054"/>
    <w:rsid w:val="00B77915"/>
    <w:rsid w:val="00B80B26"/>
    <w:rsid w:val="00B853F1"/>
    <w:rsid w:val="00B87605"/>
    <w:rsid w:val="00B96C8C"/>
    <w:rsid w:val="00B96FCB"/>
    <w:rsid w:val="00B97073"/>
    <w:rsid w:val="00BA1DB4"/>
    <w:rsid w:val="00BA32A9"/>
    <w:rsid w:val="00BA49A8"/>
    <w:rsid w:val="00BA565E"/>
    <w:rsid w:val="00BA6C0D"/>
    <w:rsid w:val="00BA74D7"/>
    <w:rsid w:val="00BB1EF9"/>
    <w:rsid w:val="00BB3527"/>
    <w:rsid w:val="00BB4948"/>
    <w:rsid w:val="00BC1C61"/>
    <w:rsid w:val="00BC5077"/>
    <w:rsid w:val="00BC5B4F"/>
    <w:rsid w:val="00BC63A8"/>
    <w:rsid w:val="00BC735C"/>
    <w:rsid w:val="00BC78B1"/>
    <w:rsid w:val="00BD19AA"/>
    <w:rsid w:val="00BD2277"/>
    <w:rsid w:val="00BD2F39"/>
    <w:rsid w:val="00BD7045"/>
    <w:rsid w:val="00BD7C17"/>
    <w:rsid w:val="00BE1467"/>
    <w:rsid w:val="00BE284E"/>
    <w:rsid w:val="00BE2932"/>
    <w:rsid w:val="00BE5D91"/>
    <w:rsid w:val="00BE62DE"/>
    <w:rsid w:val="00BE7397"/>
    <w:rsid w:val="00BF3315"/>
    <w:rsid w:val="00BF381A"/>
    <w:rsid w:val="00BF403F"/>
    <w:rsid w:val="00BF41F8"/>
    <w:rsid w:val="00BF7622"/>
    <w:rsid w:val="00BF7D77"/>
    <w:rsid w:val="00C03C48"/>
    <w:rsid w:val="00C11C3C"/>
    <w:rsid w:val="00C139FC"/>
    <w:rsid w:val="00C214A8"/>
    <w:rsid w:val="00C21567"/>
    <w:rsid w:val="00C226C0"/>
    <w:rsid w:val="00C25536"/>
    <w:rsid w:val="00C26807"/>
    <w:rsid w:val="00C30752"/>
    <w:rsid w:val="00C30D74"/>
    <w:rsid w:val="00C32665"/>
    <w:rsid w:val="00C32978"/>
    <w:rsid w:val="00C3528A"/>
    <w:rsid w:val="00C42231"/>
    <w:rsid w:val="00C42AAF"/>
    <w:rsid w:val="00C46B8F"/>
    <w:rsid w:val="00C51C5C"/>
    <w:rsid w:val="00C52A6F"/>
    <w:rsid w:val="00C52BE8"/>
    <w:rsid w:val="00C53907"/>
    <w:rsid w:val="00C54D92"/>
    <w:rsid w:val="00C55C7A"/>
    <w:rsid w:val="00C56DC6"/>
    <w:rsid w:val="00C617EE"/>
    <w:rsid w:val="00C6288A"/>
    <w:rsid w:val="00C65F6B"/>
    <w:rsid w:val="00C66F28"/>
    <w:rsid w:val="00C7687B"/>
    <w:rsid w:val="00C76DAD"/>
    <w:rsid w:val="00C7785E"/>
    <w:rsid w:val="00C77ADE"/>
    <w:rsid w:val="00C8151A"/>
    <w:rsid w:val="00C81BE4"/>
    <w:rsid w:val="00C823C3"/>
    <w:rsid w:val="00C826AD"/>
    <w:rsid w:val="00C846DF"/>
    <w:rsid w:val="00C84A33"/>
    <w:rsid w:val="00C8527C"/>
    <w:rsid w:val="00C86CDC"/>
    <w:rsid w:val="00C9518B"/>
    <w:rsid w:val="00C97B5C"/>
    <w:rsid w:val="00CA17EA"/>
    <w:rsid w:val="00CA3017"/>
    <w:rsid w:val="00CA3811"/>
    <w:rsid w:val="00CA483D"/>
    <w:rsid w:val="00CA6C2C"/>
    <w:rsid w:val="00CB0DC0"/>
    <w:rsid w:val="00CB1765"/>
    <w:rsid w:val="00CB410D"/>
    <w:rsid w:val="00CB46EC"/>
    <w:rsid w:val="00CB5C3A"/>
    <w:rsid w:val="00CB6512"/>
    <w:rsid w:val="00CC5D86"/>
    <w:rsid w:val="00CD3143"/>
    <w:rsid w:val="00CD47EB"/>
    <w:rsid w:val="00CD4AF3"/>
    <w:rsid w:val="00CD750E"/>
    <w:rsid w:val="00CE043E"/>
    <w:rsid w:val="00CE0927"/>
    <w:rsid w:val="00CE1B22"/>
    <w:rsid w:val="00CE4715"/>
    <w:rsid w:val="00CE478E"/>
    <w:rsid w:val="00CE5499"/>
    <w:rsid w:val="00CF1B89"/>
    <w:rsid w:val="00CF1D9F"/>
    <w:rsid w:val="00CF1ED9"/>
    <w:rsid w:val="00CF420B"/>
    <w:rsid w:val="00CF431F"/>
    <w:rsid w:val="00CF5773"/>
    <w:rsid w:val="00CF59A8"/>
    <w:rsid w:val="00CF642C"/>
    <w:rsid w:val="00CF6AA8"/>
    <w:rsid w:val="00CF6EDA"/>
    <w:rsid w:val="00CF6F8D"/>
    <w:rsid w:val="00D011E7"/>
    <w:rsid w:val="00D03154"/>
    <w:rsid w:val="00D0330E"/>
    <w:rsid w:val="00D03A26"/>
    <w:rsid w:val="00D04F86"/>
    <w:rsid w:val="00D07203"/>
    <w:rsid w:val="00D07417"/>
    <w:rsid w:val="00D13631"/>
    <w:rsid w:val="00D155B7"/>
    <w:rsid w:val="00D16CE9"/>
    <w:rsid w:val="00D1718A"/>
    <w:rsid w:val="00D20595"/>
    <w:rsid w:val="00D2104B"/>
    <w:rsid w:val="00D27D76"/>
    <w:rsid w:val="00D320D4"/>
    <w:rsid w:val="00D330D6"/>
    <w:rsid w:val="00D3602D"/>
    <w:rsid w:val="00D364B3"/>
    <w:rsid w:val="00D368C0"/>
    <w:rsid w:val="00D37C5A"/>
    <w:rsid w:val="00D405A9"/>
    <w:rsid w:val="00D42D70"/>
    <w:rsid w:val="00D45A9A"/>
    <w:rsid w:val="00D529B3"/>
    <w:rsid w:val="00D53366"/>
    <w:rsid w:val="00D53CC2"/>
    <w:rsid w:val="00D542B0"/>
    <w:rsid w:val="00D54419"/>
    <w:rsid w:val="00D56AE1"/>
    <w:rsid w:val="00D6132E"/>
    <w:rsid w:val="00D63526"/>
    <w:rsid w:val="00D63776"/>
    <w:rsid w:val="00D65709"/>
    <w:rsid w:val="00D66274"/>
    <w:rsid w:val="00D66C23"/>
    <w:rsid w:val="00D67790"/>
    <w:rsid w:val="00D67E25"/>
    <w:rsid w:val="00D70241"/>
    <w:rsid w:val="00D723CF"/>
    <w:rsid w:val="00D728D5"/>
    <w:rsid w:val="00D76943"/>
    <w:rsid w:val="00D7787E"/>
    <w:rsid w:val="00D8149A"/>
    <w:rsid w:val="00D8364D"/>
    <w:rsid w:val="00D84860"/>
    <w:rsid w:val="00D8535B"/>
    <w:rsid w:val="00D85AA5"/>
    <w:rsid w:val="00D866B7"/>
    <w:rsid w:val="00D8723B"/>
    <w:rsid w:val="00D87B64"/>
    <w:rsid w:val="00D90A64"/>
    <w:rsid w:val="00D93692"/>
    <w:rsid w:val="00D937B2"/>
    <w:rsid w:val="00D94644"/>
    <w:rsid w:val="00D9651A"/>
    <w:rsid w:val="00D96690"/>
    <w:rsid w:val="00DA26EA"/>
    <w:rsid w:val="00DA4373"/>
    <w:rsid w:val="00DA7973"/>
    <w:rsid w:val="00DB5440"/>
    <w:rsid w:val="00DB5B57"/>
    <w:rsid w:val="00DB5C13"/>
    <w:rsid w:val="00DB60CC"/>
    <w:rsid w:val="00DB6BD3"/>
    <w:rsid w:val="00DB7024"/>
    <w:rsid w:val="00DB75C4"/>
    <w:rsid w:val="00DC1714"/>
    <w:rsid w:val="00DC3024"/>
    <w:rsid w:val="00DC429C"/>
    <w:rsid w:val="00DC719D"/>
    <w:rsid w:val="00DC7C76"/>
    <w:rsid w:val="00DC7F80"/>
    <w:rsid w:val="00DD294E"/>
    <w:rsid w:val="00DD3DE1"/>
    <w:rsid w:val="00DD4FCE"/>
    <w:rsid w:val="00DD6D3E"/>
    <w:rsid w:val="00DD79CA"/>
    <w:rsid w:val="00DE0CB5"/>
    <w:rsid w:val="00DE1341"/>
    <w:rsid w:val="00DE1469"/>
    <w:rsid w:val="00DE1ED6"/>
    <w:rsid w:val="00DE3EC1"/>
    <w:rsid w:val="00DE416E"/>
    <w:rsid w:val="00DF248D"/>
    <w:rsid w:val="00DF5A9E"/>
    <w:rsid w:val="00DF61B9"/>
    <w:rsid w:val="00DF6D2D"/>
    <w:rsid w:val="00E05A0A"/>
    <w:rsid w:val="00E05D7B"/>
    <w:rsid w:val="00E05DDD"/>
    <w:rsid w:val="00E079D1"/>
    <w:rsid w:val="00E11412"/>
    <w:rsid w:val="00E120C7"/>
    <w:rsid w:val="00E1583A"/>
    <w:rsid w:val="00E21ED5"/>
    <w:rsid w:val="00E23877"/>
    <w:rsid w:val="00E24111"/>
    <w:rsid w:val="00E249F4"/>
    <w:rsid w:val="00E26B41"/>
    <w:rsid w:val="00E27AF6"/>
    <w:rsid w:val="00E31CEF"/>
    <w:rsid w:val="00E343A4"/>
    <w:rsid w:val="00E35204"/>
    <w:rsid w:val="00E400AF"/>
    <w:rsid w:val="00E41AA2"/>
    <w:rsid w:val="00E5115C"/>
    <w:rsid w:val="00E537EA"/>
    <w:rsid w:val="00E548F4"/>
    <w:rsid w:val="00E55CFC"/>
    <w:rsid w:val="00E60257"/>
    <w:rsid w:val="00E63C76"/>
    <w:rsid w:val="00E6475F"/>
    <w:rsid w:val="00E65724"/>
    <w:rsid w:val="00E73F0E"/>
    <w:rsid w:val="00E76F1E"/>
    <w:rsid w:val="00E77A5A"/>
    <w:rsid w:val="00E8063A"/>
    <w:rsid w:val="00E80C47"/>
    <w:rsid w:val="00E81271"/>
    <w:rsid w:val="00E824DF"/>
    <w:rsid w:val="00E828C6"/>
    <w:rsid w:val="00E838E2"/>
    <w:rsid w:val="00E83C8C"/>
    <w:rsid w:val="00E9059A"/>
    <w:rsid w:val="00E91A12"/>
    <w:rsid w:val="00E95F64"/>
    <w:rsid w:val="00E967A8"/>
    <w:rsid w:val="00EA4CEF"/>
    <w:rsid w:val="00EA4D70"/>
    <w:rsid w:val="00EA55F2"/>
    <w:rsid w:val="00EB0203"/>
    <w:rsid w:val="00EB0524"/>
    <w:rsid w:val="00EB1B23"/>
    <w:rsid w:val="00EB29CC"/>
    <w:rsid w:val="00EB2B30"/>
    <w:rsid w:val="00EB3EA8"/>
    <w:rsid w:val="00EB44E7"/>
    <w:rsid w:val="00EB5014"/>
    <w:rsid w:val="00EB5AD3"/>
    <w:rsid w:val="00EB6EEC"/>
    <w:rsid w:val="00EB71AB"/>
    <w:rsid w:val="00EB7731"/>
    <w:rsid w:val="00EC3303"/>
    <w:rsid w:val="00EC3757"/>
    <w:rsid w:val="00ED0427"/>
    <w:rsid w:val="00ED2162"/>
    <w:rsid w:val="00ED2CF5"/>
    <w:rsid w:val="00ED37D6"/>
    <w:rsid w:val="00ED5E7D"/>
    <w:rsid w:val="00EE23D8"/>
    <w:rsid w:val="00EE24A2"/>
    <w:rsid w:val="00EE790A"/>
    <w:rsid w:val="00EF01B6"/>
    <w:rsid w:val="00EF0A7E"/>
    <w:rsid w:val="00EF3CDF"/>
    <w:rsid w:val="00EF4037"/>
    <w:rsid w:val="00EF4B24"/>
    <w:rsid w:val="00EF5CB5"/>
    <w:rsid w:val="00EF63A1"/>
    <w:rsid w:val="00EF7A29"/>
    <w:rsid w:val="00EF7F14"/>
    <w:rsid w:val="00F01FD7"/>
    <w:rsid w:val="00F02995"/>
    <w:rsid w:val="00F07279"/>
    <w:rsid w:val="00F136DD"/>
    <w:rsid w:val="00F14BD1"/>
    <w:rsid w:val="00F15531"/>
    <w:rsid w:val="00F163E5"/>
    <w:rsid w:val="00F1781A"/>
    <w:rsid w:val="00F202D5"/>
    <w:rsid w:val="00F21555"/>
    <w:rsid w:val="00F2169B"/>
    <w:rsid w:val="00F22AEC"/>
    <w:rsid w:val="00F30F5C"/>
    <w:rsid w:val="00F32EBA"/>
    <w:rsid w:val="00F33428"/>
    <w:rsid w:val="00F3651A"/>
    <w:rsid w:val="00F36D9B"/>
    <w:rsid w:val="00F36EB6"/>
    <w:rsid w:val="00F40308"/>
    <w:rsid w:val="00F438D1"/>
    <w:rsid w:val="00F55C47"/>
    <w:rsid w:val="00F5762B"/>
    <w:rsid w:val="00F609E2"/>
    <w:rsid w:val="00F60AAA"/>
    <w:rsid w:val="00F6338C"/>
    <w:rsid w:val="00F63D8E"/>
    <w:rsid w:val="00F64066"/>
    <w:rsid w:val="00F7342B"/>
    <w:rsid w:val="00F7543E"/>
    <w:rsid w:val="00F75644"/>
    <w:rsid w:val="00F7566C"/>
    <w:rsid w:val="00F7635E"/>
    <w:rsid w:val="00F7685B"/>
    <w:rsid w:val="00F769C4"/>
    <w:rsid w:val="00F83F03"/>
    <w:rsid w:val="00F842CA"/>
    <w:rsid w:val="00F843C3"/>
    <w:rsid w:val="00F85D93"/>
    <w:rsid w:val="00F87607"/>
    <w:rsid w:val="00F90AF4"/>
    <w:rsid w:val="00F912F8"/>
    <w:rsid w:val="00F92AD3"/>
    <w:rsid w:val="00F93CDD"/>
    <w:rsid w:val="00F9525A"/>
    <w:rsid w:val="00F96147"/>
    <w:rsid w:val="00FA3008"/>
    <w:rsid w:val="00FA363F"/>
    <w:rsid w:val="00FA5568"/>
    <w:rsid w:val="00FB00BF"/>
    <w:rsid w:val="00FB0F86"/>
    <w:rsid w:val="00FB347E"/>
    <w:rsid w:val="00FB5862"/>
    <w:rsid w:val="00FB734B"/>
    <w:rsid w:val="00FC2F2B"/>
    <w:rsid w:val="00FD0AA7"/>
    <w:rsid w:val="00FD2F7D"/>
    <w:rsid w:val="00FD548D"/>
    <w:rsid w:val="00FD6AB7"/>
    <w:rsid w:val="00FD6B81"/>
    <w:rsid w:val="00FE0813"/>
    <w:rsid w:val="00FE701E"/>
    <w:rsid w:val="00FE741B"/>
    <w:rsid w:val="00FF3CBC"/>
    <w:rsid w:val="00FF7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DDD"/>
    <w:pPr>
      <w:jc w:val="both"/>
    </w:pPr>
    <w:rPr>
      <w:rFonts w:ascii="Times New Roman" w:hAnsi="Times New Roman"/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7546D"/>
    <w:pPr>
      <w:keepNext/>
      <w:keepLines/>
      <w:spacing w:before="480" w:after="12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7546D"/>
    <w:pPr>
      <w:keepNext/>
      <w:keepLines/>
      <w:spacing w:before="360" w:after="8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7546D"/>
    <w:pPr>
      <w:keepNext/>
      <w:keepLines/>
      <w:spacing w:before="280" w:after="80"/>
      <w:outlineLvl w:val="2"/>
    </w:pPr>
    <w:rPr>
      <w:rFonts w:ascii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7546D"/>
    <w:pPr>
      <w:keepNext/>
      <w:keepLines/>
      <w:spacing w:before="240" w:after="40"/>
      <w:outlineLvl w:val="3"/>
    </w:pPr>
    <w:rPr>
      <w:rFonts w:ascii="Calibri" w:hAnsi="Calibri" w:cs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7546D"/>
    <w:pPr>
      <w:keepNext/>
      <w:keepLines/>
      <w:spacing w:before="220" w:after="4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7546D"/>
    <w:pPr>
      <w:keepNext/>
      <w:keepLines/>
      <w:spacing w:before="200" w:after="40"/>
      <w:outlineLvl w:val="5"/>
    </w:pPr>
    <w:rPr>
      <w:rFonts w:ascii="Calibri" w:hAnsi="Calibri" w:cs="Calibri"/>
      <w:b/>
      <w:bCs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D47EB"/>
    <w:rPr>
      <w:rFonts w:ascii="Cambria" w:hAnsi="Cambria" w:cs="Cambria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CD47EB"/>
    <w:rPr>
      <w:rFonts w:ascii="Cambria" w:hAnsi="Cambria" w:cs="Cambria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CD47EB"/>
    <w:rPr>
      <w:rFonts w:ascii="Cambria" w:hAnsi="Cambria" w:cs="Cambria"/>
      <w:b/>
      <w:bCs/>
      <w:color w:val="00000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CD47EB"/>
    <w:rPr>
      <w:rFonts w:ascii="Calibri" w:hAnsi="Calibri" w:cs="Calibri"/>
      <w:b/>
      <w:bCs/>
      <w:color w:val="00000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CD47EB"/>
    <w:rPr>
      <w:rFonts w:ascii="Calibri" w:hAnsi="Calibri" w:cs="Calibri"/>
      <w:b/>
      <w:bCs/>
      <w:i/>
      <w:iCs/>
      <w:color w:val="000000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CD47EB"/>
    <w:rPr>
      <w:rFonts w:ascii="Calibri" w:hAnsi="Calibri" w:cs="Calibri"/>
      <w:b/>
      <w:bCs/>
      <w:color w:val="000000"/>
    </w:rPr>
  </w:style>
  <w:style w:type="paragraph" w:styleId="Title">
    <w:name w:val="Title"/>
    <w:basedOn w:val="Normal"/>
    <w:next w:val="Normal"/>
    <w:link w:val="TitleChar"/>
    <w:uiPriority w:val="99"/>
    <w:qFormat/>
    <w:rsid w:val="0077546D"/>
    <w:pPr>
      <w:keepNext/>
      <w:keepLines/>
      <w:spacing w:before="480" w:after="12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CD47EB"/>
    <w:rPr>
      <w:rFonts w:ascii="Cambria" w:hAnsi="Cambria" w:cs="Cambria"/>
      <w:b/>
      <w:bCs/>
      <w:color w:val="000000"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qFormat/>
    <w:rsid w:val="0077546D"/>
    <w:pPr>
      <w:keepNext/>
      <w:keepLines/>
      <w:spacing w:before="360" w:after="80"/>
    </w:pPr>
    <w:rPr>
      <w:rFonts w:ascii="Cambria" w:hAnsi="Cambria" w:cs="Cambri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CD47EB"/>
    <w:rPr>
      <w:rFonts w:ascii="Cambria" w:hAnsi="Cambria" w:cs="Cambria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E249F4"/>
    <w:pPr>
      <w:spacing w:before="100" w:beforeAutospacing="1" w:after="100" w:afterAutospacing="1"/>
      <w:jc w:val="left"/>
    </w:pPr>
    <w:rPr>
      <w:color w:val="auto"/>
    </w:rPr>
  </w:style>
  <w:style w:type="paragraph" w:styleId="ListParagraph">
    <w:name w:val="List Paragraph"/>
    <w:basedOn w:val="Normal"/>
    <w:uiPriority w:val="99"/>
    <w:qFormat/>
    <w:rsid w:val="00E77A5A"/>
    <w:pPr>
      <w:spacing w:after="200" w:line="276" w:lineRule="auto"/>
      <w:ind w:left="720"/>
      <w:jc w:val="left"/>
    </w:pPr>
    <w:rPr>
      <w:rFonts w:ascii="Calibri" w:hAnsi="Calibri" w:cs="Calibri"/>
      <w:color w:val="auto"/>
      <w:sz w:val="22"/>
      <w:szCs w:val="22"/>
      <w:lang w:eastAsia="en-US"/>
    </w:rPr>
  </w:style>
  <w:style w:type="table" w:styleId="TableGrid">
    <w:name w:val="Table Grid"/>
    <w:basedOn w:val="TableNormal"/>
    <w:uiPriority w:val="99"/>
    <w:rsid w:val="00A61456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A45026"/>
    <w:pPr>
      <w:tabs>
        <w:tab w:val="center" w:pos="4677"/>
        <w:tab w:val="right" w:pos="9355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45026"/>
    <w:rPr>
      <w:rFonts w:ascii="Times New Roman" w:hAnsi="Times New Roman" w:cs="Times New Roman"/>
      <w:color w:val="000000"/>
      <w:sz w:val="22"/>
      <w:szCs w:val="22"/>
    </w:rPr>
  </w:style>
  <w:style w:type="paragraph" w:styleId="Footer">
    <w:name w:val="footer"/>
    <w:basedOn w:val="Normal"/>
    <w:link w:val="FooterChar"/>
    <w:uiPriority w:val="99"/>
    <w:rsid w:val="00A45026"/>
    <w:pPr>
      <w:tabs>
        <w:tab w:val="center" w:pos="4677"/>
        <w:tab w:val="right" w:pos="9355"/>
      </w:tabs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45026"/>
    <w:rPr>
      <w:rFonts w:ascii="Times New Roman" w:hAnsi="Times New Roman" w:cs="Times New Roman"/>
      <w:color w:val="000000"/>
      <w:sz w:val="22"/>
      <w:szCs w:val="22"/>
    </w:rPr>
  </w:style>
  <w:style w:type="paragraph" w:customStyle="1" w:styleId="ConsPlusNormal">
    <w:name w:val="ConsPlusNormal"/>
    <w:uiPriority w:val="99"/>
    <w:rsid w:val="007E19C0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99"/>
    <w:qFormat/>
    <w:rsid w:val="007E19C0"/>
    <w:rPr>
      <w:rFonts w:cs="Calibri"/>
      <w:lang w:eastAsia="en-US"/>
    </w:rPr>
  </w:style>
  <w:style w:type="paragraph" w:customStyle="1" w:styleId="p6">
    <w:name w:val="p6"/>
    <w:basedOn w:val="Normal"/>
    <w:uiPriority w:val="99"/>
    <w:rsid w:val="007E19C0"/>
    <w:pPr>
      <w:spacing w:before="100" w:beforeAutospacing="1" w:after="100" w:afterAutospacing="1"/>
      <w:jc w:val="left"/>
    </w:pPr>
    <w:rPr>
      <w:color w:val="auto"/>
    </w:rPr>
  </w:style>
  <w:style w:type="character" w:customStyle="1" w:styleId="s3">
    <w:name w:val="s3"/>
    <w:uiPriority w:val="99"/>
    <w:rsid w:val="007E19C0"/>
  </w:style>
  <w:style w:type="character" w:styleId="Hyperlink">
    <w:name w:val="Hyperlink"/>
    <w:basedOn w:val="DefaultParagraphFont"/>
    <w:uiPriority w:val="99"/>
    <w:semiHidden/>
    <w:rsid w:val="00210931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7E766D"/>
    <w:pPr>
      <w:widowControl w:val="0"/>
      <w:autoSpaceDE w:val="0"/>
      <w:autoSpaceDN w:val="0"/>
      <w:jc w:val="left"/>
    </w:pPr>
    <w:rPr>
      <w:b/>
      <w:bCs/>
      <w:color w:val="auto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E766D"/>
    <w:rPr>
      <w:rFonts w:ascii="Times New Roman" w:hAnsi="Times New Roman" w:cs="Times New Roman"/>
      <w:b/>
      <w:bCs/>
      <w:sz w:val="24"/>
      <w:szCs w:val="24"/>
    </w:rPr>
  </w:style>
  <w:style w:type="table" w:customStyle="1" w:styleId="TableNormal1">
    <w:name w:val="Table Normal1"/>
    <w:uiPriority w:val="99"/>
    <w:semiHidden/>
    <w:rsid w:val="007E766D"/>
    <w:pPr>
      <w:widowControl w:val="0"/>
      <w:autoSpaceDE w:val="0"/>
      <w:autoSpaceDN w:val="0"/>
    </w:pPr>
    <w:rPr>
      <w:rFonts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99"/>
    <w:rsid w:val="007E766D"/>
    <w:pPr>
      <w:widowControl w:val="0"/>
      <w:autoSpaceDE w:val="0"/>
      <w:autoSpaceDN w:val="0"/>
      <w:ind w:left="110"/>
      <w:jc w:val="left"/>
    </w:pPr>
    <w:rPr>
      <w:color w:val="auto"/>
      <w:sz w:val="22"/>
      <w:szCs w:val="22"/>
    </w:rPr>
  </w:style>
  <w:style w:type="paragraph" w:customStyle="1" w:styleId="2">
    <w:name w:val="Стиль таблицы 2"/>
    <w:uiPriority w:val="99"/>
    <w:rsid w:val="00901F86"/>
    <w:rPr>
      <w:rFonts w:ascii="Helvetica Neue" w:hAnsi="Helvetica Neue" w:cs="Helvetica Neue"/>
      <w:color w:val="000000"/>
      <w:sz w:val="20"/>
      <w:szCs w:val="20"/>
    </w:rPr>
  </w:style>
  <w:style w:type="table" w:customStyle="1" w:styleId="TableNormal2">
    <w:name w:val="Table Normal2"/>
    <w:uiPriority w:val="99"/>
    <w:semiHidden/>
    <w:rsid w:val="00C617EE"/>
    <w:pPr>
      <w:widowControl w:val="0"/>
      <w:autoSpaceDE w:val="0"/>
      <w:autoSpaceDN w:val="0"/>
    </w:pPr>
    <w:rPr>
      <w:rFonts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Абзац списка1"/>
    <w:basedOn w:val="Normal"/>
    <w:uiPriority w:val="99"/>
    <w:rsid w:val="000666B0"/>
    <w:pPr>
      <w:suppressAutoHyphens/>
      <w:ind w:left="720"/>
    </w:pPr>
    <w:rPr>
      <w:lang w:eastAsia="ar-SA"/>
    </w:rPr>
  </w:style>
  <w:style w:type="paragraph" w:customStyle="1" w:styleId="10">
    <w:name w:val="Обычный (веб)1"/>
    <w:basedOn w:val="Normal"/>
    <w:uiPriority w:val="99"/>
    <w:rsid w:val="00E05DDD"/>
    <w:pPr>
      <w:suppressAutoHyphens/>
      <w:spacing w:before="100" w:after="100"/>
      <w:jc w:val="left"/>
    </w:pPr>
    <w:rPr>
      <w:color w:val="00000A"/>
      <w:lang w:eastAsia="ar-SA"/>
    </w:rPr>
  </w:style>
  <w:style w:type="character" w:styleId="Emphasis">
    <w:name w:val="Emphasis"/>
    <w:basedOn w:val="DefaultParagraphFont"/>
    <w:uiPriority w:val="99"/>
    <w:qFormat/>
    <w:locked/>
    <w:rsid w:val="00D8149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27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14721</Words>
  <Characters>-32766</Characters>
  <Application>Microsoft Office Outlook</Application>
  <DocSecurity>0</DocSecurity>
  <Lines>0</Lines>
  <Paragraphs>0</Paragraphs>
  <ScaleCrop>false</ScaleCrop>
  <Company>academy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programmka_13_konferentsii.docx</dc:title>
  <dc:subject/>
  <dc:creator>asus</dc:creator>
  <cp:keywords/>
  <dc:description/>
  <cp:lastModifiedBy>ПобирохинаАА</cp:lastModifiedBy>
  <cp:revision>2</cp:revision>
  <cp:lastPrinted>2018-03-13T08:56:00Z</cp:lastPrinted>
  <dcterms:created xsi:type="dcterms:W3CDTF">2018-03-13T12:39:00Z</dcterms:created>
  <dcterms:modified xsi:type="dcterms:W3CDTF">2018-03-13T12:39:00Z</dcterms:modified>
</cp:coreProperties>
</file>